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90F1E" w14:textId="77777777" w:rsidR="00986737" w:rsidRPr="00600F5F" w:rsidRDefault="00197E3C" w:rsidP="00600F5F">
      <w:pPr>
        <w:tabs>
          <w:tab w:val="left" w:pos="993"/>
        </w:tabs>
        <w:spacing w:after="600"/>
        <w:jc w:val="right"/>
        <w:rPr>
          <w:rFonts w:ascii="Arial Narrow" w:hAnsi="Arial Narrow" w:cs="Arial"/>
        </w:rPr>
      </w:pPr>
      <w:bookmarkStart w:id="0" w:name="_Hlk52197885"/>
      <w:r w:rsidRPr="00600F5F">
        <w:rPr>
          <w:rFonts w:ascii="Arial Narrow" w:hAnsi="Arial Narrow" w:cs="Arial"/>
        </w:rPr>
        <w:t>Bydgoszcz</w:t>
      </w:r>
      <w:r w:rsidR="00986737" w:rsidRPr="00600F5F">
        <w:rPr>
          <w:rFonts w:ascii="Arial Narrow" w:hAnsi="Arial Narrow" w:cs="Arial"/>
        </w:rPr>
        <w:t xml:space="preserve"> dnia: </w:t>
      </w:r>
      <w:r w:rsidRPr="00600F5F">
        <w:rPr>
          <w:rFonts w:ascii="Arial Narrow" w:hAnsi="Arial Narrow" w:cs="Arial"/>
        </w:rPr>
        <w:t>2025-12-30</w:t>
      </w:r>
    </w:p>
    <w:p w14:paraId="2915DD7F" w14:textId="77777777" w:rsidR="00986737" w:rsidRPr="00600F5F" w:rsidRDefault="00197E3C" w:rsidP="00986737">
      <w:pPr>
        <w:spacing w:line="360" w:lineRule="auto"/>
        <w:rPr>
          <w:rFonts w:ascii="Arial Narrow" w:hAnsi="Arial Narrow" w:cs="Arial"/>
          <w:b/>
          <w:bCs/>
        </w:rPr>
      </w:pPr>
      <w:r w:rsidRPr="00600F5F">
        <w:rPr>
          <w:rFonts w:ascii="Arial Narrow" w:hAnsi="Arial Narrow" w:cs="Arial"/>
          <w:b/>
          <w:bCs/>
        </w:rPr>
        <w:t>10WSzKzP SPZOZ</w:t>
      </w:r>
    </w:p>
    <w:p w14:paraId="46DF24AF" w14:textId="77777777" w:rsidR="00986737" w:rsidRPr="00600F5F" w:rsidRDefault="00197E3C" w:rsidP="00986737">
      <w:pPr>
        <w:spacing w:line="360" w:lineRule="auto"/>
        <w:rPr>
          <w:rFonts w:ascii="Arial Narrow" w:hAnsi="Arial Narrow" w:cs="Arial"/>
        </w:rPr>
      </w:pPr>
      <w:r w:rsidRPr="00600F5F">
        <w:rPr>
          <w:rFonts w:ascii="Arial Narrow" w:hAnsi="Arial Narrow" w:cs="Arial"/>
        </w:rPr>
        <w:t>Powstańców Warszawy</w:t>
      </w:r>
      <w:r w:rsidR="00986737" w:rsidRPr="00600F5F">
        <w:rPr>
          <w:rFonts w:ascii="Arial Narrow" w:hAnsi="Arial Narrow" w:cs="Arial"/>
        </w:rPr>
        <w:t xml:space="preserve"> </w:t>
      </w:r>
      <w:r w:rsidRPr="00600F5F">
        <w:rPr>
          <w:rFonts w:ascii="Arial Narrow" w:hAnsi="Arial Narrow" w:cs="Arial"/>
        </w:rPr>
        <w:t>5</w:t>
      </w:r>
    </w:p>
    <w:p w14:paraId="798F155A" w14:textId="77777777" w:rsidR="00986737" w:rsidRPr="00600F5F" w:rsidRDefault="00197E3C" w:rsidP="00986737">
      <w:pPr>
        <w:rPr>
          <w:rFonts w:ascii="Arial Narrow" w:hAnsi="Arial Narrow" w:cs="Arial"/>
        </w:rPr>
      </w:pPr>
      <w:r w:rsidRPr="00600F5F">
        <w:rPr>
          <w:rFonts w:ascii="Arial Narrow" w:hAnsi="Arial Narrow" w:cs="Arial"/>
        </w:rPr>
        <w:t>85-681</w:t>
      </w:r>
      <w:r w:rsidR="00986737" w:rsidRPr="00600F5F">
        <w:rPr>
          <w:rFonts w:ascii="Arial Narrow" w:hAnsi="Arial Narrow" w:cs="Arial"/>
        </w:rPr>
        <w:t xml:space="preserve"> </w:t>
      </w:r>
      <w:r w:rsidRPr="00600F5F">
        <w:rPr>
          <w:rFonts w:ascii="Arial Narrow" w:hAnsi="Arial Narrow" w:cs="Arial"/>
        </w:rPr>
        <w:t>Bydgoszcz</w:t>
      </w:r>
    </w:p>
    <w:p w14:paraId="01331E5A" w14:textId="77777777" w:rsidR="00986737" w:rsidRPr="00600F5F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600F5F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1201187" w14:textId="77777777" w:rsidR="00986737" w:rsidRPr="00600F5F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600F5F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00F5F" w14:paraId="3A2AD7B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4D2FAC" w14:textId="77777777" w:rsidR="00986737" w:rsidRPr="00600F5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600F5F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18A1DA14" w14:textId="77777777" w:rsidR="00986737" w:rsidRPr="00600F5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600F5F">
        <w:rPr>
          <w:rFonts w:ascii="Arial Narrow" w:hAnsi="Arial Narrow" w:cs="Arial"/>
        </w:rPr>
        <w:tab/>
        <w:t xml:space="preserve"> </w:t>
      </w:r>
    </w:p>
    <w:p w14:paraId="1437E1E6" w14:textId="77777777" w:rsidR="00986737" w:rsidRPr="00600F5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00F5F">
        <w:rPr>
          <w:rFonts w:ascii="Arial Narrow" w:eastAsia="Calibri" w:hAnsi="Arial Narrow" w:cs="Arial"/>
          <w:lang w:eastAsia="en-US"/>
        </w:rPr>
        <w:t xml:space="preserve">Dotyczy </w:t>
      </w:r>
      <w:r w:rsidRPr="00600F5F">
        <w:rPr>
          <w:rFonts w:ascii="Arial Narrow" w:hAnsi="Arial Narrow" w:cs="Arial"/>
        </w:rPr>
        <w:t>postępowania o udzielenie zamówienia publicznego</w:t>
      </w:r>
      <w:r w:rsidRPr="00600F5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00F5F" w14:paraId="593F3B9B" w14:textId="77777777" w:rsidTr="005A632E">
        <w:tc>
          <w:tcPr>
            <w:tcW w:w="2269" w:type="dxa"/>
          </w:tcPr>
          <w:p w14:paraId="3EE1E39C" w14:textId="77777777" w:rsidR="00986737" w:rsidRPr="00600F5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AE5B434" w14:textId="77777777" w:rsidR="00986737" w:rsidRPr="00600F5F" w:rsidRDefault="00197E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00F5F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986737" w:rsidRPr="00600F5F">
              <w:rPr>
                <w:rFonts w:ascii="Arial Narrow" w:hAnsi="Arial Narrow" w:cs="Arial"/>
                <w:b/>
              </w:rPr>
              <w:t>.</w:t>
            </w:r>
          </w:p>
        </w:tc>
      </w:tr>
      <w:tr w:rsidR="00197E3C" w:rsidRPr="00600F5F" w14:paraId="65510CB6" w14:textId="77777777" w:rsidTr="00593D3E">
        <w:tc>
          <w:tcPr>
            <w:tcW w:w="2269" w:type="dxa"/>
          </w:tcPr>
          <w:p w14:paraId="69DE87F1" w14:textId="77777777" w:rsidR="00197E3C" w:rsidRPr="00600F5F" w:rsidRDefault="00197E3C" w:rsidP="00593D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9121234" w14:textId="77777777" w:rsidR="00197E3C" w:rsidRPr="00600F5F" w:rsidRDefault="00197E3C" w:rsidP="00593D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00F5F">
              <w:rPr>
                <w:rFonts w:ascii="Arial Narrow" w:hAnsi="Arial Narrow" w:cs="Arial"/>
                <w:b/>
              </w:rPr>
              <w:t>129/2025</w:t>
            </w:r>
          </w:p>
        </w:tc>
      </w:tr>
    </w:tbl>
    <w:p w14:paraId="71618851" w14:textId="77777777" w:rsidR="00A80738" w:rsidRPr="00600F5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45B78256" w14:textId="77777777" w:rsidR="00D665F5" w:rsidRPr="00600F5F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600F5F">
        <w:rPr>
          <w:rFonts w:ascii="Arial Narrow" w:hAnsi="Arial Narrow" w:cs="Arial"/>
        </w:rPr>
        <w:t>Zamawiający, działając na podstawie art. 22</w:t>
      </w:r>
      <w:r w:rsidR="00FC7F5E" w:rsidRPr="00600F5F">
        <w:rPr>
          <w:rFonts w:ascii="Arial Narrow" w:hAnsi="Arial Narrow" w:cs="Arial"/>
        </w:rPr>
        <w:t>2</w:t>
      </w:r>
      <w:r w:rsidRPr="00600F5F">
        <w:rPr>
          <w:rFonts w:ascii="Arial Narrow" w:hAnsi="Arial Narrow" w:cs="Arial"/>
        </w:rPr>
        <w:t xml:space="preserve"> ust. 5 </w:t>
      </w:r>
      <w:r w:rsidRPr="00600F5F">
        <w:rPr>
          <w:rFonts w:ascii="Arial Narrow" w:hAnsi="Arial Narrow" w:cs="Arial"/>
          <w:bCs/>
        </w:rPr>
        <w:t>ustawy z dnia 11 września 2019 r. Prawo zamówień publicznych</w:t>
      </w:r>
      <w:r w:rsidRPr="00600F5F">
        <w:rPr>
          <w:rFonts w:ascii="Arial Narrow" w:hAnsi="Arial Narrow" w:cs="Arial"/>
        </w:rPr>
        <w:t xml:space="preserve"> </w:t>
      </w:r>
      <w:r w:rsidR="00197E3C" w:rsidRPr="00600F5F">
        <w:rPr>
          <w:rFonts w:ascii="Arial Narrow" w:hAnsi="Arial Narrow" w:cs="Arial"/>
        </w:rPr>
        <w:t>(</w:t>
      </w:r>
      <w:proofErr w:type="spellStart"/>
      <w:r w:rsidR="00197E3C" w:rsidRPr="00600F5F">
        <w:rPr>
          <w:rFonts w:ascii="Arial Narrow" w:hAnsi="Arial Narrow" w:cs="Arial"/>
        </w:rPr>
        <w:t>t.j</w:t>
      </w:r>
      <w:proofErr w:type="spellEnd"/>
      <w:r w:rsidR="00197E3C" w:rsidRPr="00600F5F">
        <w:rPr>
          <w:rFonts w:ascii="Arial Narrow" w:hAnsi="Arial Narrow" w:cs="Arial"/>
        </w:rPr>
        <w:t xml:space="preserve">. Dz. U. z 2024 r. poz. 1320 z </w:t>
      </w:r>
      <w:proofErr w:type="spellStart"/>
      <w:r w:rsidR="00197E3C" w:rsidRPr="00600F5F">
        <w:rPr>
          <w:rFonts w:ascii="Arial Narrow" w:hAnsi="Arial Narrow" w:cs="Arial"/>
        </w:rPr>
        <w:t>późn</w:t>
      </w:r>
      <w:proofErr w:type="spellEnd"/>
      <w:r w:rsidR="00197E3C" w:rsidRPr="00600F5F">
        <w:rPr>
          <w:rFonts w:ascii="Arial Narrow" w:hAnsi="Arial Narrow" w:cs="Arial"/>
        </w:rPr>
        <w:t>. zm.)</w:t>
      </w:r>
      <w:r w:rsidR="00490DC0" w:rsidRPr="00600F5F">
        <w:rPr>
          <w:rFonts w:ascii="Arial Narrow" w:hAnsi="Arial Narrow" w:cs="Arial"/>
        </w:rPr>
        <w:t xml:space="preserve"> </w:t>
      </w:r>
      <w:r w:rsidRPr="00600F5F">
        <w:rPr>
          <w:rFonts w:ascii="Arial Narrow" w:hAnsi="Arial Narrow" w:cs="Arial"/>
        </w:rPr>
        <w:t>udostępnia</w:t>
      </w:r>
      <w:r w:rsidR="00F95C33" w:rsidRPr="00600F5F">
        <w:rPr>
          <w:rFonts w:ascii="Arial Narrow" w:hAnsi="Arial Narrow" w:cs="Arial"/>
        </w:rPr>
        <w:t xml:space="preserve"> </w:t>
      </w:r>
      <w:r w:rsidR="004C7E9B" w:rsidRPr="00600F5F">
        <w:rPr>
          <w:rFonts w:ascii="Arial Narrow" w:hAnsi="Arial Narrow" w:cs="Arial"/>
        </w:rPr>
        <w:t>informacj</w:t>
      </w:r>
      <w:r w:rsidR="00577BC6" w:rsidRPr="00600F5F">
        <w:rPr>
          <w:rFonts w:ascii="Arial Narrow" w:hAnsi="Arial Narrow" w:cs="Arial"/>
        </w:rPr>
        <w:t>ę</w:t>
      </w:r>
      <w:r w:rsidR="00035488" w:rsidRPr="00600F5F">
        <w:rPr>
          <w:rFonts w:ascii="Arial Narrow" w:hAnsi="Arial Narrow" w:cs="Arial"/>
        </w:rPr>
        <w:t xml:space="preserve"> z otwarcia ofert</w:t>
      </w:r>
      <w:r w:rsidR="00577BC6" w:rsidRPr="00600F5F">
        <w:rPr>
          <w:rFonts w:ascii="Arial Narrow" w:hAnsi="Arial Narrow" w:cs="Arial"/>
        </w:rPr>
        <w:t>.</w:t>
      </w:r>
    </w:p>
    <w:p w14:paraId="2C100146" w14:textId="77777777" w:rsidR="00A80738" w:rsidRPr="00600F5F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600F5F">
        <w:rPr>
          <w:rFonts w:ascii="Arial Narrow" w:hAnsi="Arial Narrow" w:cs="Arial"/>
        </w:rPr>
        <w:t>Podczas otwarcia ofert, mającego miejsce</w:t>
      </w:r>
      <w:r w:rsidR="00FF4AB1" w:rsidRPr="00600F5F">
        <w:rPr>
          <w:rFonts w:ascii="Arial Narrow" w:hAnsi="Arial Narrow" w:cs="Arial"/>
        </w:rPr>
        <w:t xml:space="preserve"> w dniu </w:t>
      </w:r>
      <w:r w:rsidR="00197E3C" w:rsidRPr="00600F5F">
        <w:rPr>
          <w:rFonts w:ascii="Arial Narrow" w:hAnsi="Arial Narrow" w:cs="Arial"/>
        </w:rPr>
        <w:t>30/12/2025</w:t>
      </w:r>
      <w:r w:rsidR="00FF4AB1" w:rsidRPr="00600F5F">
        <w:rPr>
          <w:rFonts w:ascii="Arial Narrow" w:hAnsi="Arial Narrow" w:cs="Arial"/>
        </w:rPr>
        <w:t xml:space="preserve"> o godz. </w:t>
      </w:r>
      <w:r w:rsidR="00197E3C" w:rsidRPr="00600F5F">
        <w:rPr>
          <w:rFonts w:ascii="Arial Narrow" w:hAnsi="Arial Narrow" w:cs="Arial"/>
        </w:rPr>
        <w:t>08:30</w:t>
      </w:r>
      <w:r w:rsidRPr="00600F5F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00F5F" w14:paraId="0B77149E" w14:textId="77777777" w:rsidTr="005A632E">
        <w:tc>
          <w:tcPr>
            <w:tcW w:w="1276" w:type="dxa"/>
            <w:shd w:val="clear" w:color="auto" w:fill="F2F2F2"/>
            <w:vAlign w:val="center"/>
          </w:tcPr>
          <w:p w14:paraId="7D0DA0B6" w14:textId="77777777" w:rsidR="006B27ED" w:rsidRPr="00600F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Oferta n</w:t>
            </w:r>
            <w:r w:rsidR="006B27ED" w:rsidRPr="00600F5F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EDB4E7F" w14:textId="77777777" w:rsidR="006B27ED" w:rsidRPr="00600F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E5F12AA" w14:textId="77777777" w:rsidR="006B27ED" w:rsidRPr="00600F5F" w:rsidRDefault="006B27ED" w:rsidP="00600F5F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05BC3E5" w14:textId="77777777" w:rsidR="006B27ED" w:rsidRPr="00600F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Cena oferty</w:t>
            </w:r>
          </w:p>
        </w:tc>
      </w:tr>
      <w:tr w:rsidR="00197E3C" w:rsidRPr="00600F5F" w14:paraId="0FD9C3E3" w14:textId="77777777" w:rsidTr="00593D3E">
        <w:tc>
          <w:tcPr>
            <w:tcW w:w="1276" w:type="dxa"/>
            <w:vAlign w:val="center"/>
          </w:tcPr>
          <w:p w14:paraId="725E9E9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2F681E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</w:tcPr>
          <w:p w14:paraId="35E2A215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5270E2AF" w14:textId="79596F5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4FB5325C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7559C4A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38 556.00 zł</w:t>
            </w:r>
          </w:p>
        </w:tc>
      </w:tr>
      <w:tr w:rsidR="00197E3C" w:rsidRPr="00600F5F" w14:paraId="035CC8D7" w14:textId="77777777" w:rsidTr="00593D3E">
        <w:tc>
          <w:tcPr>
            <w:tcW w:w="1276" w:type="dxa"/>
            <w:vAlign w:val="center"/>
          </w:tcPr>
          <w:p w14:paraId="303C9C2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03E6E7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</w:tcPr>
          <w:p w14:paraId="162081DB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782271FE" w14:textId="7710DBB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5C7C0965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1D8145B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20 412.00 zł</w:t>
            </w:r>
          </w:p>
        </w:tc>
      </w:tr>
      <w:tr w:rsidR="00197E3C" w:rsidRPr="00600F5F" w14:paraId="084F5FEA" w14:textId="77777777" w:rsidTr="00593D3E">
        <w:tc>
          <w:tcPr>
            <w:tcW w:w="1276" w:type="dxa"/>
            <w:vAlign w:val="center"/>
          </w:tcPr>
          <w:p w14:paraId="1991928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0AF4E9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</w:tcPr>
          <w:p w14:paraId="6067A364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02F422AD" w14:textId="5CC981B3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6AE302A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21E9257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13 394.16 zł</w:t>
            </w:r>
          </w:p>
        </w:tc>
      </w:tr>
      <w:tr w:rsidR="00197E3C" w:rsidRPr="00600F5F" w14:paraId="2E7EDF71" w14:textId="77777777" w:rsidTr="00593D3E">
        <w:tc>
          <w:tcPr>
            <w:tcW w:w="1276" w:type="dxa"/>
            <w:vAlign w:val="center"/>
          </w:tcPr>
          <w:p w14:paraId="681F360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0686FD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1197D8B6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096181C8" w14:textId="39818CDD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7CBC89F4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68054D9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13 547.74 zł</w:t>
            </w:r>
          </w:p>
        </w:tc>
      </w:tr>
      <w:tr w:rsidR="00197E3C" w:rsidRPr="00600F5F" w14:paraId="33A990D6" w14:textId="77777777" w:rsidTr="00593D3E">
        <w:tc>
          <w:tcPr>
            <w:tcW w:w="1276" w:type="dxa"/>
            <w:vAlign w:val="center"/>
          </w:tcPr>
          <w:p w14:paraId="544ECB5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DDC9C6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436911A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30D725C9" w14:textId="3A05D626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48D15BFF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22C32685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49 612.50 zł</w:t>
            </w:r>
          </w:p>
        </w:tc>
      </w:tr>
      <w:tr w:rsidR="00197E3C" w:rsidRPr="00600F5F" w14:paraId="16D6E126" w14:textId="77777777" w:rsidTr="00593D3E">
        <w:tc>
          <w:tcPr>
            <w:tcW w:w="1276" w:type="dxa"/>
            <w:vAlign w:val="center"/>
          </w:tcPr>
          <w:p w14:paraId="0B26376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54279C0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0E9A2BFD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Arthrex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4B964228" w14:textId="0CF53DCF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600F5F">
              <w:rPr>
                <w:rFonts w:ascii="Arial Narrow" w:hAnsi="Arial Narrow" w:cs="Arial"/>
              </w:rPr>
              <w:t>Karczunkowska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42</w:t>
            </w:r>
          </w:p>
          <w:p w14:paraId="5E74C9AD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02-871 Warszawa</w:t>
            </w:r>
          </w:p>
        </w:tc>
        <w:tc>
          <w:tcPr>
            <w:tcW w:w="2551" w:type="dxa"/>
            <w:vAlign w:val="center"/>
          </w:tcPr>
          <w:p w14:paraId="4169E73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32 443.20 zł</w:t>
            </w:r>
          </w:p>
        </w:tc>
      </w:tr>
      <w:tr w:rsidR="00197E3C" w:rsidRPr="00600F5F" w14:paraId="62CDCDEA" w14:textId="77777777" w:rsidTr="00593D3E">
        <w:tc>
          <w:tcPr>
            <w:tcW w:w="1276" w:type="dxa"/>
            <w:vAlign w:val="center"/>
          </w:tcPr>
          <w:p w14:paraId="4C8837E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20D6B075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</w:tcPr>
          <w:p w14:paraId="673C29CE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Lit sp. z o.o.</w:t>
            </w:r>
          </w:p>
          <w:p w14:paraId="0A1CB19C" w14:textId="3750E50C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ul. Jelenia 34</w:t>
            </w:r>
          </w:p>
          <w:p w14:paraId="09D6651F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70-791 Szczecin</w:t>
            </w:r>
          </w:p>
        </w:tc>
        <w:tc>
          <w:tcPr>
            <w:tcW w:w="2551" w:type="dxa"/>
            <w:vAlign w:val="center"/>
          </w:tcPr>
          <w:p w14:paraId="00F219A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98 820.00 zł</w:t>
            </w:r>
          </w:p>
        </w:tc>
      </w:tr>
      <w:tr w:rsidR="00197E3C" w:rsidRPr="00600F5F" w14:paraId="764165ED" w14:textId="77777777" w:rsidTr="00593D3E">
        <w:tc>
          <w:tcPr>
            <w:tcW w:w="1276" w:type="dxa"/>
            <w:vAlign w:val="center"/>
          </w:tcPr>
          <w:p w14:paraId="0C616C1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107C8AB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14E37371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Lit sp. z o.o.</w:t>
            </w:r>
          </w:p>
          <w:p w14:paraId="74D07669" w14:textId="356FD5B3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ul. Jelenia 34</w:t>
            </w:r>
          </w:p>
          <w:p w14:paraId="7C5B9B78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70-791 Szczecin</w:t>
            </w:r>
          </w:p>
        </w:tc>
        <w:tc>
          <w:tcPr>
            <w:tcW w:w="2551" w:type="dxa"/>
            <w:vAlign w:val="center"/>
          </w:tcPr>
          <w:p w14:paraId="6168383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67 219.20 zł</w:t>
            </w:r>
          </w:p>
        </w:tc>
      </w:tr>
      <w:tr w:rsidR="00197E3C" w:rsidRPr="00600F5F" w14:paraId="26878399" w14:textId="77777777" w:rsidTr="00593D3E">
        <w:tc>
          <w:tcPr>
            <w:tcW w:w="1276" w:type="dxa"/>
            <w:vAlign w:val="center"/>
          </w:tcPr>
          <w:p w14:paraId="45F02E0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A22C95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1392DFAE" w14:textId="7AE6DA0E" w:rsidR="00197E3C" w:rsidRPr="00600F5F" w:rsidRDefault="00600F5F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Implantcast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r w:rsidR="00197E3C" w:rsidRPr="00600F5F">
              <w:rPr>
                <w:rFonts w:ascii="Arial Narrow" w:hAnsi="Arial Narrow" w:cs="Arial"/>
              </w:rPr>
              <w:t>Polska Sp. z o.o.</w:t>
            </w:r>
          </w:p>
          <w:p w14:paraId="049BDE39" w14:textId="1E6613CA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Postępu 21B</w:t>
            </w:r>
          </w:p>
          <w:p w14:paraId="6AA8D32C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551" w:type="dxa"/>
            <w:vAlign w:val="center"/>
          </w:tcPr>
          <w:p w14:paraId="69BA2E1A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817 992.00 zł</w:t>
            </w:r>
          </w:p>
        </w:tc>
      </w:tr>
      <w:tr w:rsidR="00197E3C" w:rsidRPr="00600F5F" w14:paraId="02FD2B7E" w14:textId="77777777" w:rsidTr="00593D3E">
        <w:tc>
          <w:tcPr>
            <w:tcW w:w="1276" w:type="dxa"/>
            <w:vAlign w:val="center"/>
          </w:tcPr>
          <w:p w14:paraId="37D04A7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CC6894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778E64C0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600F5F">
              <w:rPr>
                <w:rFonts w:ascii="Arial Narrow" w:hAnsi="Arial Narrow" w:cs="Arial"/>
              </w:rPr>
              <w:t>Biomet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600F5F">
              <w:rPr>
                <w:rFonts w:ascii="Arial Narrow" w:hAnsi="Arial Narrow" w:cs="Arial"/>
              </w:rPr>
              <w:t>zo.o</w:t>
            </w:r>
            <w:proofErr w:type="spellEnd"/>
            <w:r w:rsidRPr="00600F5F">
              <w:rPr>
                <w:rFonts w:ascii="Arial Narrow" w:hAnsi="Arial Narrow" w:cs="Arial"/>
              </w:rPr>
              <w:t>.</w:t>
            </w:r>
          </w:p>
          <w:p w14:paraId="2CBC1DC6" w14:textId="4D11E51A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Domaniewska 50</w:t>
            </w:r>
          </w:p>
          <w:p w14:paraId="47CF10D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02-672 Warszawa</w:t>
            </w:r>
          </w:p>
        </w:tc>
        <w:tc>
          <w:tcPr>
            <w:tcW w:w="2551" w:type="dxa"/>
            <w:vAlign w:val="center"/>
          </w:tcPr>
          <w:p w14:paraId="6DC6E99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1 684 500.00 zł</w:t>
            </w:r>
          </w:p>
        </w:tc>
      </w:tr>
      <w:tr w:rsidR="00197E3C" w:rsidRPr="00600F5F" w14:paraId="22CE8706" w14:textId="77777777" w:rsidTr="00593D3E">
        <w:tc>
          <w:tcPr>
            <w:tcW w:w="1276" w:type="dxa"/>
            <w:vAlign w:val="center"/>
          </w:tcPr>
          <w:p w14:paraId="457A3333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7C0B0EB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4F411FA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600F5F">
              <w:rPr>
                <w:rFonts w:ascii="Arial Narrow" w:hAnsi="Arial Narrow" w:cs="Arial"/>
              </w:rPr>
              <w:t>Biomet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600F5F">
              <w:rPr>
                <w:rFonts w:ascii="Arial Narrow" w:hAnsi="Arial Narrow" w:cs="Arial"/>
              </w:rPr>
              <w:t>zo.o</w:t>
            </w:r>
            <w:proofErr w:type="spellEnd"/>
            <w:r w:rsidRPr="00600F5F">
              <w:rPr>
                <w:rFonts w:ascii="Arial Narrow" w:hAnsi="Arial Narrow" w:cs="Arial"/>
              </w:rPr>
              <w:t>.</w:t>
            </w:r>
          </w:p>
          <w:p w14:paraId="10685676" w14:textId="428F038B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Domaniewska 50</w:t>
            </w:r>
          </w:p>
          <w:p w14:paraId="0DC9ABF6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02-672 Warszawa</w:t>
            </w:r>
          </w:p>
        </w:tc>
        <w:tc>
          <w:tcPr>
            <w:tcW w:w="2551" w:type="dxa"/>
            <w:vAlign w:val="center"/>
          </w:tcPr>
          <w:p w14:paraId="0CD6AD9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1 744 050.00 zł</w:t>
            </w:r>
          </w:p>
        </w:tc>
      </w:tr>
      <w:tr w:rsidR="00197E3C" w:rsidRPr="00600F5F" w14:paraId="17EEFD8A" w14:textId="77777777" w:rsidTr="00593D3E">
        <w:tc>
          <w:tcPr>
            <w:tcW w:w="1276" w:type="dxa"/>
            <w:vAlign w:val="center"/>
          </w:tcPr>
          <w:p w14:paraId="681EACB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7BD604B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</w:tcPr>
          <w:p w14:paraId="5C8088F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600F5F">
              <w:rPr>
                <w:rFonts w:ascii="Arial Narrow" w:hAnsi="Arial Narrow" w:cs="Arial"/>
              </w:rPr>
              <w:t>Biomet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600F5F">
              <w:rPr>
                <w:rFonts w:ascii="Arial Narrow" w:hAnsi="Arial Narrow" w:cs="Arial"/>
              </w:rPr>
              <w:t>zo.o</w:t>
            </w:r>
            <w:proofErr w:type="spellEnd"/>
            <w:r w:rsidRPr="00600F5F">
              <w:rPr>
                <w:rFonts w:ascii="Arial Narrow" w:hAnsi="Arial Narrow" w:cs="Arial"/>
              </w:rPr>
              <w:t>.</w:t>
            </w:r>
          </w:p>
          <w:p w14:paraId="4A1388DB" w14:textId="0387B0F5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Domaniewska 50</w:t>
            </w:r>
          </w:p>
          <w:p w14:paraId="6A760F9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02-672 Warszawa</w:t>
            </w:r>
          </w:p>
        </w:tc>
        <w:tc>
          <w:tcPr>
            <w:tcW w:w="2551" w:type="dxa"/>
            <w:vAlign w:val="center"/>
          </w:tcPr>
          <w:p w14:paraId="4E40685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275 280.00 zł</w:t>
            </w:r>
          </w:p>
        </w:tc>
      </w:tr>
      <w:tr w:rsidR="00197E3C" w:rsidRPr="00600F5F" w14:paraId="3862A13C" w14:textId="77777777" w:rsidTr="00593D3E">
        <w:tc>
          <w:tcPr>
            <w:tcW w:w="1276" w:type="dxa"/>
            <w:vAlign w:val="center"/>
          </w:tcPr>
          <w:p w14:paraId="4681524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A3D472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4BDF7E35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600F5F">
              <w:rPr>
                <w:rFonts w:ascii="Arial Narrow" w:hAnsi="Arial Narrow" w:cs="Arial"/>
              </w:rPr>
              <w:t>Biomet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600F5F">
              <w:rPr>
                <w:rFonts w:ascii="Arial Narrow" w:hAnsi="Arial Narrow" w:cs="Arial"/>
              </w:rPr>
              <w:t>zo.o</w:t>
            </w:r>
            <w:proofErr w:type="spellEnd"/>
            <w:r w:rsidRPr="00600F5F">
              <w:rPr>
                <w:rFonts w:ascii="Arial Narrow" w:hAnsi="Arial Narrow" w:cs="Arial"/>
              </w:rPr>
              <w:t>.</w:t>
            </w:r>
          </w:p>
          <w:p w14:paraId="57F98554" w14:textId="079C6918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Domaniewska 50</w:t>
            </w:r>
          </w:p>
          <w:p w14:paraId="1A7CCBB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02-672 Warszawa</w:t>
            </w:r>
          </w:p>
        </w:tc>
        <w:tc>
          <w:tcPr>
            <w:tcW w:w="2551" w:type="dxa"/>
            <w:vAlign w:val="center"/>
          </w:tcPr>
          <w:p w14:paraId="409F3FE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24 240.00 zł</w:t>
            </w:r>
          </w:p>
        </w:tc>
      </w:tr>
      <w:tr w:rsidR="00197E3C" w:rsidRPr="00600F5F" w14:paraId="1A81BF76" w14:textId="77777777" w:rsidTr="00593D3E">
        <w:tc>
          <w:tcPr>
            <w:tcW w:w="1276" w:type="dxa"/>
            <w:vAlign w:val="center"/>
          </w:tcPr>
          <w:p w14:paraId="3AD0565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58DDFE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0ED3DB5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Enovis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Poland Sp. z o.o.</w:t>
            </w:r>
          </w:p>
          <w:p w14:paraId="70926F72" w14:textId="1678792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Łopuszańska 95</w:t>
            </w:r>
          </w:p>
          <w:p w14:paraId="3CCA5642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395C06E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4 341 168.00 zł</w:t>
            </w:r>
          </w:p>
        </w:tc>
      </w:tr>
      <w:tr w:rsidR="00197E3C" w:rsidRPr="00600F5F" w14:paraId="0DBA54F3" w14:textId="77777777" w:rsidTr="00593D3E">
        <w:tc>
          <w:tcPr>
            <w:tcW w:w="1276" w:type="dxa"/>
            <w:vAlign w:val="center"/>
          </w:tcPr>
          <w:p w14:paraId="7E9AC8C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315CCB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465A7DF0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Enovis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Poland Sp. z o.o.</w:t>
            </w:r>
          </w:p>
          <w:p w14:paraId="189E3FA6" w14:textId="26CC0F21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Łopuszańska 95</w:t>
            </w:r>
          </w:p>
          <w:p w14:paraId="09FC8685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37C14D2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542 872.80 zł</w:t>
            </w:r>
          </w:p>
        </w:tc>
      </w:tr>
      <w:tr w:rsidR="00197E3C" w:rsidRPr="00600F5F" w14:paraId="06173A10" w14:textId="77777777" w:rsidTr="00593D3E">
        <w:tc>
          <w:tcPr>
            <w:tcW w:w="1276" w:type="dxa"/>
            <w:vAlign w:val="center"/>
          </w:tcPr>
          <w:p w14:paraId="4059981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82C6B7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B23AE83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Enovis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Poland Sp. z o.o.</w:t>
            </w:r>
          </w:p>
          <w:p w14:paraId="52EAC236" w14:textId="7D6D2F8A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Łopuszańska 95</w:t>
            </w:r>
          </w:p>
          <w:p w14:paraId="13297DB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39C9999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1 256 580.00 zł</w:t>
            </w:r>
          </w:p>
        </w:tc>
      </w:tr>
      <w:tr w:rsidR="00197E3C" w:rsidRPr="00600F5F" w14:paraId="116B28CF" w14:textId="77777777" w:rsidTr="00593D3E">
        <w:tc>
          <w:tcPr>
            <w:tcW w:w="1276" w:type="dxa"/>
            <w:vAlign w:val="center"/>
          </w:tcPr>
          <w:p w14:paraId="441B2E5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1CE624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459C217E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Enovis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Poland Sp. z o.o.</w:t>
            </w:r>
          </w:p>
          <w:p w14:paraId="11BDBC5D" w14:textId="60C5B711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Łopuszańska 95</w:t>
            </w:r>
          </w:p>
          <w:p w14:paraId="36EFEA3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2CFA17A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324 864.00 zł</w:t>
            </w:r>
          </w:p>
        </w:tc>
      </w:tr>
      <w:tr w:rsidR="00197E3C" w:rsidRPr="00600F5F" w14:paraId="39F34C69" w14:textId="77777777" w:rsidTr="00593D3E">
        <w:tc>
          <w:tcPr>
            <w:tcW w:w="1276" w:type="dxa"/>
            <w:vAlign w:val="center"/>
          </w:tcPr>
          <w:p w14:paraId="57094253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19423BA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</w:tcPr>
          <w:p w14:paraId="1CF8274E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ORTOCARE Sp. z o.o.</w:t>
            </w:r>
          </w:p>
          <w:p w14:paraId="77088B70" w14:textId="1C0D03C9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Łopuszańska 95</w:t>
            </w:r>
          </w:p>
          <w:p w14:paraId="1DDA390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57CBA12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527 342.40 zł</w:t>
            </w:r>
          </w:p>
        </w:tc>
      </w:tr>
      <w:tr w:rsidR="00197E3C" w:rsidRPr="00600F5F" w14:paraId="7E8B8EAB" w14:textId="77777777" w:rsidTr="00593D3E">
        <w:tc>
          <w:tcPr>
            <w:tcW w:w="1276" w:type="dxa"/>
            <w:vAlign w:val="center"/>
          </w:tcPr>
          <w:p w14:paraId="45C724C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3DB78F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15BD0AFB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105AF1D7" w14:textId="3A56EC1E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0BFC707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6E744BC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53 719.20 zł</w:t>
            </w:r>
          </w:p>
        </w:tc>
      </w:tr>
      <w:tr w:rsidR="00197E3C" w:rsidRPr="00600F5F" w14:paraId="5DE56D25" w14:textId="77777777" w:rsidTr="00593D3E">
        <w:tc>
          <w:tcPr>
            <w:tcW w:w="1276" w:type="dxa"/>
            <w:vAlign w:val="center"/>
          </w:tcPr>
          <w:p w14:paraId="4AED28B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73EB77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0C1012D1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5FAE8835" w14:textId="33AD1A49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45AC4081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7C337A3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118 594.80 zł</w:t>
            </w:r>
          </w:p>
        </w:tc>
      </w:tr>
      <w:tr w:rsidR="00197E3C" w:rsidRPr="00600F5F" w14:paraId="6041807E" w14:textId="77777777" w:rsidTr="00593D3E">
        <w:tc>
          <w:tcPr>
            <w:tcW w:w="1276" w:type="dxa"/>
            <w:vAlign w:val="center"/>
          </w:tcPr>
          <w:p w14:paraId="45990F5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1BEF445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451DAA7A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1E21E13D" w14:textId="12D61EC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14CAAF9D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3EBFD45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110 948.40 zł</w:t>
            </w:r>
          </w:p>
        </w:tc>
      </w:tr>
      <w:tr w:rsidR="00197E3C" w:rsidRPr="00600F5F" w14:paraId="32A23B6A" w14:textId="77777777" w:rsidTr="00593D3E">
        <w:tc>
          <w:tcPr>
            <w:tcW w:w="1276" w:type="dxa"/>
            <w:vAlign w:val="center"/>
          </w:tcPr>
          <w:p w14:paraId="4BEB43C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1B94199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1BA75A3A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7E3D33C4" w14:textId="3B66FA2E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lastRenderedPageBreak/>
              <w:t>Mławska 13</w:t>
            </w:r>
          </w:p>
          <w:p w14:paraId="0CF7D819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1B29EE2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lastRenderedPageBreak/>
              <w:t>275 400.00 zł</w:t>
            </w:r>
          </w:p>
        </w:tc>
      </w:tr>
      <w:tr w:rsidR="00197E3C" w:rsidRPr="00600F5F" w14:paraId="4F7206A7" w14:textId="77777777" w:rsidTr="00593D3E">
        <w:tc>
          <w:tcPr>
            <w:tcW w:w="1276" w:type="dxa"/>
            <w:vAlign w:val="center"/>
          </w:tcPr>
          <w:p w14:paraId="14CE24E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436A922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6A74B827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1AC9AAE7" w14:textId="78987A4B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45AE27A0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4532F87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38 880.00 zł</w:t>
            </w:r>
          </w:p>
        </w:tc>
      </w:tr>
      <w:tr w:rsidR="00197E3C" w:rsidRPr="00600F5F" w14:paraId="3F8A6D5A" w14:textId="77777777" w:rsidTr="00593D3E">
        <w:tc>
          <w:tcPr>
            <w:tcW w:w="1276" w:type="dxa"/>
            <w:vAlign w:val="center"/>
          </w:tcPr>
          <w:p w14:paraId="64761B5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202ECC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</w:tcPr>
          <w:p w14:paraId="6542A63F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48F0A6D0" w14:textId="0C98894F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533C50E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4BF98C5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340 070.40 zł</w:t>
            </w:r>
          </w:p>
        </w:tc>
      </w:tr>
      <w:tr w:rsidR="00197E3C" w:rsidRPr="00600F5F" w14:paraId="166FDA48" w14:textId="77777777" w:rsidTr="00593D3E">
        <w:tc>
          <w:tcPr>
            <w:tcW w:w="1276" w:type="dxa"/>
            <w:vAlign w:val="center"/>
          </w:tcPr>
          <w:p w14:paraId="3C91FDE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47C7139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</w:tcPr>
          <w:p w14:paraId="3B482F73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Med&amp;Care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sp. z o.o.</w:t>
            </w:r>
          </w:p>
          <w:p w14:paraId="5B511835" w14:textId="52D84B21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Mławska 13</w:t>
            </w:r>
          </w:p>
          <w:p w14:paraId="511A8364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012F80E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10 800.00 zł</w:t>
            </w:r>
          </w:p>
        </w:tc>
      </w:tr>
      <w:tr w:rsidR="00197E3C" w:rsidRPr="00600F5F" w14:paraId="4DFF531E" w14:textId="77777777" w:rsidTr="00593D3E">
        <w:tc>
          <w:tcPr>
            <w:tcW w:w="1276" w:type="dxa"/>
            <w:vAlign w:val="center"/>
          </w:tcPr>
          <w:p w14:paraId="5C15CBE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B3B6645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40CF3A09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"</w:t>
            </w:r>
            <w:proofErr w:type="spellStart"/>
            <w:r w:rsidRPr="00600F5F">
              <w:rPr>
                <w:rFonts w:ascii="Arial Narrow" w:hAnsi="Arial Narrow" w:cs="Arial"/>
              </w:rPr>
              <w:t>ChM"sp</w:t>
            </w:r>
            <w:proofErr w:type="spellEnd"/>
            <w:r w:rsidRPr="00600F5F">
              <w:rPr>
                <w:rFonts w:ascii="Arial Narrow" w:hAnsi="Arial Narrow" w:cs="Arial"/>
              </w:rPr>
              <w:t>. z o.o.</w:t>
            </w:r>
          </w:p>
          <w:p w14:paraId="68F2445B" w14:textId="4EC70A01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Lewickie 3b</w:t>
            </w:r>
          </w:p>
          <w:p w14:paraId="3135562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16-061 Juchnowiec Kościelny</w:t>
            </w:r>
          </w:p>
        </w:tc>
        <w:tc>
          <w:tcPr>
            <w:tcW w:w="2551" w:type="dxa"/>
            <w:vAlign w:val="center"/>
          </w:tcPr>
          <w:p w14:paraId="663658F3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17 496.00 zł</w:t>
            </w:r>
          </w:p>
        </w:tc>
      </w:tr>
      <w:tr w:rsidR="00197E3C" w:rsidRPr="00600F5F" w14:paraId="6439BD42" w14:textId="77777777" w:rsidTr="00593D3E">
        <w:tc>
          <w:tcPr>
            <w:tcW w:w="1276" w:type="dxa"/>
            <w:vAlign w:val="center"/>
          </w:tcPr>
          <w:p w14:paraId="572494D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316FE2DD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</w:tcPr>
          <w:p w14:paraId="2C5F0670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"</w:t>
            </w:r>
            <w:proofErr w:type="spellStart"/>
            <w:r w:rsidRPr="00600F5F">
              <w:rPr>
                <w:rFonts w:ascii="Arial Narrow" w:hAnsi="Arial Narrow" w:cs="Arial"/>
              </w:rPr>
              <w:t>ChM"sp</w:t>
            </w:r>
            <w:proofErr w:type="spellEnd"/>
            <w:r w:rsidRPr="00600F5F">
              <w:rPr>
                <w:rFonts w:ascii="Arial Narrow" w:hAnsi="Arial Narrow" w:cs="Arial"/>
              </w:rPr>
              <w:t>. z o.o.</w:t>
            </w:r>
          </w:p>
          <w:p w14:paraId="5486BB79" w14:textId="44D79A1C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Lewickie 3b</w:t>
            </w:r>
          </w:p>
          <w:p w14:paraId="4FD2E10E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16-061 Juchnowiec Kościelny</w:t>
            </w:r>
          </w:p>
        </w:tc>
        <w:tc>
          <w:tcPr>
            <w:tcW w:w="2551" w:type="dxa"/>
            <w:vAlign w:val="center"/>
          </w:tcPr>
          <w:p w14:paraId="6810B69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58 320.00 zł</w:t>
            </w:r>
          </w:p>
        </w:tc>
      </w:tr>
      <w:tr w:rsidR="00197E3C" w:rsidRPr="00600F5F" w14:paraId="49AA448E" w14:textId="77777777" w:rsidTr="00593D3E">
        <w:tc>
          <w:tcPr>
            <w:tcW w:w="1276" w:type="dxa"/>
            <w:vAlign w:val="center"/>
          </w:tcPr>
          <w:p w14:paraId="161E773A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29D0B54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6C72A07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Stryker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61A42216" w14:textId="1E400488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Poleczki 35</w:t>
            </w:r>
          </w:p>
          <w:p w14:paraId="70BC9422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0D8BDD0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537 408.00 zł</w:t>
            </w:r>
          </w:p>
        </w:tc>
      </w:tr>
      <w:tr w:rsidR="00197E3C" w:rsidRPr="00600F5F" w14:paraId="31B35971" w14:textId="77777777" w:rsidTr="00593D3E">
        <w:tc>
          <w:tcPr>
            <w:tcW w:w="1276" w:type="dxa"/>
            <w:vAlign w:val="center"/>
          </w:tcPr>
          <w:p w14:paraId="2414E995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5151C57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4911DD0B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Stryker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4D59D546" w14:textId="18FA9F83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Poleczki 35</w:t>
            </w:r>
          </w:p>
          <w:p w14:paraId="0A57B5F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61EBE4B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720 600.00 zł</w:t>
            </w:r>
          </w:p>
        </w:tc>
      </w:tr>
      <w:tr w:rsidR="00197E3C" w:rsidRPr="00600F5F" w14:paraId="747583A0" w14:textId="77777777" w:rsidTr="00593D3E">
        <w:tc>
          <w:tcPr>
            <w:tcW w:w="1276" w:type="dxa"/>
            <w:vAlign w:val="center"/>
          </w:tcPr>
          <w:p w14:paraId="487B06A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2BB6D98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5B681EC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Stryker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Sp. z o.o.</w:t>
            </w:r>
          </w:p>
          <w:p w14:paraId="4471D232" w14:textId="61C630B7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Poleczki 35</w:t>
            </w:r>
          </w:p>
          <w:p w14:paraId="5D99A573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6A6D0C15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421 540.00 zł</w:t>
            </w:r>
          </w:p>
        </w:tc>
      </w:tr>
      <w:tr w:rsidR="00197E3C" w:rsidRPr="00600F5F" w14:paraId="4C694AD8" w14:textId="77777777" w:rsidTr="00593D3E">
        <w:tc>
          <w:tcPr>
            <w:tcW w:w="1276" w:type="dxa"/>
            <w:vAlign w:val="center"/>
          </w:tcPr>
          <w:p w14:paraId="5B4796F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6476ABA3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37A3715E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MEDGAL Spółka z ograniczoną odpowiedzialnością</w:t>
            </w:r>
          </w:p>
          <w:p w14:paraId="1441053C" w14:textId="0B47CB4E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Niewodnicka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26A</w:t>
            </w:r>
          </w:p>
          <w:p w14:paraId="1D72795C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16-001 Księżyno</w:t>
            </w:r>
          </w:p>
        </w:tc>
        <w:tc>
          <w:tcPr>
            <w:tcW w:w="2551" w:type="dxa"/>
            <w:vAlign w:val="center"/>
          </w:tcPr>
          <w:p w14:paraId="4BA6787E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636 822.00 zł</w:t>
            </w:r>
          </w:p>
        </w:tc>
      </w:tr>
      <w:tr w:rsidR="00197E3C" w:rsidRPr="00600F5F" w14:paraId="44B77448" w14:textId="77777777" w:rsidTr="00593D3E">
        <w:tc>
          <w:tcPr>
            <w:tcW w:w="1276" w:type="dxa"/>
            <w:vAlign w:val="center"/>
          </w:tcPr>
          <w:p w14:paraId="7E692ED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2436B6F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6214DDF1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MEDGAL Spółka z ograniczoną odpowiedzialnością</w:t>
            </w:r>
          </w:p>
          <w:p w14:paraId="55934EB3" w14:textId="5C4F1540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Niewodnicka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26A</w:t>
            </w:r>
          </w:p>
          <w:p w14:paraId="0F3F154D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16-001 Księżyno</w:t>
            </w:r>
          </w:p>
        </w:tc>
        <w:tc>
          <w:tcPr>
            <w:tcW w:w="2551" w:type="dxa"/>
            <w:vAlign w:val="center"/>
          </w:tcPr>
          <w:p w14:paraId="0220F083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36 612.00 zł</w:t>
            </w:r>
          </w:p>
        </w:tc>
      </w:tr>
      <w:tr w:rsidR="00197E3C" w:rsidRPr="00600F5F" w14:paraId="0579444E" w14:textId="77777777" w:rsidTr="00593D3E">
        <w:tc>
          <w:tcPr>
            <w:tcW w:w="1276" w:type="dxa"/>
            <w:vAlign w:val="center"/>
          </w:tcPr>
          <w:p w14:paraId="4CF4CBD2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663C03B7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276767D0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MEDGAL Spółka z ograniczoną odpowiedzialnością</w:t>
            </w:r>
          </w:p>
          <w:p w14:paraId="4506525B" w14:textId="60EF0EA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Niewodnicka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26A</w:t>
            </w:r>
          </w:p>
          <w:p w14:paraId="1E9244F4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16-001 Księżyno</w:t>
            </w:r>
          </w:p>
        </w:tc>
        <w:tc>
          <w:tcPr>
            <w:tcW w:w="2551" w:type="dxa"/>
            <w:vAlign w:val="center"/>
          </w:tcPr>
          <w:p w14:paraId="6C6BFA9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1 415 826.00 zł</w:t>
            </w:r>
          </w:p>
        </w:tc>
      </w:tr>
      <w:tr w:rsidR="00197E3C" w:rsidRPr="00600F5F" w14:paraId="3AC77EC6" w14:textId="77777777" w:rsidTr="00593D3E">
        <w:tc>
          <w:tcPr>
            <w:tcW w:w="1276" w:type="dxa"/>
            <w:vAlign w:val="center"/>
          </w:tcPr>
          <w:p w14:paraId="183E28E6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23B3BAC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</w:tcPr>
          <w:p w14:paraId="41101E42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MEDGAL Spółka z ograniczoną odpowiedzialnością</w:t>
            </w:r>
          </w:p>
          <w:p w14:paraId="2265A0E5" w14:textId="4E1193FA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Niewodnicka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26A</w:t>
            </w:r>
          </w:p>
          <w:p w14:paraId="2FDA3FA5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16-001 Księżyno</w:t>
            </w:r>
          </w:p>
        </w:tc>
        <w:tc>
          <w:tcPr>
            <w:tcW w:w="2551" w:type="dxa"/>
            <w:vAlign w:val="center"/>
          </w:tcPr>
          <w:p w14:paraId="62C8573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1 738.80 zł</w:t>
            </w:r>
          </w:p>
        </w:tc>
      </w:tr>
      <w:tr w:rsidR="00197E3C" w:rsidRPr="00600F5F" w14:paraId="25184F52" w14:textId="77777777" w:rsidTr="00593D3E">
        <w:tc>
          <w:tcPr>
            <w:tcW w:w="1276" w:type="dxa"/>
            <w:vAlign w:val="center"/>
          </w:tcPr>
          <w:p w14:paraId="125753F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3B3BE824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</w:tcPr>
          <w:p w14:paraId="044591A3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600F5F">
              <w:rPr>
                <w:rFonts w:ascii="Arial Narrow" w:hAnsi="Arial Narrow" w:cs="Arial"/>
              </w:rPr>
              <w:t>Hofer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7BF0C48C" w14:textId="1366B4F7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ul. Radkowska 9</w:t>
            </w:r>
          </w:p>
          <w:p w14:paraId="5EB120C0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57-402 Nowa Ruda</w:t>
            </w:r>
          </w:p>
        </w:tc>
        <w:tc>
          <w:tcPr>
            <w:tcW w:w="2551" w:type="dxa"/>
            <w:vAlign w:val="center"/>
          </w:tcPr>
          <w:p w14:paraId="4C42432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97 416.00 zł</w:t>
            </w:r>
          </w:p>
        </w:tc>
      </w:tr>
      <w:tr w:rsidR="00197E3C" w:rsidRPr="00600F5F" w14:paraId="3F4640AF" w14:textId="77777777" w:rsidTr="00593D3E">
        <w:tc>
          <w:tcPr>
            <w:tcW w:w="1276" w:type="dxa"/>
            <w:vAlign w:val="center"/>
          </w:tcPr>
          <w:p w14:paraId="30A7D02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30EA7B4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</w:tcPr>
          <w:p w14:paraId="2E885BB0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600F5F">
              <w:rPr>
                <w:rFonts w:ascii="Arial Narrow" w:hAnsi="Arial Narrow" w:cs="Arial"/>
              </w:rPr>
              <w:t>You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600F5F">
              <w:rPr>
                <w:rFonts w:ascii="Arial Narrow" w:hAnsi="Arial Narrow" w:cs="Arial"/>
              </w:rPr>
              <w:t>Brudz</w:t>
            </w:r>
            <w:proofErr w:type="spellEnd"/>
          </w:p>
          <w:p w14:paraId="4032434F" w14:textId="663924B8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Zielna 30</w:t>
            </w:r>
          </w:p>
          <w:p w14:paraId="634CF567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lastRenderedPageBreak/>
              <w:t>62-080 Lusowo</w:t>
            </w:r>
          </w:p>
        </w:tc>
        <w:tc>
          <w:tcPr>
            <w:tcW w:w="2551" w:type="dxa"/>
            <w:vAlign w:val="center"/>
          </w:tcPr>
          <w:p w14:paraId="1A6F6A1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lastRenderedPageBreak/>
              <w:t>89 910.00 zł</w:t>
            </w:r>
          </w:p>
        </w:tc>
      </w:tr>
      <w:tr w:rsidR="00197E3C" w:rsidRPr="00600F5F" w14:paraId="35E167C0" w14:textId="77777777" w:rsidTr="00593D3E">
        <w:tc>
          <w:tcPr>
            <w:tcW w:w="1276" w:type="dxa"/>
            <w:vAlign w:val="center"/>
          </w:tcPr>
          <w:p w14:paraId="052C603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12746511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</w:tcPr>
          <w:p w14:paraId="16560868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600F5F">
              <w:rPr>
                <w:rFonts w:ascii="Arial Narrow" w:hAnsi="Arial Narrow" w:cs="Arial"/>
              </w:rPr>
              <w:t>You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600F5F">
              <w:rPr>
                <w:rFonts w:ascii="Arial Narrow" w:hAnsi="Arial Narrow" w:cs="Arial"/>
              </w:rPr>
              <w:t>Brudz</w:t>
            </w:r>
            <w:proofErr w:type="spellEnd"/>
          </w:p>
          <w:p w14:paraId="7D8D3F57" w14:textId="3942A181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Zielna 30</w:t>
            </w:r>
          </w:p>
          <w:p w14:paraId="2EC3EA56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62-080 Lusowo</w:t>
            </w:r>
          </w:p>
        </w:tc>
        <w:tc>
          <w:tcPr>
            <w:tcW w:w="2551" w:type="dxa"/>
            <w:vAlign w:val="center"/>
          </w:tcPr>
          <w:p w14:paraId="2D01B74A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209 520.00 zł</w:t>
            </w:r>
          </w:p>
        </w:tc>
      </w:tr>
      <w:tr w:rsidR="00197E3C" w:rsidRPr="00600F5F" w14:paraId="48ED4DA8" w14:textId="77777777" w:rsidTr="00593D3E">
        <w:tc>
          <w:tcPr>
            <w:tcW w:w="1276" w:type="dxa"/>
            <w:vAlign w:val="center"/>
          </w:tcPr>
          <w:p w14:paraId="235610B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37CCC9EC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</w:tcPr>
          <w:p w14:paraId="466B4377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600F5F">
              <w:rPr>
                <w:rFonts w:ascii="Arial Narrow" w:hAnsi="Arial Narrow" w:cs="Arial"/>
              </w:rPr>
              <w:t>You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600F5F">
              <w:rPr>
                <w:rFonts w:ascii="Arial Narrow" w:hAnsi="Arial Narrow" w:cs="Arial"/>
              </w:rPr>
              <w:t>Brudz</w:t>
            </w:r>
            <w:proofErr w:type="spellEnd"/>
          </w:p>
          <w:p w14:paraId="1C08192E" w14:textId="4C3A929A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Zielna 30</w:t>
            </w:r>
          </w:p>
          <w:p w14:paraId="7DBAB13B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62-080 Lusowo</w:t>
            </w:r>
          </w:p>
        </w:tc>
        <w:tc>
          <w:tcPr>
            <w:tcW w:w="2551" w:type="dxa"/>
            <w:vAlign w:val="center"/>
          </w:tcPr>
          <w:p w14:paraId="7E2E151F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30 456.00 zł</w:t>
            </w:r>
          </w:p>
        </w:tc>
      </w:tr>
      <w:tr w:rsidR="00197E3C" w:rsidRPr="00600F5F" w14:paraId="799B46F0" w14:textId="77777777" w:rsidTr="00593D3E">
        <w:tc>
          <w:tcPr>
            <w:tcW w:w="1276" w:type="dxa"/>
            <w:vAlign w:val="center"/>
          </w:tcPr>
          <w:p w14:paraId="52C9089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055A50B0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74D61147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600F5F">
              <w:rPr>
                <w:rFonts w:ascii="Arial Narrow" w:hAnsi="Arial Narrow" w:cs="Arial"/>
              </w:rPr>
              <w:t>You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600F5F">
              <w:rPr>
                <w:rFonts w:ascii="Arial Narrow" w:hAnsi="Arial Narrow" w:cs="Arial"/>
              </w:rPr>
              <w:t>Brudz</w:t>
            </w:r>
            <w:proofErr w:type="spellEnd"/>
          </w:p>
          <w:p w14:paraId="5361CA7A" w14:textId="7E16F562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Zielna 30</w:t>
            </w:r>
          </w:p>
          <w:p w14:paraId="69A1838F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62-080 Lusowo</w:t>
            </w:r>
          </w:p>
        </w:tc>
        <w:tc>
          <w:tcPr>
            <w:tcW w:w="2551" w:type="dxa"/>
            <w:vAlign w:val="center"/>
          </w:tcPr>
          <w:p w14:paraId="7440EB99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24 624.00 zł</w:t>
            </w:r>
          </w:p>
        </w:tc>
      </w:tr>
      <w:tr w:rsidR="00197E3C" w:rsidRPr="00600F5F" w14:paraId="3A93D3F4" w14:textId="77777777" w:rsidTr="00593D3E">
        <w:tc>
          <w:tcPr>
            <w:tcW w:w="1276" w:type="dxa"/>
            <w:vAlign w:val="center"/>
          </w:tcPr>
          <w:p w14:paraId="54FD56DA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15F9D82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</w:tcPr>
          <w:p w14:paraId="2CE69D79" w14:textId="77777777" w:rsidR="00197E3C" w:rsidRPr="00600F5F" w:rsidRDefault="00197E3C" w:rsidP="00600F5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600F5F">
              <w:rPr>
                <w:rFonts w:ascii="Arial Narrow" w:hAnsi="Arial Narrow" w:cs="Arial"/>
              </w:rPr>
              <w:t>You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600F5F">
              <w:rPr>
                <w:rFonts w:ascii="Arial Narrow" w:hAnsi="Arial Narrow" w:cs="Arial"/>
              </w:rPr>
              <w:t>Medical</w:t>
            </w:r>
            <w:proofErr w:type="spellEnd"/>
            <w:r w:rsidRPr="00600F5F">
              <w:rPr>
                <w:rFonts w:ascii="Arial Narrow" w:hAnsi="Arial Narrow" w:cs="Arial"/>
              </w:rPr>
              <w:t xml:space="preserve"> Jarosław </w:t>
            </w:r>
            <w:proofErr w:type="spellStart"/>
            <w:r w:rsidRPr="00600F5F">
              <w:rPr>
                <w:rFonts w:ascii="Arial Narrow" w:hAnsi="Arial Narrow" w:cs="Arial"/>
              </w:rPr>
              <w:t>Brudz</w:t>
            </w:r>
            <w:proofErr w:type="spellEnd"/>
          </w:p>
          <w:p w14:paraId="2633F91C" w14:textId="51D0AFD4" w:rsidR="00197E3C" w:rsidRPr="00600F5F" w:rsidRDefault="00197E3C" w:rsidP="00600F5F">
            <w:pPr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Zielna 30</w:t>
            </w:r>
          </w:p>
          <w:p w14:paraId="32E86BF5" w14:textId="77777777" w:rsidR="00197E3C" w:rsidRPr="00600F5F" w:rsidRDefault="00197E3C" w:rsidP="00600F5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62-080 Lusowo</w:t>
            </w:r>
          </w:p>
        </w:tc>
        <w:tc>
          <w:tcPr>
            <w:tcW w:w="2551" w:type="dxa"/>
            <w:vAlign w:val="center"/>
          </w:tcPr>
          <w:p w14:paraId="1982661B" w14:textId="77777777" w:rsidR="00197E3C" w:rsidRPr="00600F5F" w:rsidRDefault="00197E3C" w:rsidP="00593D3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0F5F">
              <w:rPr>
                <w:rFonts w:ascii="Arial Narrow" w:hAnsi="Arial Narrow" w:cs="Arial"/>
              </w:rPr>
              <w:t>4 428.00 zł</w:t>
            </w:r>
          </w:p>
        </w:tc>
      </w:tr>
    </w:tbl>
    <w:p w14:paraId="54370FAE" w14:textId="06F30F57" w:rsidR="00A80738" w:rsidRPr="00600F5F" w:rsidRDefault="00600F5F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00F5F">
        <w:rPr>
          <w:rFonts w:ascii="Arial Narrow" w:hAnsi="Arial Narrow" w:cs="Arial"/>
          <w:i/>
          <w:sz w:val="20"/>
        </w:rPr>
        <w:t>ZAMAWIAJĄCY</w:t>
      </w:r>
    </w:p>
    <w:bookmarkEnd w:id="0"/>
    <w:p w14:paraId="18A25F14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23C3B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2C791E9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A5A452A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5661C05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5432B20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562ECE5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303E95F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055087E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A642EB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85D055F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D83A6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EA8EBD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FF92413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949866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0357D2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38E8690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F8D238D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3B90ADF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415F506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575EBD5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B2CFB3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57505BA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06DA4B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AC4973A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5B908CB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D93840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68F6F50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00DD54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CED53E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C8C1055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05E1F94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0C258B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20C7CC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F6093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82AA78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DBDE962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A45FF67" w14:textId="77777777" w:rsidR="00600F5F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19DF84F" w14:textId="787C59D9" w:rsidR="00600F5F" w:rsidRPr="00906D68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044BCA1E" w14:textId="77777777" w:rsidR="00600F5F" w:rsidRPr="00906D68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6A958516" w14:textId="77777777" w:rsidR="00600F5F" w:rsidRPr="00906D68" w:rsidRDefault="00600F5F" w:rsidP="00600F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5F617075" w14:textId="2877BD8F" w:rsidR="00C236D3" w:rsidRPr="00600F5F" w:rsidRDefault="00600F5F" w:rsidP="00600F5F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30</w:t>
      </w:r>
      <w:r w:rsidR="00A27DA3">
        <w:rPr>
          <w:rFonts w:ascii="Arial Narrow" w:hAnsi="Arial Narrow"/>
          <w:i/>
          <w:sz w:val="16"/>
          <w:szCs w:val="16"/>
        </w:rPr>
        <w:t>.</w:t>
      </w:r>
      <w:r>
        <w:rPr>
          <w:rFonts w:ascii="Arial Narrow" w:hAnsi="Arial Narrow"/>
          <w:i/>
          <w:sz w:val="16"/>
          <w:szCs w:val="16"/>
        </w:rPr>
        <w:t>12.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600F5F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E0249" w14:textId="77777777" w:rsidR="00151C19" w:rsidRDefault="00151C19">
      <w:r>
        <w:separator/>
      </w:r>
    </w:p>
  </w:endnote>
  <w:endnote w:type="continuationSeparator" w:id="0">
    <w:p w14:paraId="5B988EFB" w14:textId="77777777" w:rsidR="00151C19" w:rsidRDefault="0015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F06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3CC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49218" w14:textId="77777777" w:rsidR="00986737" w:rsidRPr="00986737" w:rsidRDefault="00A27DA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2284F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B5584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59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B4CAC0" w14:textId="77777777" w:rsidR="009F189D" w:rsidRDefault="009F189D">
    <w:pPr>
      <w:pStyle w:val="Stopka"/>
      <w:tabs>
        <w:tab w:val="clear" w:pos="4536"/>
      </w:tabs>
      <w:jc w:val="center"/>
    </w:pPr>
  </w:p>
  <w:p w14:paraId="23D2F75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C3A49" w14:textId="77777777" w:rsidR="00151C19" w:rsidRDefault="00151C19">
      <w:r>
        <w:separator/>
      </w:r>
    </w:p>
  </w:footnote>
  <w:footnote w:type="continuationSeparator" w:id="0">
    <w:p w14:paraId="402AF70F" w14:textId="77777777" w:rsidR="00151C19" w:rsidRDefault="00151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AED3A" w14:textId="77777777" w:rsidR="00197E3C" w:rsidRDefault="00197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EF278" w14:textId="77777777" w:rsidR="00197E3C" w:rsidRDefault="00197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9B911" w14:textId="77777777" w:rsidR="00197E3C" w:rsidRDefault="00197E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C19"/>
    <w:rsid w:val="00007727"/>
    <w:rsid w:val="00017720"/>
    <w:rsid w:val="00035488"/>
    <w:rsid w:val="000D7F25"/>
    <w:rsid w:val="000E00E5"/>
    <w:rsid w:val="00151C19"/>
    <w:rsid w:val="00173B20"/>
    <w:rsid w:val="00197E3C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0F5F"/>
    <w:rsid w:val="0069085C"/>
    <w:rsid w:val="006B27ED"/>
    <w:rsid w:val="00843263"/>
    <w:rsid w:val="00861E75"/>
    <w:rsid w:val="009608D9"/>
    <w:rsid w:val="00986737"/>
    <w:rsid w:val="009D19BD"/>
    <w:rsid w:val="009F189D"/>
    <w:rsid w:val="00A27DA3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4BD5A0"/>
  <w15:chartTrackingRefBased/>
  <w15:docId w15:val="{F2212532-628E-4D80-9A9C-B723AD13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0F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00F5F"/>
    <w:rPr>
      <w:b/>
      <w:bCs/>
    </w:rPr>
  </w:style>
  <w:style w:type="character" w:styleId="Hipercze">
    <w:name w:val="Hyperlink"/>
    <w:uiPriority w:val="99"/>
    <w:unhideWhenUsed/>
    <w:rsid w:val="00600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2025-12-30T08:51:00Z</cp:lastPrinted>
  <dcterms:created xsi:type="dcterms:W3CDTF">2025-12-30T09:14:00Z</dcterms:created>
  <dcterms:modified xsi:type="dcterms:W3CDTF">2025-12-30T09:14:00Z</dcterms:modified>
</cp:coreProperties>
</file>