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2CB9D" w14:textId="77777777" w:rsidR="00A2540E" w:rsidRPr="005C5582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C558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B4A4F" w:rsidRPr="005C5582">
        <w:rPr>
          <w:rFonts w:ascii="Arial Narrow" w:eastAsia="Times New Roman" w:hAnsi="Arial Narrow" w:cs="Arial"/>
          <w:bCs/>
          <w:sz w:val="24"/>
          <w:szCs w:val="20"/>
          <w:lang w:eastAsia="pl-PL"/>
        </w:rPr>
        <w:t>2</w:t>
      </w:r>
      <w:r w:rsidRPr="005C558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5C5582" w14:paraId="560C5FE3" w14:textId="77777777" w:rsidTr="009B1625">
        <w:tc>
          <w:tcPr>
            <w:tcW w:w="2800" w:type="dxa"/>
          </w:tcPr>
          <w:p w14:paraId="5EBA18D4" w14:textId="77777777" w:rsidR="00A2540E" w:rsidRPr="005C5582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C558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C558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4577235" w14:textId="77777777" w:rsidR="00A2540E" w:rsidRPr="005C558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9C51207" w14:textId="77777777" w:rsidR="00A2540E" w:rsidRPr="005C558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5167EB" w14:textId="77777777" w:rsidR="00A2540E" w:rsidRPr="005C5582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C55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C558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C55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5C5582" w14:paraId="6DD7D05C" w14:textId="77777777" w:rsidTr="009B1625">
        <w:tc>
          <w:tcPr>
            <w:tcW w:w="2800" w:type="dxa"/>
          </w:tcPr>
          <w:p w14:paraId="33C7662D" w14:textId="77777777" w:rsidR="00A2540E" w:rsidRPr="005C5582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C558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3A7969B" w14:textId="77777777" w:rsidR="00A2540E" w:rsidRPr="005C558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F496C02" w14:textId="77777777" w:rsidR="00A2540E" w:rsidRPr="005C558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C16F4E" w14:textId="77777777" w:rsidR="00A2540E" w:rsidRPr="005C5582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C55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C558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C55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B614F23" w14:textId="77777777" w:rsidR="0057252E" w:rsidRPr="005C5582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C5582" w14:paraId="7D3462DD" w14:textId="77777777" w:rsidTr="0036631E">
        <w:tc>
          <w:tcPr>
            <w:tcW w:w="9104" w:type="dxa"/>
            <w:shd w:val="clear" w:color="auto" w:fill="F2F2F2"/>
          </w:tcPr>
          <w:p w14:paraId="2F25B2FB" w14:textId="77777777" w:rsidR="00A2540E" w:rsidRPr="005C5582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C5582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5C5582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5C5582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545002AD" w14:textId="77777777" w:rsidR="0057252E" w:rsidRPr="005C5582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C5582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5C5582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5C5582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1C83893B" w14:textId="77777777" w:rsidR="00A2540E" w:rsidRPr="005C5582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5C5582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5C5582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5C5582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5C5582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5C5582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5DC1AE98" w14:textId="77777777" w:rsidR="00A2540E" w:rsidRPr="005C5582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C5582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5C5582" w14:paraId="290B8D2B" w14:textId="77777777" w:rsidTr="009B1625">
        <w:tc>
          <w:tcPr>
            <w:tcW w:w="2269" w:type="dxa"/>
          </w:tcPr>
          <w:p w14:paraId="6A53F63A" w14:textId="77777777" w:rsidR="00A2540E" w:rsidRPr="005C5582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219F653" w14:textId="77777777" w:rsidR="00A2540E" w:rsidRPr="005C5582" w:rsidRDefault="00DB4A4F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A2540E" w:rsidRPr="005C558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4A4F" w:rsidRPr="005C5582" w14:paraId="0047CAFA" w14:textId="77777777" w:rsidTr="00ED2450">
        <w:tc>
          <w:tcPr>
            <w:tcW w:w="2269" w:type="dxa"/>
          </w:tcPr>
          <w:p w14:paraId="3B337B3F" w14:textId="77777777" w:rsidR="00DB4A4F" w:rsidRPr="005C5582" w:rsidRDefault="00DB4A4F" w:rsidP="00ED245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10BE472" w14:textId="77777777" w:rsidR="00DB4A4F" w:rsidRPr="005C5582" w:rsidRDefault="00DB4A4F" w:rsidP="00ED245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154/2025</w:t>
            </w:r>
          </w:p>
        </w:tc>
      </w:tr>
    </w:tbl>
    <w:p w14:paraId="5D4278F7" w14:textId="77777777" w:rsidR="008F2498" w:rsidRPr="005C5582" w:rsidRDefault="00DB4A4F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55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5C55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C558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A2540E" w:rsidRPr="005C558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5C55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5C558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5C5582">
        <w:rPr>
          <w:rFonts w:ascii="Arial Narrow" w:hAnsi="Arial Narrow" w:cs="Arial"/>
          <w:sz w:val="24"/>
          <w:szCs w:val="24"/>
        </w:rPr>
        <w:t>w przedmiot</w:t>
      </w:r>
      <w:r w:rsidR="00E631B6" w:rsidRPr="005C5582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5C5582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5C5582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5C5582" w14:paraId="6051CA8D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A2772A6" w14:textId="77777777" w:rsidR="00A2540E" w:rsidRPr="005C5582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6662724" w14:textId="77777777" w:rsidR="00A2540E" w:rsidRPr="005C5582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7F86BF2" w14:textId="77777777" w:rsidR="00A2540E" w:rsidRPr="005C5582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5C5582" w14:paraId="77A1A609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4606F" w14:textId="77777777" w:rsidR="00A2540E" w:rsidRPr="005C558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45AAA" w14:textId="77777777" w:rsidR="00A2540E" w:rsidRPr="005C558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70B85" w14:textId="77777777" w:rsidR="00A2540E" w:rsidRPr="005C558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5C5582" w14:paraId="568C8B95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B945F" w14:textId="77777777" w:rsidR="00A2540E" w:rsidRPr="005C558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7B6B0" w14:textId="77777777" w:rsidR="00A2540E" w:rsidRPr="005C558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83DED" w14:textId="77777777" w:rsidR="00A2540E" w:rsidRPr="005C558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8D3AED7" w14:textId="77777777" w:rsidR="008B745A" w:rsidRPr="005C5582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5C5582" w14:paraId="4E35C8FA" w14:textId="77777777" w:rsidTr="009B1625">
        <w:tc>
          <w:tcPr>
            <w:tcW w:w="2660" w:type="dxa"/>
          </w:tcPr>
          <w:p w14:paraId="1BE75489" w14:textId="77777777" w:rsidR="008B745A" w:rsidRPr="005C558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4A2CADD" w14:textId="77777777" w:rsidR="008B745A" w:rsidRPr="005C558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44D3183" w14:textId="77777777" w:rsidR="008B745A" w:rsidRPr="005C5582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0715564" w14:textId="77777777" w:rsidR="008B745A" w:rsidRPr="005C558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6E5BF42" w14:textId="77777777" w:rsidR="008B745A" w:rsidRPr="005C558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E73053" w14:textId="77777777" w:rsidR="008B745A" w:rsidRPr="005C5582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C55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B4A4F" w:rsidRPr="005C55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C55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06BFD16" w14:textId="77777777" w:rsidR="00025386" w:rsidRPr="005C5582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5C5582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08FC0" w14:textId="77777777" w:rsidR="00797B11" w:rsidRDefault="00797B11" w:rsidP="00025386">
      <w:pPr>
        <w:spacing w:after="0" w:line="240" w:lineRule="auto"/>
      </w:pPr>
      <w:r>
        <w:separator/>
      </w:r>
    </w:p>
  </w:endnote>
  <w:endnote w:type="continuationSeparator" w:id="0">
    <w:p w14:paraId="7484DAD8" w14:textId="77777777" w:rsidR="00797B11" w:rsidRDefault="00797B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61750" w14:textId="77777777" w:rsidR="00DB4A4F" w:rsidRDefault="00DB4A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C21A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5B77B6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A3248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7BC753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6F073" w14:textId="77777777" w:rsidR="00DB4A4F" w:rsidRDefault="00DB4A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8D8E3" w14:textId="77777777" w:rsidR="00797B11" w:rsidRDefault="00797B11" w:rsidP="00025386">
      <w:pPr>
        <w:spacing w:after="0" w:line="240" w:lineRule="auto"/>
      </w:pPr>
      <w:r>
        <w:separator/>
      </w:r>
    </w:p>
  </w:footnote>
  <w:footnote w:type="continuationSeparator" w:id="0">
    <w:p w14:paraId="1808B178" w14:textId="77777777" w:rsidR="00797B11" w:rsidRDefault="00797B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E2355" w14:textId="77777777" w:rsidR="00DB4A4F" w:rsidRDefault="00DB4A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5C883" w14:textId="77777777" w:rsidR="00DB4A4F" w:rsidRDefault="00DB4A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57A74" w14:textId="77777777" w:rsidR="00DB4A4F" w:rsidRDefault="00DB4A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B11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5C5582"/>
    <w:rsid w:val="0069796D"/>
    <w:rsid w:val="00797B11"/>
    <w:rsid w:val="008B745A"/>
    <w:rsid w:val="008E405A"/>
    <w:rsid w:val="008F2498"/>
    <w:rsid w:val="009B1625"/>
    <w:rsid w:val="00A2540E"/>
    <w:rsid w:val="00A56A6F"/>
    <w:rsid w:val="00D55FC4"/>
    <w:rsid w:val="00DB4A4F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0E106D"/>
  <w15:chartTrackingRefBased/>
  <w15:docId w15:val="{CD448803-10E7-4F9A-926B-773C95947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2025-12-27T12:44:00Z</dcterms:created>
  <dcterms:modified xsi:type="dcterms:W3CDTF">2025-12-27T12:44:00Z</dcterms:modified>
</cp:coreProperties>
</file>