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EDA38" w14:textId="77777777" w:rsidR="00025386" w:rsidRPr="0031183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31183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D04D5" w:rsidRPr="00311838">
        <w:rPr>
          <w:rFonts w:ascii="Arial Narrow" w:hAnsi="Arial Narrow" w:cs="Arial"/>
          <w:bCs/>
          <w:i w:val="0"/>
          <w:szCs w:val="24"/>
        </w:rPr>
        <w:t>3</w:t>
      </w:r>
      <w:r w:rsidR="007666D6" w:rsidRPr="0031183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11838" w14:paraId="15AE0B9F" w14:textId="77777777" w:rsidTr="00467CA2">
        <w:tc>
          <w:tcPr>
            <w:tcW w:w="2800" w:type="dxa"/>
          </w:tcPr>
          <w:p w14:paraId="06868192" w14:textId="77777777" w:rsidR="00D520D3" w:rsidRPr="0031183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183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31183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1256ED1" w14:textId="77777777" w:rsidR="00D520D3" w:rsidRPr="003118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4192B48" w14:textId="77777777" w:rsidR="00D520D3" w:rsidRPr="003118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1183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9E3D9A" w14:textId="77777777" w:rsidR="00D520D3" w:rsidRPr="0031183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118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1183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118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311838" w14:paraId="2A5BB807" w14:textId="77777777" w:rsidTr="00467CA2">
        <w:tc>
          <w:tcPr>
            <w:tcW w:w="2800" w:type="dxa"/>
          </w:tcPr>
          <w:p w14:paraId="5100A1F6" w14:textId="77777777" w:rsidR="00D520D3" w:rsidRPr="0031183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183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05233FC" w14:textId="77777777" w:rsidR="00D520D3" w:rsidRPr="003118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CA10751" w14:textId="77777777" w:rsidR="00D520D3" w:rsidRPr="003118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1183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A26DD1" w14:textId="77777777" w:rsidR="00D520D3" w:rsidRPr="0031183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118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1183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3118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BAFBADD" w14:textId="77777777" w:rsidR="00B62AD0" w:rsidRPr="0031183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11838" w14:paraId="151BC9F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A06D5A" w14:textId="77777777" w:rsidR="00053927" w:rsidRPr="0031183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1183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88FF0F6" w14:textId="77777777" w:rsidR="00053927" w:rsidRPr="0031183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31183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31183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31183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20A05C" w14:textId="77777777" w:rsidR="0071340C" w:rsidRPr="0031183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18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1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1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1183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1183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D04D5" w:rsidRPr="00311838">
        <w:rPr>
          <w:rFonts w:ascii="Arial Narrow" w:hAnsi="Arial Narrow" w:cs="Arial"/>
          <w:sz w:val="24"/>
          <w:szCs w:val="24"/>
        </w:rPr>
        <w:t>(t.j. Dz. U. z 2024 r. poz. 1320 z późn. zm.)</w:t>
      </w:r>
      <w:r w:rsidR="00E27ABB" w:rsidRPr="0031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118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1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11838" w14:paraId="763A4A0E" w14:textId="77777777" w:rsidTr="00467CA2">
        <w:tc>
          <w:tcPr>
            <w:tcW w:w="2269" w:type="dxa"/>
          </w:tcPr>
          <w:p w14:paraId="0CB4E522" w14:textId="77777777" w:rsidR="00D520D3" w:rsidRPr="0031183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183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C6F88F" w14:textId="77777777" w:rsidR="00D520D3" w:rsidRPr="00311838" w:rsidRDefault="002D04D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118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D520D3" w:rsidRPr="003118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D04D5" w:rsidRPr="00311838" w14:paraId="6F320FBE" w14:textId="77777777" w:rsidTr="00ED2450">
        <w:tc>
          <w:tcPr>
            <w:tcW w:w="2269" w:type="dxa"/>
          </w:tcPr>
          <w:p w14:paraId="3537FF8F" w14:textId="77777777" w:rsidR="002D04D5" w:rsidRPr="00311838" w:rsidRDefault="002D04D5" w:rsidP="00ED24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183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053F02F" w14:textId="77777777" w:rsidR="002D04D5" w:rsidRPr="00311838" w:rsidRDefault="002D04D5" w:rsidP="00ED245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118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154/2025</w:t>
            </w:r>
          </w:p>
        </w:tc>
      </w:tr>
    </w:tbl>
    <w:p w14:paraId="6E92CF9A" w14:textId="77777777" w:rsidR="00DC652A" w:rsidRPr="00311838" w:rsidRDefault="002D04D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31183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1333039" w14:textId="77777777" w:rsidR="00DC652A" w:rsidRPr="0031183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1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3CDB61F" w14:textId="77777777" w:rsidR="0071340C" w:rsidRPr="0031183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31183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31183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31183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5D0C50A" w14:textId="77777777" w:rsidR="0071340C" w:rsidRPr="0031183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523DB30" w14:textId="77777777" w:rsidR="0071340C" w:rsidRPr="0031183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B9C9002" w14:textId="77777777" w:rsidR="0071340C" w:rsidRPr="0031183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1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04D992E" w14:textId="77777777" w:rsidR="0071340C" w:rsidRPr="0031183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1183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31183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31183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BFA6EAC" w14:textId="77777777" w:rsidR="0071340C" w:rsidRPr="0031183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174AB28" w14:textId="77777777" w:rsidR="0071340C" w:rsidRPr="0031183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3D6DBF2" w14:textId="77777777" w:rsidR="00DC652A" w:rsidRPr="0031183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118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118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1183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4C0B885" w14:textId="77777777" w:rsidR="00DC652A" w:rsidRPr="0031183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1183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1183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1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0739105" w14:textId="77777777" w:rsidR="0093388F" w:rsidRPr="0031183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31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C8F4A54" w14:textId="77777777" w:rsidR="0093388F" w:rsidRPr="0031183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023465F" w14:textId="77777777" w:rsidR="0093388F" w:rsidRPr="0031183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31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44F536C" w14:textId="77777777" w:rsidR="00CB29AC" w:rsidRPr="0031183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624036D1" w14:textId="77777777" w:rsidR="00CB29AC" w:rsidRPr="0031183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1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483CEEF" w14:textId="77777777" w:rsidR="00830970" w:rsidRPr="0031183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31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1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1183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FA68CF3" w14:textId="77777777" w:rsidR="00E27ABB" w:rsidRPr="0031183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1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11838" w14:paraId="3957F8BE" w14:textId="77777777" w:rsidTr="00467CA2">
        <w:tc>
          <w:tcPr>
            <w:tcW w:w="2660" w:type="dxa"/>
          </w:tcPr>
          <w:p w14:paraId="137A3639" w14:textId="77777777" w:rsidR="00D520D3" w:rsidRPr="003118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27EEA6B" w14:textId="77777777" w:rsidR="00D520D3" w:rsidRPr="003118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1183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9F3F02C" w14:textId="77777777" w:rsidR="00D520D3" w:rsidRPr="0031183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1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E51B800" w14:textId="77777777" w:rsidR="00D520D3" w:rsidRPr="003118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00CC70C" w14:textId="77777777" w:rsidR="00D520D3" w:rsidRPr="003118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1183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53CD22D" w14:textId="77777777" w:rsidR="00D520D3" w:rsidRPr="0031183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1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D04D5" w:rsidRPr="0031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1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31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31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EEE562E" w14:textId="77777777" w:rsidR="00E27ABB" w:rsidRPr="0031183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1183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8FF49" w14:textId="77777777" w:rsidR="00C1133E" w:rsidRDefault="00C1133E" w:rsidP="00025386">
      <w:pPr>
        <w:spacing w:after="0" w:line="240" w:lineRule="auto"/>
      </w:pPr>
      <w:r>
        <w:separator/>
      </w:r>
    </w:p>
  </w:endnote>
  <w:endnote w:type="continuationSeparator" w:id="0">
    <w:p w14:paraId="35A282F3" w14:textId="77777777" w:rsidR="00C1133E" w:rsidRDefault="00C113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B38CF" w14:textId="77777777" w:rsidR="002D04D5" w:rsidRDefault="002D04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E492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7C4D3A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FF8E81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AED419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2560" w14:textId="77777777" w:rsidR="002D04D5" w:rsidRDefault="002D04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56BCE" w14:textId="77777777" w:rsidR="00C1133E" w:rsidRDefault="00C1133E" w:rsidP="00025386">
      <w:pPr>
        <w:spacing w:after="0" w:line="240" w:lineRule="auto"/>
      </w:pPr>
      <w:r>
        <w:separator/>
      </w:r>
    </w:p>
  </w:footnote>
  <w:footnote w:type="continuationSeparator" w:id="0">
    <w:p w14:paraId="0B4981BA" w14:textId="77777777" w:rsidR="00C1133E" w:rsidRDefault="00C113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84B72" w14:textId="77777777" w:rsidR="002D04D5" w:rsidRDefault="002D04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2139F" w14:textId="77777777" w:rsidR="002D04D5" w:rsidRDefault="002D04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4F920" w14:textId="77777777" w:rsidR="002D04D5" w:rsidRDefault="002D04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901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33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D04D5"/>
    <w:rsid w:val="0031183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1133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91341C"/>
  <w15:chartTrackingRefBased/>
  <w15:docId w15:val="{6910313F-1F9A-4039-86E5-848E14829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2025-12-27T12:45:00Z</dcterms:created>
  <dcterms:modified xsi:type="dcterms:W3CDTF">2025-12-27T12:45:00Z</dcterms:modified>
</cp:coreProperties>
</file>