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BB958" w14:textId="77777777" w:rsidR="00821C80" w:rsidRPr="006E7FD2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2"/>
        </w:rPr>
      </w:pPr>
      <w:r w:rsidRPr="006E7FD2">
        <w:rPr>
          <w:rFonts w:ascii="Arial Narrow" w:hAnsi="Arial Narrow" w:cs="Arial"/>
          <w:b w:val="0"/>
          <w:bCs/>
          <w:szCs w:val="22"/>
        </w:rPr>
        <w:t xml:space="preserve">Załącznik nr </w:t>
      </w:r>
      <w:r w:rsidR="0052554F">
        <w:rPr>
          <w:rFonts w:ascii="Arial Narrow" w:hAnsi="Arial Narrow" w:cs="Arial"/>
          <w:b w:val="0"/>
          <w:bCs/>
          <w:szCs w:val="22"/>
        </w:rPr>
        <w:t>9</w:t>
      </w:r>
      <w:r w:rsidR="00F83B51" w:rsidRPr="006E7FD2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6E7FD2" w14:paraId="1C966D07" w14:textId="77777777" w:rsidTr="00CA5E56">
        <w:tc>
          <w:tcPr>
            <w:tcW w:w="2800" w:type="dxa"/>
          </w:tcPr>
          <w:p w14:paraId="693240E7" w14:textId="77777777" w:rsidR="007524A3" w:rsidRPr="006E7FD2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7FD2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6E7FD2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47F0D940" w14:textId="77777777" w:rsidR="007524A3" w:rsidRPr="006E7FD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DCB4556" w14:textId="77777777" w:rsidR="007524A3" w:rsidRPr="006E7FD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E7FD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A2FF351" w14:textId="77777777" w:rsidR="007524A3" w:rsidRPr="006E7FD2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 xml:space="preserve">[nazwa, </w:t>
            </w:r>
            <w:proofErr w:type="spellStart"/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adres,w</w:t>
            </w:r>
            <w:proofErr w:type="spellEnd"/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 xml:space="preserve"> zależności od podmiotu: NIP/PESEL, KRS/</w:t>
            </w:r>
            <w:proofErr w:type="spellStart"/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6E7FD2" w14:paraId="38C21C6E" w14:textId="77777777" w:rsidTr="00CA5E56">
        <w:tc>
          <w:tcPr>
            <w:tcW w:w="2800" w:type="dxa"/>
          </w:tcPr>
          <w:p w14:paraId="51E17019" w14:textId="77777777" w:rsidR="007524A3" w:rsidRPr="006E7FD2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7FD2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50963EA8" w14:textId="77777777" w:rsidR="00CA5E56" w:rsidRPr="006E7FD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EEE8920" w14:textId="77777777" w:rsidR="00CA5E56" w:rsidRPr="006E7FD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E7FD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00F5F27" w14:textId="77777777" w:rsidR="007524A3" w:rsidRPr="006E7FD2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6E7FD2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09C989D2" w14:textId="77777777" w:rsidR="007524A3" w:rsidRPr="006E7FD2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CA5E56" w:rsidRPr="006E7FD2" w14:paraId="3A411222" w14:textId="77777777" w:rsidTr="00CA5E56">
        <w:tc>
          <w:tcPr>
            <w:tcW w:w="14034" w:type="dxa"/>
            <w:shd w:val="clear" w:color="auto" w:fill="F2F2F2"/>
          </w:tcPr>
          <w:p w14:paraId="13B8F94F" w14:textId="77777777" w:rsidR="00CA5E56" w:rsidRPr="006E7FD2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E7FD2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6D61724C" w14:textId="77777777" w:rsidR="00CA5E56" w:rsidRPr="006E7FD2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4"/>
        <w:gridCol w:w="11640"/>
      </w:tblGrid>
      <w:tr w:rsidR="00CA5E56" w:rsidRPr="006E7FD2" w14:paraId="172A5589" w14:textId="77777777" w:rsidTr="00CA5E56">
        <w:tc>
          <w:tcPr>
            <w:tcW w:w="2268" w:type="dxa"/>
          </w:tcPr>
          <w:p w14:paraId="4E6AC68B" w14:textId="77777777" w:rsidR="00CA5E56" w:rsidRPr="006E7FD2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714FA2ED" w14:textId="77777777" w:rsidR="00CA5E56" w:rsidRPr="006E7FD2" w:rsidRDefault="002215B9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CA5E56" w:rsidRPr="006E7FD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215B9" w:rsidRPr="006E7FD2" w14:paraId="13D0672A" w14:textId="77777777" w:rsidTr="00AB3542">
        <w:tc>
          <w:tcPr>
            <w:tcW w:w="2268" w:type="dxa"/>
          </w:tcPr>
          <w:p w14:paraId="4E2030ED" w14:textId="77777777" w:rsidR="002215B9" w:rsidRPr="006E7FD2" w:rsidRDefault="002215B9" w:rsidP="00AB35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4401CADD" w14:textId="078D4068" w:rsidR="002215B9" w:rsidRPr="006E7FD2" w:rsidRDefault="002215B9" w:rsidP="00AB35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="00502734">
              <w:rPr>
                <w:rFonts w:ascii="Arial Narrow" w:hAnsi="Arial Narrow" w:cs="Arial"/>
                <w:bCs/>
                <w:sz w:val="22"/>
                <w:szCs w:val="22"/>
              </w:rPr>
              <w:t>54</w:t>
            </w:r>
            <w:r w:rsidR="00C6090F">
              <w:rPr>
                <w:rFonts w:ascii="Arial Narrow" w:hAnsi="Arial Narrow" w:cs="Arial"/>
                <w:bCs/>
                <w:sz w:val="22"/>
                <w:szCs w:val="22"/>
              </w:rPr>
              <w:t>/</w:t>
            </w:r>
            <w:r w:rsidRPr="006E7FD2">
              <w:rPr>
                <w:rFonts w:ascii="Arial Narrow" w:hAnsi="Arial Narrow" w:cs="Arial"/>
                <w:bCs/>
                <w:sz w:val="22"/>
                <w:szCs w:val="22"/>
              </w:rPr>
              <w:t>2025</w:t>
            </w:r>
          </w:p>
        </w:tc>
      </w:tr>
    </w:tbl>
    <w:p w14:paraId="3D1278CB" w14:textId="50EC9D90" w:rsidR="0060654D" w:rsidRPr="006E7FD2" w:rsidRDefault="00CA5E5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="002215B9" w:rsidRPr="006E7FD2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 w Bydgoszczy</w:t>
      </w:r>
      <w:r w:rsidRPr="006E7FD2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6090F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6E7FD2" w14:paraId="7A7EFAA6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8B0E8FA" w14:textId="77777777" w:rsidR="00173417" w:rsidRPr="006E7FD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5E68183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7032506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EB05E5A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F20703F" w14:textId="77777777" w:rsidR="00173417" w:rsidRPr="006E7FD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6E7FD2" w14:paraId="576B0BD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462A35E" w14:textId="77777777"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0722511A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A8E00FA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44C848F1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2A32263" w14:textId="77777777"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E7FD2" w14:paraId="56BB0B6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0B19204" w14:textId="77777777"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773B80A9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0C3D219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35FE8EB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1773F10" w14:textId="77777777"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E7FD2" w14:paraId="30042234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0B21A6E" w14:textId="77777777"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BACDE5B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1DB0E38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BBD46EB" w14:textId="77777777"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75697A3" w14:textId="77777777"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29A10480" w14:textId="77777777" w:rsidR="00121B8A" w:rsidRPr="006E7FD2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6E7FD2" w14:paraId="56F7CAD3" w14:textId="77777777" w:rsidTr="009160CE">
        <w:tc>
          <w:tcPr>
            <w:tcW w:w="6237" w:type="dxa"/>
          </w:tcPr>
          <w:p w14:paraId="213673A6" w14:textId="77777777" w:rsidR="00121B8A" w:rsidRPr="006E7FD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40FF7648" w14:textId="77777777" w:rsidR="00121B8A" w:rsidRPr="006E7FD2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23696CDE" w14:textId="77777777" w:rsidR="00121B8A" w:rsidRPr="006E7FD2" w:rsidRDefault="00121B8A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E7FD2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</w:tcPr>
          <w:p w14:paraId="1E8249C8" w14:textId="77777777" w:rsidR="00121B8A" w:rsidRPr="006E7FD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7553BED" w14:textId="77777777" w:rsidR="00121B8A" w:rsidRPr="006E7FD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6BE8A466" w14:textId="77777777" w:rsidR="00121B8A" w:rsidRPr="006E7FD2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E7FD2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2215B9" w:rsidRPr="006E7FD2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6E7FD2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7B2CDE89" w14:textId="77777777" w:rsidR="00821C80" w:rsidRPr="006E7FD2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6E7FD2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695B0" w14:textId="77777777" w:rsidR="00655ECD" w:rsidRDefault="00655ECD">
      <w:r>
        <w:separator/>
      </w:r>
    </w:p>
  </w:endnote>
  <w:endnote w:type="continuationSeparator" w:id="0">
    <w:p w14:paraId="0E760F72" w14:textId="77777777" w:rsidR="00655ECD" w:rsidRDefault="00655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A7077" w14:textId="77777777" w:rsidR="00821C80" w:rsidRDefault="00BB5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595DDF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DDC2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4323B4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</w:r>
    <w:r>
      <w:rPr>
        <w:rStyle w:val="Numerstrony"/>
        <w:rFonts w:ascii="Arial" w:hAnsi="Arial"/>
        <w:sz w:val="18"/>
      </w:rPr>
      <w:t xml:space="preserve">Strona: </w:t>
    </w:r>
    <w:r w:rsidR="00BB56C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BB56C0">
      <w:rPr>
        <w:rStyle w:val="Numerstrony"/>
        <w:rFonts w:ascii="Arial" w:hAnsi="Arial"/>
        <w:sz w:val="18"/>
      </w:rPr>
      <w:fldChar w:fldCharType="separate"/>
    </w:r>
    <w:r w:rsidR="0052554F">
      <w:rPr>
        <w:rStyle w:val="Numerstrony"/>
        <w:rFonts w:ascii="Arial" w:hAnsi="Arial"/>
        <w:noProof/>
        <w:sz w:val="18"/>
      </w:rPr>
      <w:t>1</w:t>
    </w:r>
    <w:r w:rsidR="00BB56C0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BB56C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BB56C0">
      <w:rPr>
        <w:rStyle w:val="Numerstrony"/>
        <w:rFonts w:ascii="Arial" w:hAnsi="Arial"/>
        <w:sz w:val="18"/>
      </w:rPr>
      <w:fldChar w:fldCharType="separate"/>
    </w:r>
    <w:r w:rsidR="0052554F">
      <w:rPr>
        <w:rStyle w:val="Numerstrony"/>
        <w:rFonts w:ascii="Arial" w:hAnsi="Arial"/>
        <w:noProof/>
        <w:sz w:val="18"/>
      </w:rPr>
      <w:t>2</w:t>
    </w:r>
    <w:r w:rsidR="00BB56C0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7230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36C92F" w14:textId="77777777" w:rsidR="00821C80" w:rsidRDefault="00821C80">
    <w:pPr>
      <w:pStyle w:val="Stopka"/>
      <w:tabs>
        <w:tab w:val="clear" w:pos="4536"/>
      </w:tabs>
      <w:jc w:val="center"/>
    </w:pPr>
  </w:p>
  <w:p w14:paraId="52D0F886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B56C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B56C0">
      <w:rPr>
        <w:rStyle w:val="Numerstrony"/>
      </w:rPr>
      <w:fldChar w:fldCharType="separate"/>
    </w:r>
    <w:r>
      <w:rPr>
        <w:rStyle w:val="Numerstrony"/>
        <w:noProof/>
      </w:rPr>
      <w:t>1</w:t>
    </w:r>
    <w:r w:rsidR="00BB56C0">
      <w:rPr>
        <w:rStyle w:val="Numerstrony"/>
      </w:rPr>
      <w:fldChar w:fldCharType="end"/>
    </w:r>
    <w:r>
      <w:rPr>
        <w:rStyle w:val="Numerstrony"/>
      </w:rPr>
      <w:t>/</w:t>
    </w:r>
    <w:r w:rsidR="00BB56C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B56C0"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 w:rsidR="00BB56C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68F86" w14:textId="77777777" w:rsidR="00655ECD" w:rsidRDefault="00655ECD">
      <w:r>
        <w:separator/>
      </w:r>
    </w:p>
  </w:footnote>
  <w:footnote w:type="continuationSeparator" w:id="0">
    <w:p w14:paraId="4E30B4EA" w14:textId="77777777" w:rsidR="00655ECD" w:rsidRDefault="00655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B9592" w14:textId="0B42FAC0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2215B9">
      <w:rPr>
        <w:rFonts w:ascii="Arial" w:hAnsi="Arial" w:cs="Arial"/>
      </w:rPr>
      <w:t>1</w:t>
    </w:r>
    <w:r w:rsidR="00502734">
      <w:rPr>
        <w:rFonts w:ascii="Arial" w:hAnsi="Arial" w:cs="Arial"/>
      </w:rPr>
      <w:t>54</w:t>
    </w:r>
    <w:r w:rsidR="002215B9">
      <w:rPr>
        <w:rFonts w:ascii="Arial" w:hAnsi="Arial" w:cs="Arial"/>
      </w:rPr>
      <w:t>/2025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2023F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E19"/>
    <w:rsid w:val="001174D3"/>
    <w:rsid w:val="00121B8A"/>
    <w:rsid w:val="00124909"/>
    <w:rsid w:val="00150D7E"/>
    <w:rsid w:val="00167DCC"/>
    <w:rsid w:val="00173417"/>
    <w:rsid w:val="00212AD3"/>
    <w:rsid w:val="002215B9"/>
    <w:rsid w:val="00225936"/>
    <w:rsid w:val="004E070D"/>
    <w:rsid w:val="00502734"/>
    <w:rsid w:val="0052554F"/>
    <w:rsid w:val="0055610D"/>
    <w:rsid w:val="005F7B1C"/>
    <w:rsid w:val="0060654D"/>
    <w:rsid w:val="00655ECD"/>
    <w:rsid w:val="00691359"/>
    <w:rsid w:val="006E7FD2"/>
    <w:rsid w:val="007064BA"/>
    <w:rsid w:val="007524A3"/>
    <w:rsid w:val="00771188"/>
    <w:rsid w:val="007D5746"/>
    <w:rsid w:val="00821C80"/>
    <w:rsid w:val="00861259"/>
    <w:rsid w:val="009160CE"/>
    <w:rsid w:val="00917E19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2966"/>
    <w:rsid w:val="00B551AF"/>
    <w:rsid w:val="00BB56C0"/>
    <w:rsid w:val="00BF160F"/>
    <w:rsid w:val="00C6090F"/>
    <w:rsid w:val="00C97A27"/>
    <w:rsid w:val="00CA5E56"/>
    <w:rsid w:val="00D52F5E"/>
    <w:rsid w:val="00E819CF"/>
    <w:rsid w:val="00E879E6"/>
    <w:rsid w:val="00F83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C479B0"/>
  <w15:docId w15:val="{1903819D-C8E5-4B44-8D1D-AF79A0200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2966"/>
  </w:style>
  <w:style w:type="paragraph" w:styleId="Nagwek1">
    <w:name w:val="heading 1"/>
    <w:basedOn w:val="Normalny"/>
    <w:next w:val="Normalny"/>
    <w:qFormat/>
    <w:rsid w:val="00B529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296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B5296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5296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529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529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2966"/>
  </w:style>
  <w:style w:type="character" w:styleId="Odwoaniedokomentarza">
    <w:name w:val="annotation reference"/>
    <w:semiHidden/>
    <w:rsid w:val="00B52966"/>
    <w:rPr>
      <w:sz w:val="16"/>
    </w:rPr>
  </w:style>
  <w:style w:type="paragraph" w:styleId="Tekstkomentarza">
    <w:name w:val="annotation text"/>
    <w:basedOn w:val="Normalny"/>
    <w:semiHidden/>
    <w:rsid w:val="00B52966"/>
  </w:style>
  <w:style w:type="paragraph" w:styleId="Tytu">
    <w:name w:val="Title"/>
    <w:basedOn w:val="Normalny"/>
    <w:qFormat/>
    <w:rsid w:val="00B5296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B5296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B5296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137</Words>
  <Characters>1326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5</cp:revision>
  <cp:lastPrinted>2000-12-12T17:01:00Z</cp:lastPrinted>
  <dcterms:created xsi:type="dcterms:W3CDTF">2025-12-27T12:53:00Z</dcterms:created>
  <dcterms:modified xsi:type="dcterms:W3CDTF">2025-12-27T12:55:00Z</dcterms:modified>
</cp:coreProperties>
</file>