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E3D3A" w14:textId="77777777" w:rsidR="00986737" w:rsidRPr="00A84DCF" w:rsidRDefault="00DA271A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A84DCF">
        <w:rPr>
          <w:rFonts w:ascii="Arial Narrow" w:hAnsi="Arial Narrow" w:cs="Arial"/>
        </w:rPr>
        <w:t>Bydgoszcz</w:t>
      </w:r>
      <w:r w:rsidR="00986737" w:rsidRPr="00A84DCF">
        <w:rPr>
          <w:rFonts w:ascii="Arial Narrow" w:hAnsi="Arial Narrow" w:cs="Arial"/>
        </w:rPr>
        <w:t xml:space="preserve"> dnia: </w:t>
      </w:r>
      <w:r w:rsidRPr="00A84DCF">
        <w:rPr>
          <w:rFonts w:ascii="Arial Narrow" w:hAnsi="Arial Narrow" w:cs="Arial"/>
        </w:rPr>
        <w:t>2025-12-30</w:t>
      </w:r>
    </w:p>
    <w:p w14:paraId="5C8FADEA" w14:textId="77777777" w:rsidR="00986737" w:rsidRPr="00A84DCF" w:rsidRDefault="00DA271A" w:rsidP="00986737">
      <w:pPr>
        <w:spacing w:line="360" w:lineRule="auto"/>
        <w:rPr>
          <w:rFonts w:ascii="Arial Narrow" w:hAnsi="Arial Narrow" w:cs="Arial"/>
          <w:b/>
          <w:bCs/>
        </w:rPr>
      </w:pPr>
      <w:r w:rsidRPr="00A84DCF">
        <w:rPr>
          <w:rFonts w:ascii="Arial Narrow" w:hAnsi="Arial Narrow" w:cs="Arial"/>
          <w:b/>
          <w:bCs/>
        </w:rPr>
        <w:t>10WSzKzP SPZOZ</w:t>
      </w:r>
    </w:p>
    <w:p w14:paraId="0F0FCDAA" w14:textId="77777777" w:rsidR="00986737" w:rsidRPr="00A84DCF" w:rsidRDefault="00DA271A" w:rsidP="00986737">
      <w:pPr>
        <w:spacing w:line="360" w:lineRule="auto"/>
        <w:rPr>
          <w:rFonts w:ascii="Arial Narrow" w:hAnsi="Arial Narrow" w:cs="Arial"/>
        </w:rPr>
      </w:pPr>
      <w:r w:rsidRPr="00A84DCF">
        <w:rPr>
          <w:rFonts w:ascii="Arial Narrow" w:hAnsi="Arial Narrow" w:cs="Arial"/>
        </w:rPr>
        <w:t>Powstańców Warszawy</w:t>
      </w:r>
      <w:r w:rsidR="00986737" w:rsidRPr="00A84DCF">
        <w:rPr>
          <w:rFonts w:ascii="Arial Narrow" w:hAnsi="Arial Narrow" w:cs="Arial"/>
        </w:rPr>
        <w:t xml:space="preserve"> </w:t>
      </w:r>
      <w:r w:rsidRPr="00A84DCF">
        <w:rPr>
          <w:rFonts w:ascii="Arial Narrow" w:hAnsi="Arial Narrow" w:cs="Arial"/>
        </w:rPr>
        <w:t>5</w:t>
      </w:r>
    </w:p>
    <w:p w14:paraId="6C51BC8F" w14:textId="77777777" w:rsidR="00986737" w:rsidRPr="00A84DCF" w:rsidRDefault="00DA271A" w:rsidP="00986737">
      <w:pPr>
        <w:rPr>
          <w:rFonts w:ascii="Arial Narrow" w:hAnsi="Arial Narrow" w:cs="Arial"/>
        </w:rPr>
      </w:pPr>
      <w:r w:rsidRPr="00A84DCF">
        <w:rPr>
          <w:rFonts w:ascii="Arial Narrow" w:hAnsi="Arial Narrow" w:cs="Arial"/>
        </w:rPr>
        <w:t>85-681</w:t>
      </w:r>
      <w:r w:rsidR="00986737" w:rsidRPr="00A84DCF">
        <w:rPr>
          <w:rFonts w:ascii="Arial Narrow" w:hAnsi="Arial Narrow" w:cs="Arial"/>
        </w:rPr>
        <w:t xml:space="preserve"> </w:t>
      </w:r>
      <w:r w:rsidRPr="00A84DCF">
        <w:rPr>
          <w:rFonts w:ascii="Arial Narrow" w:hAnsi="Arial Narrow" w:cs="Arial"/>
        </w:rPr>
        <w:t>Bydgoszcz</w:t>
      </w:r>
    </w:p>
    <w:p w14:paraId="16BBB6EF" w14:textId="77777777" w:rsidR="00986737" w:rsidRPr="00A84DCF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A84DCF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A65A167" w14:textId="77777777" w:rsidR="00986737" w:rsidRPr="00A84DCF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A84DCF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84DCF" w14:paraId="2599DDA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EDB732" w14:textId="77777777" w:rsidR="00986737" w:rsidRPr="00A84DC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A84DCF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1AD8CCAC" w14:textId="77777777" w:rsidR="00986737" w:rsidRPr="00A84DC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A84DCF">
        <w:rPr>
          <w:rFonts w:ascii="Arial Narrow" w:hAnsi="Arial Narrow" w:cs="Arial"/>
        </w:rPr>
        <w:tab/>
        <w:t xml:space="preserve"> </w:t>
      </w:r>
    </w:p>
    <w:p w14:paraId="0A30B223" w14:textId="77777777" w:rsidR="00986737" w:rsidRPr="00A84DC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84DCF">
        <w:rPr>
          <w:rFonts w:ascii="Arial Narrow" w:eastAsia="Calibri" w:hAnsi="Arial Narrow" w:cs="Arial"/>
          <w:lang w:eastAsia="en-US"/>
        </w:rPr>
        <w:t xml:space="preserve">Dotyczy </w:t>
      </w:r>
      <w:r w:rsidRPr="00A84DCF">
        <w:rPr>
          <w:rFonts w:ascii="Arial Narrow" w:hAnsi="Arial Narrow" w:cs="Arial"/>
        </w:rPr>
        <w:t>postępowania o udzielenie zamówienia publicznego</w:t>
      </w:r>
      <w:r w:rsidRPr="00A84DC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84DCF" w14:paraId="782025A4" w14:textId="77777777" w:rsidTr="005A632E">
        <w:tc>
          <w:tcPr>
            <w:tcW w:w="2269" w:type="dxa"/>
          </w:tcPr>
          <w:p w14:paraId="092E9F6B" w14:textId="77777777" w:rsidR="00986737" w:rsidRPr="00A84DC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5CA66FE9" w14:textId="77777777" w:rsidR="00986737" w:rsidRPr="00A84DCF" w:rsidRDefault="00DA271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84DCF">
              <w:rPr>
                <w:rFonts w:ascii="Arial Narrow" w:hAnsi="Arial Narrow" w:cs="Arial"/>
                <w:b/>
              </w:rPr>
              <w:t>Dostawy sukcesywne materiałów jednorazowego użytku dla Kardiochirurgii na okres 24 miesięcy</w:t>
            </w:r>
            <w:r w:rsidR="00986737" w:rsidRPr="00A84DCF">
              <w:rPr>
                <w:rFonts w:ascii="Arial Narrow" w:hAnsi="Arial Narrow" w:cs="Arial"/>
                <w:b/>
              </w:rPr>
              <w:t>.</w:t>
            </w:r>
          </w:p>
        </w:tc>
      </w:tr>
      <w:tr w:rsidR="00DA271A" w:rsidRPr="00A84DCF" w14:paraId="5BB4A737" w14:textId="77777777" w:rsidTr="00612A1B">
        <w:tc>
          <w:tcPr>
            <w:tcW w:w="2269" w:type="dxa"/>
          </w:tcPr>
          <w:p w14:paraId="04510948" w14:textId="77777777" w:rsidR="00DA271A" w:rsidRPr="00A84DCF" w:rsidRDefault="00DA271A" w:rsidP="00612A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33DDB6A5" w14:textId="77777777" w:rsidR="00DA271A" w:rsidRPr="00A84DCF" w:rsidRDefault="00DA271A" w:rsidP="00612A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84DCF">
              <w:rPr>
                <w:rFonts w:ascii="Arial Narrow" w:hAnsi="Arial Narrow" w:cs="Arial"/>
                <w:b/>
              </w:rPr>
              <w:t>128/2025</w:t>
            </w:r>
          </w:p>
        </w:tc>
      </w:tr>
    </w:tbl>
    <w:p w14:paraId="3C7FC990" w14:textId="77777777" w:rsidR="00A80738" w:rsidRPr="00A84DC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0D647853" w14:textId="77777777" w:rsidR="00D665F5" w:rsidRPr="00A84DCF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A84DCF">
        <w:rPr>
          <w:rFonts w:ascii="Arial Narrow" w:hAnsi="Arial Narrow" w:cs="Arial"/>
        </w:rPr>
        <w:t>Zamawiający, działając na podstawie art. 22</w:t>
      </w:r>
      <w:r w:rsidR="00FC7F5E" w:rsidRPr="00A84DCF">
        <w:rPr>
          <w:rFonts w:ascii="Arial Narrow" w:hAnsi="Arial Narrow" w:cs="Arial"/>
        </w:rPr>
        <w:t>2</w:t>
      </w:r>
      <w:r w:rsidRPr="00A84DCF">
        <w:rPr>
          <w:rFonts w:ascii="Arial Narrow" w:hAnsi="Arial Narrow" w:cs="Arial"/>
        </w:rPr>
        <w:t xml:space="preserve"> ust. 5 </w:t>
      </w:r>
      <w:r w:rsidRPr="00A84DCF">
        <w:rPr>
          <w:rFonts w:ascii="Arial Narrow" w:hAnsi="Arial Narrow" w:cs="Arial"/>
          <w:bCs/>
        </w:rPr>
        <w:t>ustawy z dnia 11 września 2019 r. Prawo zamówień publicznych</w:t>
      </w:r>
      <w:r w:rsidRPr="00A84DCF">
        <w:rPr>
          <w:rFonts w:ascii="Arial Narrow" w:hAnsi="Arial Narrow" w:cs="Arial"/>
        </w:rPr>
        <w:t xml:space="preserve"> </w:t>
      </w:r>
      <w:r w:rsidR="00DA271A" w:rsidRPr="00A84DCF">
        <w:rPr>
          <w:rFonts w:ascii="Arial Narrow" w:hAnsi="Arial Narrow" w:cs="Arial"/>
        </w:rPr>
        <w:t>(</w:t>
      </w:r>
      <w:proofErr w:type="spellStart"/>
      <w:r w:rsidR="00DA271A" w:rsidRPr="00A84DCF">
        <w:rPr>
          <w:rFonts w:ascii="Arial Narrow" w:hAnsi="Arial Narrow" w:cs="Arial"/>
        </w:rPr>
        <w:t>t.j</w:t>
      </w:r>
      <w:proofErr w:type="spellEnd"/>
      <w:r w:rsidR="00DA271A" w:rsidRPr="00A84DCF">
        <w:rPr>
          <w:rFonts w:ascii="Arial Narrow" w:hAnsi="Arial Narrow" w:cs="Arial"/>
        </w:rPr>
        <w:t xml:space="preserve">. Dz. U. z 2024 r. poz. 1320 z </w:t>
      </w:r>
      <w:proofErr w:type="spellStart"/>
      <w:r w:rsidR="00DA271A" w:rsidRPr="00A84DCF">
        <w:rPr>
          <w:rFonts w:ascii="Arial Narrow" w:hAnsi="Arial Narrow" w:cs="Arial"/>
        </w:rPr>
        <w:t>późn</w:t>
      </w:r>
      <w:proofErr w:type="spellEnd"/>
      <w:r w:rsidR="00DA271A" w:rsidRPr="00A84DCF">
        <w:rPr>
          <w:rFonts w:ascii="Arial Narrow" w:hAnsi="Arial Narrow" w:cs="Arial"/>
        </w:rPr>
        <w:t>. zm.)</w:t>
      </w:r>
      <w:r w:rsidR="00490DC0" w:rsidRPr="00A84DCF">
        <w:rPr>
          <w:rFonts w:ascii="Arial Narrow" w:hAnsi="Arial Narrow" w:cs="Arial"/>
        </w:rPr>
        <w:t xml:space="preserve"> </w:t>
      </w:r>
      <w:r w:rsidRPr="00A84DCF">
        <w:rPr>
          <w:rFonts w:ascii="Arial Narrow" w:hAnsi="Arial Narrow" w:cs="Arial"/>
        </w:rPr>
        <w:t>udostępnia</w:t>
      </w:r>
      <w:r w:rsidR="00F95C33" w:rsidRPr="00A84DCF">
        <w:rPr>
          <w:rFonts w:ascii="Arial Narrow" w:hAnsi="Arial Narrow" w:cs="Arial"/>
        </w:rPr>
        <w:t xml:space="preserve"> </w:t>
      </w:r>
      <w:r w:rsidR="004C7E9B" w:rsidRPr="00A84DCF">
        <w:rPr>
          <w:rFonts w:ascii="Arial Narrow" w:hAnsi="Arial Narrow" w:cs="Arial"/>
        </w:rPr>
        <w:t>informacj</w:t>
      </w:r>
      <w:r w:rsidR="00577BC6" w:rsidRPr="00A84DCF">
        <w:rPr>
          <w:rFonts w:ascii="Arial Narrow" w:hAnsi="Arial Narrow" w:cs="Arial"/>
        </w:rPr>
        <w:t>ę</w:t>
      </w:r>
      <w:r w:rsidR="00035488" w:rsidRPr="00A84DCF">
        <w:rPr>
          <w:rFonts w:ascii="Arial Narrow" w:hAnsi="Arial Narrow" w:cs="Arial"/>
        </w:rPr>
        <w:t xml:space="preserve"> z otwarcia ofert</w:t>
      </w:r>
      <w:r w:rsidR="00577BC6" w:rsidRPr="00A84DCF">
        <w:rPr>
          <w:rFonts w:ascii="Arial Narrow" w:hAnsi="Arial Narrow" w:cs="Arial"/>
        </w:rPr>
        <w:t>.</w:t>
      </w:r>
    </w:p>
    <w:p w14:paraId="6268C7EA" w14:textId="77777777" w:rsidR="00A80738" w:rsidRPr="00A84DCF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A84DCF">
        <w:rPr>
          <w:rFonts w:ascii="Arial Narrow" w:hAnsi="Arial Narrow" w:cs="Arial"/>
        </w:rPr>
        <w:t>Podczas otwarcia ofert, mającego miejsce</w:t>
      </w:r>
      <w:r w:rsidR="00FF4AB1" w:rsidRPr="00A84DCF">
        <w:rPr>
          <w:rFonts w:ascii="Arial Narrow" w:hAnsi="Arial Narrow" w:cs="Arial"/>
        </w:rPr>
        <w:t xml:space="preserve"> w dniu </w:t>
      </w:r>
      <w:r w:rsidR="00DA271A" w:rsidRPr="00A84DCF">
        <w:rPr>
          <w:rFonts w:ascii="Arial Narrow" w:hAnsi="Arial Narrow" w:cs="Arial"/>
        </w:rPr>
        <w:t>30/12/2025</w:t>
      </w:r>
      <w:r w:rsidR="00FF4AB1" w:rsidRPr="00A84DCF">
        <w:rPr>
          <w:rFonts w:ascii="Arial Narrow" w:hAnsi="Arial Narrow" w:cs="Arial"/>
        </w:rPr>
        <w:t xml:space="preserve"> o godz. </w:t>
      </w:r>
      <w:r w:rsidR="00DA271A" w:rsidRPr="00A84DCF">
        <w:rPr>
          <w:rFonts w:ascii="Arial Narrow" w:hAnsi="Arial Narrow" w:cs="Arial"/>
        </w:rPr>
        <w:t>08:15</w:t>
      </w:r>
      <w:r w:rsidRPr="00A84DCF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84DCF" w14:paraId="2C0CC1B7" w14:textId="77777777" w:rsidTr="005A632E">
        <w:tc>
          <w:tcPr>
            <w:tcW w:w="1276" w:type="dxa"/>
            <w:shd w:val="clear" w:color="auto" w:fill="F2F2F2"/>
            <w:vAlign w:val="center"/>
          </w:tcPr>
          <w:p w14:paraId="68CA4BF3" w14:textId="77777777" w:rsidR="006B27ED" w:rsidRPr="00A84DC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Oferta n</w:t>
            </w:r>
            <w:r w:rsidR="006B27ED" w:rsidRPr="00A84DCF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3D0915B" w14:textId="77777777" w:rsidR="006B27ED" w:rsidRPr="00A84DC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3650EFF" w14:textId="77777777" w:rsidR="006B27ED" w:rsidRPr="00A84DCF" w:rsidRDefault="006B27ED" w:rsidP="00A84DCF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6FD3CA8" w14:textId="77777777" w:rsidR="006B27ED" w:rsidRPr="00A84DC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Cena oferty</w:t>
            </w:r>
          </w:p>
        </w:tc>
      </w:tr>
      <w:tr w:rsidR="00DA271A" w:rsidRPr="00A84DCF" w14:paraId="6CBF2ABC" w14:textId="77777777" w:rsidTr="00612A1B">
        <w:tc>
          <w:tcPr>
            <w:tcW w:w="1276" w:type="dxa"/>
            <w:vAlign w:val="center"/>
          </w:tcPr>
          <w:p w14:paraId="0070444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DF9080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57</w:t>
            </w:r>
          </w:p>
        </w:tc>
        <w:tc>
          <w:tcPr>
            <w:tcW w:w="3969" w:type="dxa"/>
          </w:tcPr>
          <w:p w14:paraId="05B4D387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Surgical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Solutions Spółka z ograniczoną odpowiedzialnością</w:t>
            </w:r>
          </w:p>
          <w:p w14:paraId="052393E0" w14:textId="1D2C2660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Wilanowska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2G/8</w:t>
            </w:r>
          </w:p>
          <w:p w14:paraId="40ECA3D5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05-500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Józefosław</w:t>
            </w:r>
          </w:p>
        </w:tc>
        <w:tc>
          <w:tcPr>
            <w:tcW w:w="2551" w:type="dxa"/>
            <w:vAlign w:val="center"/>
          </w:tcPr>
          <w:p w14:paraId="515609B4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153 864.19 zł</w:t>
            </w:r>
          </w:p>
        </w:tc>
      </w:tr>
      <w:tr w:rsidR="00DA271A" w:rsidRPr="00A84DCF" w14:paraId="0D0AA1BC" w14:textId="77777777" w:rsidTr="00612A1B">
        <w:tc>
          <w:tcPr>
            <w:tcW w:w="1276" w:type="dxa"/>
            <w:vAlign w:val="center"/>
          </w:tcPr>
          <w:p w14:paraId="7CD7612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6DB74D44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</w:tcPr>
          <w:p w14:paraId="2C1C0EC8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MAC'S MEDICAL </w:t>
            </w:r>
            <w:proofErr w:type="gramStart"/>
            <w:r w:rsidRPr="00A84DCF">
              <w:rPr>
                <w:rFonts w:ascii="Arial Narrow" w:hAnsi="Arial Narrow" w:cs="Arial"/>
              </w:rPr>
              <w:t>SP.Z</w:t>
            </w:r>
            <w:proofErr w:type="gramEnd"/>
            <w:r w:rsidRPr="00A84DCF">
              <w:rPr>
                <w:rFonts w:ascii="Arial Narrow" w:hAnsi="Arial Narrow" w:cs="Arial"/>
              </w:rPr>
              <w:t xml:space="preserve"> O. O.</w:t>
            </w:r>
          </w:p>
          <w:p w14:paraId="4B6FE9D8" w14:textId="41C8EF24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Łucka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20/78</w:t>
            </w:r>
          </w:p>
          <w:p w14:paraId="1F6ADF7C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00-845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20C4D9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17 577.00 zł</w:t>
            </w:r>
          </w:p>
        </w:tc>
      </w:tr>
      <w:tr w:rsidR="00DA271A" w:rsidRPr="00A84DCF" w14:paraId="1D4155E9" w14:textId="77777777" w:rsidTr="00612A1B">
        <w:tc>
          <w:tcPr>
            <w:tcW w:w="1276" w:type="dxa"/>
            <w:vAlign w:val="center"/>
          </w:tcPr>
          <w:p w14:paraId="6BEB5C0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3F362AE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32</w:t>
            </w:r>
          </w:p>
        </w:tc>
        <w:tc>
          <w:tcPr>
            <w:tcW w:w="3969" w:type="dxa"/>
          </w:tcPr>
          <w:p w14:paraId="1C186F6E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MAC'S MEDICAL </w:t>
            </w:r>
            <w:proofErr w:type="gramStart"/>
            <w:r w:rsidRPr="00A84DCF">
              <w:rPr>
                <w:rFonts w:ascii="Arial Narrow" w:hAnsi="Arial Narrow" w:cs="Arial"/>
              </w:rPr>
              <w:t>SP.Z</w:t>
            </w:r>
            <w:proofErr w:type="gramEnd"/>
            <w:r w:rsidRPr="00A84DCF">
              <w:rPr>
                <w:rFonts w:ascii="Arial Narrow" w:hAnsi="Arial Narrow" w:cs="Arial"/>
              </w:rPr>
              <w:t xml:space="preserve"> O. O.</w:t>
            </w:r>
          </w:p>
          <w:p w14:paraId="70779970" w14:textId="548B0FBE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Łucka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20/78</w:t>
            </w:r>
          </w:p>
          <w:p w14:paraId="37464CA8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00-845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EF7A35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26 784.00 zł</w:t>
            </w:r>
          </w:p>
        </w:tc>
      </w:tr>
      <w:tr w:rsidR="00DA271A" w:rsidRPr="00A84DCF" w14:paraId="192A6C33" w14:textId="77777777" w:rsidTr="00612A1B">
        <w:tc>
          <w:tcPr>
            <w:tcW w:w="1276" w:type="dxa"/>
            <w:vAlign w:val="center"/>
          </w:tcPr>
          <w:p w14:paraId="6E898C4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DD8832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</w:tcPr>
          <w:p w14:paraId="662D0C1E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Xanthus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Viomedical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</w:t>
            </w:r>
          </w:p>
          <w:p w14:paraId="6936D2A2" w14:textId="75E7D9CA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Poleczki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23</w:t>
            </w:r>
          </w:p>
          <w:p w14:paraId="773B74BA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02-822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 (Ursynów)</w:t>
            </w:r>
          </w:p>
        </w:tc>
        <w:tc>
          <w:tcPr>
            <w:tcW w:w="2551" w:type="dxa"/>
            <w:vAlign w:val="center"/>
          </w:tcPr>
          <w:p w14:paraId="3EFA08A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11 340.00 zł</w:t>
            </w:r>
          </w:p>
        </w:tc>
      </w:tr>
      <w:tr w:rsidR="00DA271A" w:rsidRPr="00A84DCF" w14:paraId="75E84C9F" w14:textId="77777777" w:rsidTr="00612A1B">
        <w:tc>
          <w:tcPr>
            <w:tcW w:w="1276" w:type="dxa"/>
            <w:vAlign w:val="center"/>
          </w:tcPr>
          <w:p w14:paraId="0B85943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1E945BA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61</w:t>
            </w:r>
          </w:p>
        </w:tc>
        <w:tc>
          <w:tcPr>
            <w:tcW w:w="3969" w:type="dxa"/>
          </w:tcPr>
          <w:p w14:paraId="3C8CBC55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Rinores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</w:t>
            </w:r>
          </w:p>
          <w:p w14:paraId="7E21D839" w14:textId="5A9B1E8E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Dębicka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644</w:t>
            </w:r>
          </w:p>
          <w:p w14:paraId="7371109E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35-213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Rzeszów</w:t>
            </w:r>
          </w:p>
        </w:tc>
        <w:tc>
          <w:tcPr>
            <w:tcW w:w="2551" w:type="dxa"/>
            <w:vAlign w:val="center"/>
          </w:tcPr>
          <w:p w14:paraId="53977EC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34 416.90 zł</w:t>
            </w:r>
          </w:p>
        </w:tc>
      </w:tr>
      <w:tr w:rsidR="00DA271A" w:rsidRPr="00A84DCF" w14:paraId="0B201926" w14:textId="77777777" w:rsidTr="00612A1B">
        <w:tc>
          <w:tcPr>
            <w:tcW w:w="1276" w:type="dxa"/>
            <w:vAlign w:val="center"/>
          </w:tcPr>
          <w:p w14:paraId="6BD05AE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333C6CE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302A5559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63190E19" w14:textId="0BF01750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533EBBF5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8BD8EE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47 520.00 zł</w:t>
            </w:r>
          </w:p>
        </w:tc>
      </w:tr>
      <w:tr w:rsidR="00DA271A" w:rsidRPr="00A84DCF" w14:paraId="1A654286" w14:textId="77777777" w:rsidTr="00612A1B">
        <w:tc>
          <w:tcPr>
            <w:tcW w:w="1276" w:type="dxa"/>
            <w:vAlign w:val="center"/>
          </w:tcPr>
          <w:p w14:paraId="6971897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43B4739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7CC2AF35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53C8782B" w14:textId="14BB16DB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4CB6E376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F40F78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105 300.00 zł</w:t>
            </w:r>
          </w:p>
        </w:tc>
      </w:tr>
      <w:tr w:rsidR="00DA271A" w:rsidRPr="00A84DCF" w14:paraId="5F0B754B" w14:textId="77777777" w:rsidTr="00612A1B">
        <w:tc>
          <w:tcPr>
            <w:tcW w:w="1276" w:type="dxa"/>
            <w:vAlign w:val="center"/>
          </w:tcPr>
          <w:p w14:paraId="39B5DCE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10E87C0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</w:tcPr>
          <w:p w14:paraId="41EB313F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76CD1EC4" w14:textId="68688B46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36224016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B0161A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14 040.00 zł</w:t>
            </w:r>
          </w:p>
        </w:tc>
      </w:tr>
      <w:tr w:rsidR="00DA271A" w:rsidRPr="00A84DCF" w14:paraId="359242B4" w14:textId="77777777" w:rsidTr="00612A1B">
        <w:tc>
          <w:tcPr>
            <w:tcW w:w="1276" w:type="dxa"/>
            <w:vAlign w:val="center"/>
          </w:tcPr>
          <w:p w14:paraId="559F983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66A0156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266207EE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19D70470" w14:textId="0DB3F3B8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68D20165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B8C6F2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77 760.00 zł</w:t>
            </w:r>
          </w:p>
        </w:tc>
      </w:tr>
      <w:tr w:rsidR="00DA271A" w:rsidRPr="00A84DCF" w14:paraId="06013E9B" w14:textId="77777777" w:rsidTr="00612A1B">
        <w:tc>
          <w:tcPr>
            <w:tcW w:w="1276" w:type="dxa"/>
            <w:vAlign w:val="center"/>
          </w:tcPr>
          <w:p w14:paraId="4715CB0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2A1BC5D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0682405F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4DEC3FDF" w14:textId="4B9993EA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7B5B3329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4C6B45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99 360.00 zł</w:t>
            </w:r>
          </w:p>
        </w:tc>
      </w:tr>
      <w:tr w:rsidR="00DA271A" w:rsidRPr="00A84DCF" w14:paraId="19F242FD" w14:textId="77777777" w:rsidTr="00612A1B">
        <w:tc>
          <w:tcPr>
            <w:tcW w:w="1276" w:type="dxa"/>
            <w:vAlign w:val="center"/>
          </w:tcPr>
          <w:p w14:paraId="78CB816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3230E02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181422CB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57878B6E" w14:textId="5DCC4914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05FCD1F5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F0F530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3 240.00 zł</w:t>
            </w:r>
          </w:p>
        </w:tc>
      </w:tr>
      <w:tr w:rsidR="00DA271A" w:rsidRPr="00A84DCF" w14:paraId="53C7C247" w14:textId="77777777" w:rsidTr="00612A1B">
        <w:tc>
          <w:tcPr>
            <w:tcW w:w="1276" w:type="dxa"/>
            <w:vAlign w:val="center"/>
          </w:tcPr>
          <w:p w14:paraId="7E00A3E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799C8D0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05DB946D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53D9BA57" w14:textId="011C72A4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62CE83E7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7A72F2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43 200.00 zł</w:t>
            </w:r>
          </w:p>
        </w:tc>
      </w:tr>
      <w:tr w:rsidR="00DA271A" w:rsidRPr="00A84DCF" w14:paraId="1210D54D" w14:textId="77777777" w:rsidTr="00612A1B">
        <w:tc>
          <w:tcPr>
            <w:tcW w:w="1276" w:type="dxa"/>
            <w:vAlign w:val="center"/>
          </w:tcPr>
          <w:p w14:paraId="31750DF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72A56CF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</w:tcPr>
          <w:p w14:paraId="4F52D87C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3847FE44" w14:textId="3B66A00C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3CF23BCA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3EC79F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21 600.00 zł</w:t>
            </w:r>
          </w:p>
        </w:tc>
      </w:tr>
      <w:tr w:rsidR="00DA271A" w:rsidRPr="00A84DCF" w14:paraId="54A9D0CE" w14:textId="77777777" w:rsidTr="00612A1B">
        <w:tc>
          <w:tcPr>
            <w:tcW w:w="1276" w:type="dxa"/>
            <w:vAlign w:val="center"/>
          </w:tcPr>
          <w:p w14:paraId="2AD39E2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1366F3F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</w:tcPr>
          <w:p w14:paraId="6FAA349A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6FB0EB08" w14:textId="6B16B51D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7135921B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F330DE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25 920.00 zł</w:t>
            </w:r>
          </w:p>
        </w:tc>
      </w:tr>
      <w:tr w:rsidR="00DA271A" w:rsidRPr="00A84DCF" w14:paraId="2DEE491C" w14:textId="77777777" w:rsidTr="00612A1B">
        <w:tc>
          <w:tcPr>
            <w:tcW w:w="1276" w:type="dxa"/>
            <w:vAlign w:val="center"/>
          </w:tcPr>
          <w:p w14:paraId="11BC3FE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7DEC95A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16</w:t>
            </w:r>
          </w:p>
        </w:tc>
        <w:tc>
          <w:tcPr>
            <w:tcW w:w="3969" w:type="dxa"/>
          </w:tcPr>
          <w:p w14:paraId="7835F07F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48582741" w14:textId="612F0D26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78E6D0D6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9E694F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32 400.00 zł</w:t>
            </w:r>
          </w:p>
        </w:tc>
      </w:tr>
      <w:tr w:rsidR="00DA271A" w:rsidRPr="00A84DCF" w14:paraId="3B34DC71" w14:textId="77777777" w:rsidTr="00612A1B">
        <w:tc>
          <w:tcPr>
            <w:tcW w:w="1276" w:type="dxa"/>
            <w:vAlign w:val="center"/>
          </w:tcPr>
          <w:p w14:paraId="29778E8A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6AA4160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</w:tcPr>
          <w:p w14:paraId="33EDF8D7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4B7011F8" w14:textId="65184F22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256E23F9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D66C8D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25 920.00 zł</w:t>
            </w:r>
          </w:p>
        </w:tc>
      </w:tr>
      <w:tr w:rsidR="00DA271A" w:rsidRPr="00A84DCF" w14:paraId="14C475A7" w14:textId="77777777" w:rsidTr="00612A1B">
        <w:tc>
          <w:tcPr>
            <w:tcW w:w="1276" w:type="dxa"/>
            <w:vAlign w:val="center"/>
          </w:tcPr>
          <w:p w14:paraId="75F9B53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07A8DFF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3969" w:type="dxa"/>
          </w:tcPr>
          <w:p w14:paraId="74A58F99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Billmed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Sp.zo.o</w:t>
            </w:r>
            <w:proofErr w:type="spellEnd"/>
            <w:r w:rsidRPr="00A84DCF">
              <w:rPr>
                <w:rFonts w:ascii="Arial Narrow" w:hAnsi="Arial Narrow" w:cs="Arial"/>
              </w:rPr>
              <w:t>.</w:t>
            </w:r>
          </w:p>
          <w:p w14:paraId="0E82E49C" w14:textId="70A0AD81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Krypska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24/1</w:t>
            </w:r>
          </w:p>
          <w:p w14:paraId="4E88EA3F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04-082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58F47DA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1 458.00 zł</w:t>
            </w:r>
          </w:p>
        </w:tc>
      </w:tr>
      <w:tr w:rsidR="00DA271A" w:rsidRPr="00A84DCF" w14:paraId="44123CA4" w14:textId="77777777" w:rsidTr="00612A1B">
        <w:tc>
          <w:tcPr>
            <w:tcW w:w="1276" w:type="dxa"/>
            <w:vAlign w:val="center"/>
          </w:tcPr>
          <w:p w14:paraId="4FE23A1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34DB8DE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65E08374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SKAMEX Spółka Akcyjna</w:t>
            </w:r>
          </w:p>
          <w:p w14:paraId="711FE87B" w14:textId="5F2D2C1E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Kopcińskiego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62D</w:t>
            </w:r>
          </w:p>
          <w:p w14:paraId="7026B3BC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90-032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17CA39A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55 728.00 zł</w:t>
            </w:r>
          </w:p>
        </w:tc>
      </w:tr>
      <w:tr w:rsidR="00DA271A" w:rsidRPr="00A84DCF" w14:paraId="7FFA7044" w14:textId="77777777" w:rsidTr="00612A1B">
        <w:tc>
          <w:tcPr>
            <w:tcW w:w="1276" w:type="dxa"/>
            <w:vAlign w:val="center"/>
          </w:tcPr>
          <w:p w14:paraId="0AAD474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3494579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39F226A9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SKAMEX Spółka Akcyjna</w:t>
            </w:r>
          </w:p>
          <w:p w14:paraId="19C1E834" w14:textId="63025749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Kopcińskiego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62D</w:t>
            </w:r>
          </w:p>
          <w:p w14:paraId="3EF5DF51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90-032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79850AC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20 260.80 zł</w:t>
            </w:r>
          </w:p>
        </w:tc>
      </w:tr>
      <w:tr w:rsidR="00DA271A" w:rsidRPr="00A84DCF" w14:paraId="77EABE19" w14:textId="77777777" w:rsidTr="00612A1B">
        <w:tc>
          <w:tcPr>
            <w:tcW w:w="1276" w:type="dxa"/>
            <w:vAlign w:val="center"/>
          </w:tcPr>
          <w:p w14:paraId="45B1DF1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53C8F92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59</w:t>
            </w:r>
          </w:p>
        </w:tc>
        <w:tc>
          <w:tcPr>
            <w:tcW w:w="3969" w:type="dxa"/>
          </w:tcPr>
          <w:p w14:paraId="600A5D86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Procardia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Medical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08B2C529" w14:textId="6BDB63EF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rtm. W. Pileckiego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63</w:t>
            </w:r>
          </w:p>
          <w:p w14:paraId="4D426373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02-781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6EE1D6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20 790.00 zł</w:t>
            </w:r>
          </w:p>
        </w:tc>
      </w:tr>
      <w:tr w:rsidR="00DA271A" w:rsidRPr="00A84DCF" w14:paraId="4303597D" w14:textId="77777777" w:rsidTr="00612A1B">
        <w:tc>
          <w:tcPr>
            <w:tcW w:w="1276" w:type="dxa"/>
            <w:vAlign w:val="center"/>
          </w:tcPr>
          <w:p w14:paraId="038BC27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23AF182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60</w:t>
            </w:r>
          </w:p>
        </w:tc>
        <w:tc>
          <w:tcPr>
            <w:tcW w:w="3969" w:type="dxa"/>
          </w:tcPr>
          <w:p w14:paraId="0F3F8038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Procardia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Medical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1226A037" w14:textId="5A95AE8D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rtm. W. Pileckiego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63</w:t>
            </w:r>
          </w:p>
          <w:p w14:paraId="6EDD1679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02-781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2B41E8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112 860.00 zł</w:t>
            </w:r>
          </w:p>
        </w:tc>
      </w:tr>
      <w:tr w:rsidR="00DA271A" w:rsidRPr="00A84DCF" w14:paraId="2B6B5AF3" w14:textId="77777777" w:rsidTr="00612A1B">
        <w:tc>
          <w:tcPr>
            <w:tcW w:w="1276" w:type="dxa"/>
            <w:vAlign w:val="center"/>
          </w:tcPr>
          <w:p w14:paraId="728CD85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lastRenderedPageBreak/>
              <w:t>7</w:t>
            </w:r>
          </w:p>
        </w:tc>
        <w:tc>
          <w:tcPr>
            <w:tcW w:w="1276" w:type="dxa"/>
            <w:vAlign w:val="center"/>
          </w:tcPr>
          <w:p w14:paraId="205469D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61</w:t>
            </w:r>
          </w:p>
        </w:tc>
        <w:tc>
          <w:tcPr>
            <w:tcW w:w="3969" w:type="dxa"/>
          </w:tcPr>
          <w:p w14:paraId="616CDD54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Procardia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Medical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2873CE43" w14:textId="3B563243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rtm. W. Pileckiego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63</w:t>
            </w:r>
          </w:p>
          <w:p w14:paraId="7DBCA5A5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02-781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92BABD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39 690.00 zł</w:t>
            </w:r>
          </w:p>
        </w:tc>
      </w:tr>
      <w:tr w:rsidR="00DA271A" w:rsidRPr="00A84DCF" w14:paraId="210F729E" w14:textId="77777777" w:rsidTr="00612A1B">
        <w:tc>
          <w:tcPr>
            <w:tcW w:w="1276" w:type="dxa"/>
            <w:vAlign w:val="center"/>
          </w:tcPr>
          <w:p w14:paraId="508CF6F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4AEA4D2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44</w:t>
            </w:r>
          </w:p>
        </w:tc>
        <w:tc>
          <w:tcPr>
            <w:tcW w:w="3969" w:type="dxa"/>
          </w:tcPr>
          <w:p w14:paraId="199E7D3A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ARTIVION Polska Sp. z o.o.</w:t>
            </w:r>
          </w:p>
          <w:p w14:paraId="7036EC6A" w14:textId="74D3026A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Dziekońskiego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</w:t>
            </w:r>
          </w:p>
          <w:p w14:paraId="06189041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00-728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762B6E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468 720.00 zł</w:t>
            </w:r>
          </w:p>
        </w:tc>
      </w:tr>
      <w:tr w:rsidR="00DA271A" w:rsidRPr="00A84DCF" w14:paraId="469943CE" w14:textId="77777777" w:rsidTr="00612A1B">
        <w:tc>
          <w:tcPr>
            <w:tcW w:w="1276" w:type="dxa"/>
            <w:vAlign w:val="center"/>
          </w:tcPr>
          <w:p w14:paraId="68ACE1F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4B651D3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011E9D14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A84DCF">
              <w:rPr>
                <w:rFonts w:ascii="Arial Narrow" w:hAnsi="Arial Narrow" w:cs="Arial"/>
              </w:rPr>
              <w:t>Symico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</w:t>
            </w:r>
          </w:p>
          <w:p w14:paraId="0E7CB06E" w14:textId="5E1080AF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Gwiaździsta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66/22.B.06</w:t>
            </w:r>
          </w:p>
          <w:p w14:paraId="60892D39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53-413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0998D11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15 543.36 zł</w:t>
            </w:r>
          </w:p>
        </w:tc>
      </w:tr>
      <w:tr w:rsidR="00DA271A" w:rsidRPr="00A84DCF" w14:paraId="071C454A" w14:textId="77777777" w:rsidTr="00612A1B">
        <w:tc>
          <w:tcPr>
            <w:tcW w:w="1276" w:type="dxa"/>
            <w:vAlign w:val="center"/>
          </w:tcPr>
          <w:p w14:paraId="00CB0C6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08A6B73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41</w:t>
            </w:r>
          </w:p>
        </w:tc>
        <w:tc>
          <w:tcPr>
            <w:tcW w:w="3969" w:type="dxa"/>
          </w:tcPr>
          <w:p w14:paraId="7ECF6184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Agencja Naukowo-Techniczna </w:t>
            </w:r>
            <w:proofErr w:type="spellStart"/>
            <w:r w:rsidRPr="00A84DCF">
              <w:rPr>
                <w:rFonts w:ascii="Arial Narrow" w:hAnsi="Arial Narrow" w:cs="Arial"/>
              </w:rPr>
              <w:t>Symico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</w:t>
            </w:r>
          </w:p>
          <w:p w14:paraId="74DCF48E" w14:textId="3A25B43C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Gwiaździsta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66/22.B.06</w:t>
            </w:r>
          </w:p>
          <w:p w14:paraId="5B9EEDE3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53-413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7B18F28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132 300.00 zł</w:t>
            </w:r>
          </w:p>
        </w:tc>
      </w:tr>
      <w:tr w:rsidR="00DA271A" w:rsidRPr="00A84DCF" w14:paraId="34790999" w14:textId="77777777" w:rsidTr="00612A1B">
        <w:tc>
          <w:tcPr>
            <w:tcW w:w="1276" w:type="dxa"/>
            <w:vAlign w:val="center"/>
          </w:tcPr>
          <w:p w14:paraId="629AD64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691AB2E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</w:tcPr>
          <w:p w14:paraId="404D938B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Edwards </w:t>
            </w:r>
            <w:proofErr w:type="spellStart"/>
            <w:r w:rsidRPr="00A84DCF">
              <w:rPr>
                <w:rFonts w:ascii="Arial Narrow" w:hAnsi="Arial Narrow" w:cs="Arial"/>
              </w:rPr>
              <w:t>Lifesciences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7B22169B" w14:textId="53802289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Aleje Jerozolimskie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100</w:t>
            </w:r>
          </w:p>
          <w:p w14:paraId="65CA33B7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00-807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92ED39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51 840.00 zł</w:t>
            </w:r>
          </w:p>
        </w:tc>
      </w:tr>
      <w:tr w:rsidR="00DA271A" w:rsidRPr="00A84DCF" w14:paraId="0FB47C04" w14:textId="77777777" w:rsidTr="00612A1B">
        <w:tc>
          <w:tcPr>
            <w:tcW w:w="1276" w:type="dxa"/>
            <w:vAlign w:val="center"/>
          </w:tcPr>
          <w:p w14:paraId="22720B1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0C1F9F3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36</w:t>
            </w:r>
          </w:p>
        </w:tc>
        <w:tc>
          <w:tcPr>
            <w:tcW w:w="3969" w:type="dxa"/>
          </w:tcPr>
          <w:p w14:paraId="342C97A4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Edwards </w:t>
            </w:r>
            <w:proofErr w:type="spellStart"/>
            <w:r w:rsidRPr="00A84DCF">
              <w:rPr>
                <w:rFonts w:ascii="Arial Narrow" w:hAnsi="Arial Narrow" w:cs="Arial"/>
              </w:rPr>
              <w:t>Lifesciences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2DC23610" w14:textId="75B9B935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Aleje Jerozolimskie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100</w:t>
            </w:r>
          </w:p>
          <w:p w14:paraId="0EA0C23B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00-807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84810A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1 128 384.00 zł</w:t>
            </w:r>
          </w:p>
        </w:tc>
      </w:tr>
      <w:tr w:rsidR="00DA271A" w:rsidRPr="00A84DCF" w14:paraId="23ACDF8D" w14:textId="77777777" w:rsidTr="00612A1B">
        <w:tc>
          <w:tcPr>
            <w:tcW w:w="1276" w:type="dxa"/>
            <w:vAlign w:val="center"/>
          </w:tcPr>
          <w:p w14:paraId="1A065DA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01438BF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</w:tcPr>
          <w:p w14:paraId="175E24DB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Edwards </w:t>
            </w:r>
            <w:proofErr w:type="spellStart"/>
            <w:r w:rsidRPr="00A84DCF">
              <w:rPr>
                <w:rFonts w:ascii="Arial Narrow" w:hAnsi="Arial Narrow" w:cs="Arial"/>
              </w:rPr>
              <w:t>Lifesciences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11B8A507" w14:textId="7103257B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Aleje Jerozolimskie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100</w:t>
            </w:r>
          </w:p>
          <w:p w14:paraId="739FB6BF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00-807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132C49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77 760.00 zł</w:t>
            </w:r>
          </w:p>
        </w:tc>
      </w:tr>
      <w:tr w:rsidR="00DA271A" w:rsidRPr="00A84DCF" w14:paraId="3729C806" w14:textId="77777777" w:rsidTr="00612A1B">
        <w:tc>
          <w:tcPr>
            <w:tcW w:w="1276" w:type="dxa"/>
            <w:vAlign w:val="center"/>
          </w:tcPr>
          <w:p w14:paraId="3A08E004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0186D15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40</w:t>
            </w:r>
          </w:p>
        </w:tc>
        <w:tc>
          <w:tcPr>
            <w:tcW w:w="3969" w:type="dxa"/>
          </w:tcPr>
          <w:p w14:paraId="2C19F948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Edwards </w:t>
            </w:r>
            <w:proofErr w:type="spellStart"/>
            <w:r w:rsidRPr="00A84DCF">
              <w:rPr>
                <w:rFonts w:ascii="Arial Narrow" w:hAnsi="Arial Narrow" w:cs="Arial"/>
              </w:rPr>
              <w:t>Lifesciences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7B7D109A" w14:textId="20C1CA02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Aleje Jerozolimskie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100</w:t>
            </w:r>
          </w:p>
          <w:p w14:paraId="07F2DA4C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00-807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AAD588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725 760.00 zł</w:t>
            </w:r>
          </w:p>
        </w:tc>
      </w:tr>
      <w:tr w:rsidR="00DA271A" w:rsidRPr="00A84DCF" w14:paraId="0817359E" w14:textId="77777777" w:rsidTr="00612A1B">
        <w:tc>
          <w:tcPr>
            <w:tcW w:w="1276" w:type="dxa"/>
            <w:vAlign w:val="center"/>
          </w:tcPr>
          <w:p w14:paraId="58EB629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593362C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46</w:t>
            </w:r>
          </w:p>
        </w:tc>
        <w:tc>
          <w:tcPr>
            <w:tcW w:w="3969" w:type="dxa"/>
          </w:tcPr>
          <w:p w14:paraId="236221AD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Edwards </w:t>
            </w:r>
            <w:proofErr w:type="spellStart"/>
            <w:r w:rsidRPr="00A84DCF">
              <w:rPr>
                <w:rFonts w:ascii="Arial Narrow" w:hAnsi="Arial Narrow" w:cs="Arial"/>
              </w:rPr>
              <w:t>Lifesciences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06B29D1A" w14:textId="456F7EFA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Aleje Jerozolimskie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100</w:t>
            </w:r>
          </w:p>
          <w:p w14:paraId="0D41AB37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00-807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B521C5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4 568 400.00 zł</w:t>
            </w:r>
          </w:p>
        </w:tc>
      </w:tr>
      <w:tr w:rsidR="00DA271A" w:rsidRPr="00A84DCF" w14:paraId="768A673A" w14:textId="77777777" w:rsidTr="00612A1B">
        <w:tc>
          <w:tcPr>
            <w:tcW w:w="1276" w:type="dxa"/>
            <w:vAlign w:val="center"/>
          </w:tcPr>
          <w:p w14:paraId="7D709E5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6477C62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61F894F6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Teleflex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Polska sp. z o.o.</w:t>
            </w:r>
          </w:p>
          <w:p w14:paraId="18778B52" w14:textId="616704E6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Żwirki i Wigury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16A</w:t>
            </w:r>
          </w:p>
          <w:p w14:paraId="3D28761F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02-092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44858F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111 780.00 zł</w:t>
            </w:r>
          </w:p>
        </w:tc>
      </w:tr>
      <w:tr w:rsidR="00DA271A" w:rsidRPr="00A84DCF" w14:paraId="56FC68B5" w14:textId="77777777" w:rsidTr="00612A1B">
        <w:tc>
          <w:tcPr>
            <w:tcW w:w="1276" w:type="dxa"/>
            <w:vAlign w:val="center"/>
          </w:tcPr>
          <w:p w14:paraId="36A7184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435C221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4095415F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Teleflex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Polska sp. z o.o.</w:t>
            </w:r>
          </w:p>
          <w:p w14:paraId="38F9B201" w14:textId="4833E1B7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Żwirki i Wigury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16A</w:t>
            </w:r>
          </w:p>
          <w:p w14:paraId="5E2E97B2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02-092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C7E5E8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115 992.00 zł</w:t>
            </w:r>
          </w:p>
        </w:tc>
      </w:tr>
      <w:tr w:rsidR="00DA271A" w:rsidRPr="00A84DCF" w14:paraId="522006A4" w14:textId="77777777" w:rsidTr="00612A1B">
        <w:tc>
          <w:tcPr>
            <w:tcW w:w="1276" w:type="dxa"/>
            <w:vAlign w:val="center"/>
          </w:tcPr>
          <w:p w14:paraId="2C49CC8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2638630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</w:tcPr>
          <w:p w14:paraId="5C3B2941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Teleflex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Polska sp. z o.o.</w:t>
            </w:r>
          </w:p>
          <w:p w14:paraId="64AA812C" w14:textId="0967147B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Żwirki i Wigury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16A</w:t>
            </w:r>
          </w:p>
          <w:p w14:paraId="7C2A57A9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02-092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F71F70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21 060.00 zł</w:t>
            </w:r>
          </w:p>
        </w:tc>
      </w:tr>
      <w:tr w:rsidR="00DA271A" w:rsidRPr="00A84DCF" w14:paraId="6C4A3108" w14:textId="77777777" w:rsidTr="00612A1B">
        <w:tc>
          <w:tcPr>
            <w:tcW w:w="1276" w:type="dxa"/>
            <w:vAlign w:val="center"/>
          </w:tcPr>
          <w:p w14:paraId="31AB95B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1E9BB36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563D2332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AKSIS Hurtownia Sprzętu Medycznego Ignaciuk Spigarski Spółka Jawna</w:t>
            </w:r>
          </w:p>
          <w:p w14:paraId="027C0D49" w14:textId="528974D8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Przyrodników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1c</w:t>
            </w:r>
          </w:p>
          <w:p w14:paraId="6C164E02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80-298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Gdańsk</w:t>
            </w:r>
          </w:p>
        </w:tc>
        <w:tc>
          <w:tcPr>
            <w:tcW w:w="2551" w:type="dxa"/>
            <w:vAlign w:val="center"/>
          </w:tcPr>
          <w:p w14:paraId="2EBB8E2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19 440.00 zł</w:t>
            </w:r>
          </w:p>
        </w:tc>
      </w:tr>
      <w:tr w:rsidR="00DA271A" w:rsidRPr="00A84DCF" w14:paraId="133B49CB" w14:textId="77777777" w:rsidTr="00612A1B">
        <w:tc>
          <w:tcPr>
            <w:tcW w:w="1276" w:type="dxa"/>
            <w:vAlign w:val="center"/>
          </w:tcPr>
          <w:p w14:paraId="7547F43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vAlign w:val="center"/>
          </w:tcPr>
          <w:p w14:paraId="646FF86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51</w:t>
            </w:r>
          </w:p>
        </w:tc>
        <w:tc>
          <w:tcPr>
            <w:tcW w:w="3969" w:type="dxa"/>
          </w:tcPr>
          <w:p w14:paraId="36998A52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FRESENIUS MEDICAL CARE POLSKA</w:t>
            </w:r>
          </w:p>
          <w:p w14:paraId="3B5C2BC7" w14:textId="7E546B37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UL. KRZYWA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13</w:t>
            </w:r>
          </w:p>
          <w:p w14:paraId="5A084FC7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60-118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vAlign w:val="center"/>
          </w:tcPr>
          <w:p w14:paraId="0BE9610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205 200.00 zł</w:t>
            </w:r>
          </w:p>
        </w:tc>
      </w:tr>
      <w:tr w:rsidR="00DA271A" w:rsidRPr="00A84DCF" w14:paraId="65F8B9D3" w14:textId="77777777" w:rsidTr="00612A1B">
        <w:tc>
          <w:tcPr>
            <w:tcW w:w="1276" w:type="dxa"/>
            <w:vAlign w:val="center"/>
          </w:tcPr>
          <w:p w14:paraId="648AAFD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37887C5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0A16AFAF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Hagmed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 Sp. k.</w:t>
            </w:r>
          </w:p>
          <w:p w14:paraId="235E8825" w14:textId="07A21AA4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Tomaszowska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32</w:t>
            </w:r>
          </w:p>
          <w:p w14:paraId="7C99B66D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96-200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Rawa Mazowiecka</w:t>
            </w:r>
          </w:p>
        </w:tc>
        <w:tc>
          <w:tcPr>
            <w:tcW w:w="2551" w:type="dxa"/>
            <w:vAlign w:val="center"/>
          </w:tcPr>
          <w:p w14:paraId="2FF85C4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102 384.00 zł</w:t>
            </w:r>
          </w:p>
        </w:tc>
      </w:tr>
      <w:tr w:rsidR="00DA271A" w:rsidRPr="00A84DCF" w14:paraId="396360C1" w14:textId="77777777" w:rsidTr="00612A1B">
        <w:tc>
          <w:tcPr>
            <w:tcW w:w="1276" w:type="dxa"/>
            <w:vAlign w:val="center"/>
          </w:tcPr>
          <w:p w14:paraId="11FDD00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lastRenderedPageBreak/>
              <w:t>14</w:t>
            </w:r>
          </w:p>
        </w:tc>
        <w:tc>
          <w:tcPr>
            <w:tcW w:w="1276" w:type="dxa"/>
            <w:vAlign w:val="center"/>
          </w:tcPr>
          <w:p w14:paraId="5122B0D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3AE67A66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Hagmed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 Sp. k.</w:t>
            </w:r>
          </w:p>
          <w:p w14:paraId="36F27C8A" w14:textId="70E4AA37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Tomaszowska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32</w:t>
            </w:r>
          </w:p>
          <w:p w14:paraId="0FA079AD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96-200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Rawa Mazowiecka</w:t>
            </w:r>
          </w:p>
        </w:tc>
        <w:tc>
          <w:tcPr>
            <w:tcW w:w="2551" w:type="dxa"/>
            <w:vAlign w:val="center"/>
          </w:tcPr>
          <w:p w14:paraId="1A68968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38 016.00 zł</w:t>
            </w:r>
          </w:p>
        </w:tc>
      </w:tr>
      <w:tr w:rsidR="00DA271A" w:rsidRPr="00A84DCF" w14:paraId="44781264" w14:textId="77777777" w:rsidTr="00612A1B">
        <w:tc>
          <w:tcPr>
            <w:tcW w:w="1276" w:type="dxa"/>
            <w:vAlign w:val="center"/>
          </w:tcPr>
          <w:p w14:paraId="3483B04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vAlign w:val="center"/>
          </w:tcPr>
          <w:p w14:paraId="3B0F017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49B8125D" w14:textId="0FBB58A2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SORIMEX Sp. z o.o</w:t>
            </w:r>
            <w:r w:rsidR="00A84DCF">
              <w:rPr>
                <w:rFonts w:ascii="Arial Narrow" w:hAnsi="Arial Narrow" w:cs="Arial"/>
              </w:rPr>
              <w:t>.</w:t>
            </w:r>
          </w:p>
          <w:p w14:paraId="35A55559" w14:textId="0F62F95E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Równinna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25</w:t>
            </w:r>
          </w:p>
          <w:p w14:paraId="22C80FD3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87-100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Toruń</w:t>
            </w:r>
          </w:p>
        </w:tc>
        <w:tc>
          <w:tcPr>
            <w:tcW w:w="2551" w:type="dxa"/>
            <w:vAlign w:val="center"/>
          </w:tcPr>
          <w:p w14:paraId="7013D8F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17 055.36 zł</w:t>
            </w:r>
          </w:p>
        </w:tc>
      </w:tr>
      <w:tr w:rsidR="00DA271A" w:rsidRPr="00A84DCF" w14:paraId="538816A1" w14:textId="77777777" w:rsidTr="00612A1B">
        <w:tc>
          <w:tcPr>
            <w:tcW w:w="1276" w:type="dxa"/>
            <w:vAlign w:val="center"/>
          </w:tcPr>
          <w:p w14:paraId="4D664DE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68C6C2D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52</w:t>
            </w:r>
          </w:p>
        </w:tc>
        <w:tc>
          <w:tcPr>
            <w:tcW w:w="3969" w:type="dxa"/>
          </w:tcPr>
          <w:p w14:paraId="2C2DE051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A84DCF">
              <w:rPr>
                <w:rFonts w:ascii="Arial Narrow" w:hAnsi="Arial Narrow" w:cs="Arial"/>
              </w:rPr>
              <w:t>Medical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 o.</w:t>
            </w:r>
          </w:p>
          <w:p w14:paraId="770342F6" w14:textId="63054883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Postępu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21B</w:t>
            </w:r>
          </w:p>
          <w:p w14:paraId="532CD8C4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02-676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A84CBB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10 886.40 zł</w:t>
            </w:r>
          </w:p>
        </w:tc>
      </w:tr>
      <w:tr w:rsidR="00DA271A" w:rsidRPr="00A84DCF" w14:paraId="2D57C4E2" w14:textId="77777777" w:rsidTr="00612A1B">
        <w:tc>
          <w:tcPr>
            <w:tcW w:w="1276" w:type="dxa"/>
            <w:vAlign w:val="center"/>
          </w:tcPr>
          <w:p w14:paraId="26D8EEB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6B4B90B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64</w:t>
            </w:r>
          </w:p>
        </w:tc>
        <w:tc>
          <w:tcPr>
            <w:tcW w:w="3969" w:type="dxa"/>
          </w:tcPr>
          <w:p w14:paraId="4CFC98D2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A84DCF">
              <w:rPr>
                <w:rFonts w:ascii="Arial Narrow" w:hAnsi="Arial Narrow" w:cs="Arial"/>
              </w:rPr>
              <w:t>Medical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 o.</w:t>
            </w:r>
          </w:p>
          <w:p w14:paraId="117F9B5D" w14:textId="5CBBC0B9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Postępu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21B</w:t>
            </w:r>
          </w:p>
          <w:p w14:paraId="677807EA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02-676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2D480A4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38 880.00 zł</w:t>
            </w:r>
          </w:p>
        </w:tc>
      </w:tr>
      <w:tr w:rsidR="00DA271A" w:rsidRPr="00A84DCF" w14:paraId="3F6C7910" w14:textId="77777777" w:rsidTr="00612A1B">
        <w:tc>
          <w:tcPr>
            <w:tcW w:w="1276" w:type="dxa"/>
            <w:vAlign w:val="center"/>
          </w:tcPr>
          <w:p w14:paraId="1B28D98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vAlign w:val="center"/>
          </w:tcPr>
          <w:p w14:paraId="092D450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43</w:t>
            </w:r>
          </w:p>
        </w:tc>
        <w:tc>
          <w:tcPr>
            <w:tcW w:w="3969" w:type="dxa"/>
          </w:tcPr>
          <w:p w14:paraId="28BE714B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Vascutek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Deutschland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GmbH</w:t>
            </w:r>
          </w:p>
          <w:p w14:paraId="2D0D09DD" w14:textId="29DD7211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Luruper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Chaussee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125/</w:t>
            </w:r>
            <w:proofErr w:type="spellStart"/>
            <w:r w:rsidRPr="00A84DCF">
              <w:rPr>
                <w:rFonts w:ascii="Arial Narrow" w:hAnsi="Arial Narrow" w:cs="Arial"/>
              </w:rPr>
              <w:t>Haus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8 - M</w:t>
            </w:r>
          </w:p>
          <w:p w14:paraId="68401EED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22761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Hamburg</w:t>
            </w:r>
          </w:p>
        </w:tc>
        <w:tc>
          <w:tcPr>
            <w:tcW w:w="2551" w:type="dxa"/>
            <w:vAlign w:val="center"/>
          </w:tcPr>
          <w:p w14:paraId="7EEF5A6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410 400.00 zł</w:t>
            </w:r>
          </w:p>
        </w:tc>
      </w:tr>
      <w:tr w:rsidR="00DA271A" w:rsidRPr="00A84DCF" w14:paraId="554DCA05" w14:textId="77777777" w:rsidTr="00612A1B">
        <w:tc>
          <w:tcPr>
            <w:tcW w:w="1276" w:type="dxa"/>
            <w:vAlign w:val="center"/>
          </w:tcPr>
          <w:p w14:paraId="3F6D2BA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vAlign w:val="center"/>
          </w:tcPr>
          <w:p w14:paraId="5A30CBD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45</w:t>
            </w:r>
          </w:p>
        </w:tc>
        <w:tc>
          <w:tcPr>
            <w:tcW w:w="3969" w:type="dxa"/>
          </w:tcPr>
          <w:p w14:paraId="1D098C1E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Vascutek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Deutschland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GmbH</w:t>
            </w:r>
          </w:p>
          <w:p w14:paraId="12512288" w14:textId="2F6DCF7E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Luruper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proofErr w:type="spellStart"/>
            <w:r w:rsidRPr="00A84DCF">
              <w:rPr>
                <w:rFonts w:ascii="Arial Narrow" w:hAnsi="Arial Narrow" w:cs="Arial"/>
              </w:rPr>
              <w:t>Chaussee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125/</w:t>
            </w:r>
            <w:proofErr w:type="spellStart"/>
            <w:r w:rsidRPr="00A84DCF">
              <w:rPr>
                <w:rFonts w:ascii="Arial Narrow" w:hAnsi="Arial Narrow" w:cs="Arial"/>
              </w:rPr>
              <w:t>Haus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8 - M</w:t>
            </w:r>
          </w:p>
          <w:p w14:paraId="4DA687C2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22761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Hamburg</w:t>
            </w:r>
          </w:p>
        </w:tc>
        <w:tc>
          <w:tcPr>
            <w:tcW w:w="2551" w:type="dxa"/>
            <w:vAlign w:val="center"/>
          </w:tcPr>
          <w:p w14:paraId="08B2FAD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330 480.00 zł</w:t>
            </w:r>
          </w:p>
        </w:tc>
      </w:tr>
      <w:tr w:rsidR="00DA271A" w:rsidRPr="00A84DCF" w14:paraId="2A7BD6DE" w14:textId="77777777" w:rsidTr="00612A1B">
        <w:tc>
          <w:tcPr>
            <w:tcW w:w="1276" w:type="dxa"/>
            <w:vAlign w:val="center"/>
          </w:tcPr>
          <w:p w14:paraId="244BF95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18</w:t>
            </w:r>
          </w:p>
        </w:tc>
        <w:tc>
          <w:tcPr>
            <w:tcW w:w="1276" w:type="dxa"/>
            <w:vAlign w:val="center"/>
          </w:tcPr>
          <w:p w14:paraId="11A911B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58</w:t>
            </w:r>
          </w:p>
        </w:tc>
        <w:tc>
          <w:tcPr>
            <w:tcW w:w="3969" w:type="dxa"/>
          </w:tcPr>
          <w:p w14:paraId="1E19592C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BERYL MED POLAND Sp. z o. o.</w:t>
            </w:r>
          </w:p>
          <w:p w14:paraId="4D7EAF98" w14:textId="22BDDC08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Rtm. Witolda Pileckiego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59/151</w:t>
            </w:r>
          </w:p>
          <w:p w14:paraId="1023466B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02-781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451357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16 200.00 zł</w:t>
            </w:r>
          </w:p>
        </w:tc>
      </w:tr>
      <w:tr w:rsidR="00DA271A" w:rsidRPr="00A84DCF" w14:paraId="66775879" w14:textId="77777777" w:rsidTr="00612A1B">
        <w:tc>
          <w:tcPr>
            <w:tcW w:w="1276" w:type="dxa"/>
            <w:vAlign w:val="center"/>
          </w:tcPr>
          <w:p w14:paraId="6BEEB99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vAlign w:val="center"/>
          </w:tcPr>
          <w:p w14:paraId="4051F55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</w:tcPr>
          <w:p w14:paraId="233E32F9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ANMAR Sp. z o.o.</w:t>
            </w:r>
          </w:p>
          <w:p w14:paraId="2436338E" w14:textId="68AEEEC7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Strefowa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22</w:t>
            </w:r>
          </w:p>
          <w:p w14:paraId="4E6491CC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43-100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Tychy</w:t>
            </w:r>
          </w:p>
        </w:tc>
        <w:tc>
          <w:tcPr>
            <w:tcW w:w="2551" w:type="dxa"/>
            <w:vAlign w:val="center"/>
          </w:tcPr>
          <w:p w14:paraId="033A1654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120 096.00 zł</w:t>
            </w:r>
          </w:p>
        </w:tc>
      </w:tr>
      <w:tr w:rsidR="00DA271A" w:rsidRPr="00A84DCF" w14:paraId="120B4E9B" w14:textId="77777777" w:rsidTr="00612A1B">
        <w:tc>
          <w:tcPr>
            <w:tcW w:w="1276" w:type="dxa"/>
            <w:vAlign w:val="center"/>
          </w:tcPr>
          <w:p w14:paraId="0B8A108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vAlign w:val="center"/>
          </w:tcPr>
          <w:p w14:paraId="4AA7B04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1E217878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ANMAR Sp. z o.o.</w:t>
            </w:r>
          </w:p>
          <w:p w14:paraId="051758AE" w14:textId="1A0B3A43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Strefowa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22</w:t>
            </w:r>
          </w:p>
          <w:p w14:paraId="6BB1D0D1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43-100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Tychy</w:t>
            </w:r>
          </w:p>
        </w:tc>
        <w:tc>
          <w:tcPr>
            <w:tcW w:w="2551" w:type="dxa"/>
            <w:vAlign w:val="center"/>
          </w:tcPr>
          <w:p w14:paraId="1FA4D85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20 736.00 zł</w:t>
            </w:r>
          </w:p>
        </w:tc>
      </w:tr>
      <w:tr w:rsidR="00DA271A" w:rsidRPr="00A84DCF" w14:paraId="56E93818" w14:textId="77777777" w:rsidTr="00612A1B">
        <w:tc>
          <w:tcPr>
            <w:tcW w:w="1276" w:type="dxa"/>
            <w:vAlign w:val="center"/>
          </w:tcPr>
          <w:p w14:paraId="56D3461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023563B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553DFD4D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462B4CD0" w14:textId="3BC6DA62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062EB03E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82BE47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34 560.00 zł</w:t>
            </w:r>
          </w:p>
        </w:tc>
      </w:tr>
      <w:tr w:rsidR="00DA271A" w:rsidRPr="00A84DCF" w14:paraId="0A65721B" w14:textId="77777777" w:rsidTr="00612A1B">
        <w:tc>
          <w:tcPr>
            <w:tcW w:w="1276" w:type="dxa"/>
            <w:vAlign w:val="center"/>
          </w:tcPr>
          <w:p w14:paraId="4C19E2C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181D17DA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</w:tcPr>
          <w:p w14:paraId="2F28C4D6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4A1419E3" w14:textId="56B4A45D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0031F2A2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735EA2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139 471.20 zł</w:t>
            </w:r>
          </w:p>
        </w:tc>
      </w:tr>
      <w:tr w:rsidR="00DA271A" w:rsidRPr="00A84DCF" w14:paraId="481838B9" w14:textId="77777777" w:rsidTr="00612A1B">
        <w:tc>
          <w:tcPr>
            <w:tcW w:w="1276" w:type="dxa"/>
            <w:vAlign w:val="center"/>
          </w:tcPr>
          <w:p w14:paraId="70D728AA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093FF04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27</w:t>
            </w:r>
          </w:p>
        </w:tc>
        <w:tc>
          <w:tcPr>
            <w:tcW w:w="3969" w:type="dxa"/>
          </w:tcPr>
          <w:p w14:paraId="74F0F29C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5A983452" w14:textId="6B12578D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1C1C0C20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B09F56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907 200.00 zł</w:t>
            </w:r>
          </w:p>
        </w:tc>
      </w:tr>
      <w:tr w:rsidR="00DA271A" w:rsidRPr="00A84DCF" w14:paraId="312626C0" w14:textId="77777777" w:rsidTr="00612A1B">
        <w:tc>
          <w:tcPr>
            <w:tcW w:w="1276" w:type="dxa"/>
            <w:vAlign w:val="center"/>
          </w:tcPr>
          <w:p w14:paraId="6444F5F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449DAA2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</w:tcPr>
          <w:p w14:paraId="6F955954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4F90F070" w14:textId="39B5BF46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0664DB86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646473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25 920.00 zł</w:t>
            </w:r>
          </w:p>
        </w:tc>
      </w:tr>
      <w:tr w:rsidR="00DA271A" w:rsidRPr="00A84DCF" w14:paraId="796E21A4" w14:textId="77777777" w:rsidTr="00612A1B">
        <w:tc>
          <w:tcPr>
            <w:tcW w:w="1276" w:type="dxa"/>
            <w:vAlign w:val="center"/>
          </w:tcPr>
          <w:p w14:paraId="1FA9689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411D743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</w:tcPr>
          <w:p w14:paraId="21FF5CC3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5C9659F6" w14:textId="0C77AE6F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0F062A41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A8FCB1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5 508.00 zł</w:t>
            </w:r>
          </w:p>
        </w:tc>
      </w:tr>
      <w:tr w:rsidR="00DA271A" w:rsidRPr="00A84DCF" w14:paraId="0033D06A" w14:textId="77777777" w:rsidTr="00612A1B">
        <w:tc>
          <w:tcPr>
            <w:tcW w:w="1276" w:type="dxa"/>
            <w:vAlign w:val="center"/>
          </w:tcPr>
          <w:p w14:paraId="110D821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4E44B3C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30</w:t>
            </w:r>
          </w:p>
        </w:tc>
        <w:tc>
          <w:tcPr>
            <w:tcW w:w="3969" w:type="dxa"/>
          </w:tcPr>
          <w:p w14:paraId="3CB0AF35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613E51A7" w14:textId="666B8F2B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2ECF65DC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5837BD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537 904.80 zł</w:t>
            </w:r>
          </w:p>
        </w:tc>
      </w:tr>
      <w:tr w:rsidR="00DA271A" w:rsidRPr="00A84DCF" w14:paraId="061E7A83" w14:textId="77777777" w:rsidTr="00612A1B">
        <w:tc>
          <w:tcPr>
            <w:tcW w:w="1276" w:type="dxa"/>
            <w:vAlign w:val="center"/>
          </w:tcPr>
          <w:p w14:paraId="5ECF210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4B334EC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35</w:t>
            </w:r>
          </w:p>
        </w:tc>
        <w:tc>
          <w:tcPr>
            <w:tcW w:w="3969" w:type="dxa"/>
          </w:tcPr>
          <w:p w14:paraId="0A612D57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4D15134F" w14:textId="47606353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lastRenderedPageBreak/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3C929A16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F2E166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lastRenderedPageBreak/>
              <w:t>330 480.00 zł</w:t>
            </w:r>
          </w:p>
        </w:tc>
      </w:tr>
      <w:tr w:rsidR="00DA271A" w:rsidRPr="00A84DCF" w14:paraId="734B6B38" w14:textId="77777777" w:rsidTr="00612A1B">
        <w:tc>
          <w:tcPr>
            <w:tcW w:w="1276" w:type="dxa"/>
            <w:vAlign w:val="center"/>
          </w:tcPr>
          <w:p w14:paraId="5A4EA83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169726E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37</w:t>
            </w:r>
          </w:p>
        </w:tc>
        <w:tc>
          <w:tcPr>
            <w:tcW w:w="3969" w:type="dxa"/>
          </w:tcPr>
          <w:p w14:paraId="3FBC7A95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3CB779F9" w14:textId="57CF46E9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65CF291C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769075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189 000.00 zł</w:t>
            </w:r>
          </w:p>
        </w:tc>
      </w:tr>
      <w:tr w:rsidR="00DA271A" w:rsidRPr="00A84DCF" w14:paraId="3DF9A1F9" w14:textId="77777777" w:rsidTr="00612A1B">
        <w:tc>
          <w:tcPr>
            <w:tcW w:w="1276" w:type="dxa"/>
            <w:vAlign w:val="center"/>
          </w:tcPr>
          <w:p w14:paraId="2F5D42A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27D2A52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38</w:t>
            </w:r>
          </w:p>
        </w:tc>
        <w:tc>
          <w:tcPr>
            <w:tcW w:w="3969" w:type="dxa"/>
          </w:tcPr>
          <w:p w14:paraId="5716DAFA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22DB94CB" w14:textId="45E037BA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5CE7FFC5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B4C021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92 340.00 zł</w:t>
            </w:r>
          </w:p>
        </w:tc>
      </w:tr>
      <w:tr w:rsidR="00DA271A" w:rsidRPr="00A84DCF" w14:paraId="7AE0C0EA" w14:textId="77777777" w:rsidTr="00612A1B">
        <w:tc>
          <w:tcPr>
            <w:tcW w:w="1276" w:type="dxa"/>
            <w:vAlign w:val="center"/>
          </w:tcPr>
          <w:p w14:paraId="2CC790F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7F1146D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39</w:t>
            </w:r>
          </w:p>
        </w:tc>
        <w:tc>
          <w:tcPr>
            <w:tcW w:w="3969" w:type="dxa"/>
          </w:tcPr>
          <w:p w14:paraId="54D6C021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4D9583BC" w14:textId="45C6C7AA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7BEBA3A7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9F22E2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218 160.00 zł</w:t>
            </w:r>
          </w:p>
        </w:tc>
      </w:tr>
      <w:tr w:rsidR="00DA271A" w:rsidRPr="00A84DCF" w14:paraId="64406AF0" w14:textId="77777777" w:rsidTr="00612A1B">
        <w:tc>
          <w:tcPr>
            <w:tcW w:w="1276" w:type="dxa"/>
            <w:vAlign w:val="center"/>
          </w:tcPr>
          <w:p w14:paraId="1B55C6C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44B84844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47</w:t>
            </w:r>
          </w:p>
        </w:tc>
        <w:tc>
          <w:tcPr>
            <w:tcW w:w="3969" w:type="dxa"/>
          </w:tcPr>
          <w:p w14:paraId="6CB92F78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175EF579" w14:textId="75E6B094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30FBE592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AA2D7D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7 236 000.00 zł</w:t>
            </w:r>
          </w:p>
        </w:tc>
      </w:tr>
      <w:tr w:rsidR="00DA271A" w:rsidRPr="00A84DCF" w14:paraId="2CDC48E9" w14:textId="77777777" w:rsidTr="00612A1B">
        <w:tc>
          <w:tcPr>
            <w:tcW w:w="1276" w:type="dxa"/>
            <w:vAlign w:val="center"/>
          </w:tcPr>
          <w:p w14:paraId="16536CB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197EF8D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55</w:t>
            </w:r>
          </w:p>
        </w:tc>
        <w:tc>
          <w:tcPr>
            <w:tcW w:w="3969" w:type="dxa"/>
          </w:tcPr>
          <w:p w14:paraId="371DC8DE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Medtronic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0CAFC84A" w14:textId="2E110638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Polna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11</w:t>
            </w:r>
          </w:p>
          <w:p w14:paraId="4EA377FA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00-633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03E9B64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7 344.00 zł</w:t>
            </w:r>
          </w:p>
        </w:tc>
      </w:tr>
      <w:tr w:rsidR="00DA271A" w:rsidRPr="00A84DCF" w14:paraId="4C2F9320" w14:textId="77777777" w:rsidTr="00612A1B">
        <w:tc>
          <w:tcPr>
            <w:tcW w:w="1276" w:type="dxa"/>
            <w:vAlign w:val="center"/>
          </w:tcPr>
          <w:p w14:paraId="19E5D69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2166C87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7F25FE28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Bialmed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</w:t>
            </w:r>
          </w:p>
          <w:p w14:paraId="6F943ED0" w14:textId="5E284DE9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Kazimierzowska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46/48/35</w:t>
            </w:r>
          </w:p>
          <w:p w14:paraId="253A9C30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02-546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486A33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10 260.00 zł</w:t>
            </w:r>
          </w:p>
        </w:tc>
      </w:tr>
      <w:tr w:rsidR="00DA271A" w:rsidRPr="00A84DCF" w14:paraId="10D65E43" w14:textId="77777777" w:rsidTr="00612A1B">
        <w:tc>
          <w:tcPr>
            <w:tcW w:w="1276" w:type="dxa"/>
            <w:vAlign w:val="center"/>
          </w:tcPr>
          <w:p w14:paraId="582C03E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2B9F51A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1A0C09C6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Bialmed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</w:t>
            </w:r>
          </w:p>
          <w:p w14:paraId="5ADFBACF" w14:textId="4B41CCFE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Kazimierzowska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46/48/35</w:t>
            </w:r>
          </w:p>
          <w:p w14:paraId="540E74C9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02-546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9A317D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10 580.00 zł</w:t>
            </w:r>
          </w:p>
        </w:tc>
      </w:tr>
      <w:tr w:rsidR="00DA271A" w:rsidRPr="00A84DCF" w14:paraId="2A256668" w14:textId="77777777" w:rsidTr="00612A1B">
        <w:tc>
          <w:tcPr>
            <w:tcW w:w="1276" w:type="dxa"/>
            <w:vAlign w:val="center"/>
          </w:tcPr>
          <w:p w14:paraId="0AEAEAF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7143AE4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</w:tcPr>
          <w:p w14:paraId="4C830496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Bialmed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</w:t>
            </w:r>
          </w:p>
          <w:p w14:paraId="5953B9F2" w14:textId="366214F3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Kazimierzowska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46/48/35</w:t>
            </w:r>
          </w:p>
          <w:p w14:paraId="7C114F61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02-546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F1F2D9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24 105.00 zł</w:t>
            </w:r>
          </w:p>
        </w:tc>
      </w:tr>
      <w:tr w:rsidR="00DA271A" w:rsidRPr="00A84DCF" w14:paraId="1961A1E9" w14:textId="77777777" w:rsidTr="00612A1B">
        <w:tc>
          <w:tcPr>
            <w:tcW w:w="1276" w:type="dxa"/>
            <w:vAlign w:val="center"/>
          </w:tcPr>
          <w:p w14:paraId="77D6681D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7765138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</w:tcPr>
          <w:p w14:paraId="7BABDB2A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Bialmed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o.o.</w:t>
            </w:r>
          </w:p>
          <w:p w14:paraId="0B03DD76" w14:textId="6BCA7E99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Kazimierzowska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46/48/35</w:t>
            </w:r>
          </w:p>
          <w:p w14:paraId="2E53AD71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02-546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5B319D0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25 249.00 zł</w:t>
            </w:r>
          </w:p>
        </w:tc>
      </w:tr>
      <w:tr w:rsidR="00DA271A" w:rsidRPr="00A84DCF" w14:paraId="4BCE05D9" w14:textId="77777777" w:rsidTr="00612A1B">
        <w:tc>
          <w:tcPr>
            <w:tcW w:w="1276" w:type="dxa"/>
            <w:vAlign w:val="center"/>
          </w:tcPr>
          <w:p w14:paraId="518D19F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2D2B27E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53</w:t>
            </w:r>
          </w:p>
        </w:tc>
        <w:tc>
          <w:tcPr>
            <w:tcW w:w="3969" w:type="dxa"/>
          </w:tcPr>
          <w:p w14:paraId="6BA586DA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 xml:space="preserve">DRG </w:t>
            </w:r>
            <w:proofErr w:type="spellStart"/>
            <w:r w:rsidRPr="00A84DCF">
              <w:rPr>
                <w:rFonts w:ascii="Arial Narrow" w:hAnsi="Arial Narrow" w:cs="Arial"/>
              </w:rPr>
              <w:t>MedTek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Sp. z </w:t>
            </w:r>
            <w:proofErr w:type="gramStart"/>
            <w:r w:rsidRPr="00A84DCF">
              <w:rPr>
                <w:rFonts w:ascii="Arial Narrow" w:hAnsi="Arial Narrow" w:cs="Arial"/>
              </w:rPr>
              <w:t>o .</w:t>
            </w:r>
            <w:proofErr w:type="gramEnd"/>
            <w:r w:rsidRPr="00A84DCF">
              <w:rPr>
                <w:rFonts w:ascii="Arial Narrow" w:hAnsi="Arial Narrow" w:cs="Arial"/>
              </w:rPr>
              <w:t>o.</w:t>
            </w:r>
          </w:p>
          <w:p w14:paraId="4833482A" w14:textId="5267A8FE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Wita Stwosza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24</w:t>
            </w:r>
          </w:p>
          <w:p w14:paraId="72644D8B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02-661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CFFC8F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51 840.00 zł</w:t>
            </w:r>
          </w:p>
        </w:tc>
      </w:tr>
      <w:tr w:rsidR="00DA271A" w:rsidRPr="00A84DCF" w14:paraId="21D89CD0" w14:textId="77777777" w:rsidTr="00612A1B">
        <w:tc>
          <w:tcPr>
            <w:tcW w:w="1276" w:type="dxa"/>
            <w:vAlign w:val="center"/>
          </w:tcPr>
          <w:p w14:paraId="39C3264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vAlign w:val="center"/>
          </w:tcPr>
          <w:p w14:paraId="0EA15B5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25</w:t>
            </w:r>
          </w:p>
        </w:tc>
        <w:tc>
          <w:tcPr>
            <w:tcW w:w="3969" w:type="dxa"/>
          </w:tcPr>
          <w:p w14:paraId="5F394296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LivaNova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32BC609D" w14:textId="6DCB0A63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ul. Postępu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21</w:t>
            </w:r>
          </w:p>
          <w:p w14:paraId="7FD344FE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02-676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70ABBE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914 391.00 zł</w:t>
            </w:r>
          </w:p>
        </w:tc>
      </w:tr>
      <w:tr w:rsidR="00DA271A" w:rsidRPr="00A84DCF" w14:paraId="57B29D1F" w14:textId="77777777" w:rsidTr="00612A1B">
        <w:tc>
          <w:tcPr>
            <w:tcW w:w="1276" w:type="dxa"/>
            <w:vAlign w:val="center"/>
          </w:tcPr>
          <w:p w14:paraId="0E049B0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vAlign w:val="center"/>
          </w:tcPr>
          <w:p w14:paraId="61BB14C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</w:tcPr>
          <w:p w14:paraId="6118346F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LivaNova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78A07DFB" w14:textId="215A6A4F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ul. Postępu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21</w:t>
            </w:r>
          </w:p>
          <w:p w14:paraId="400E0975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02-676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58DB05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5 832.00 zł</w:t>
            </w:r>
          </w:p>
        </w:tc>
      </w:tr>
      <w:tr w:rsidR="00DA271A" w:rsidRPr="00A84DCF" w14:paraId="25E2298E" w14:textId="77777777" w:rsidTr="00612A1B">
        <w:tc>
          <w:tcPr>
            <w:tcW w:w="1276" w:type="dxa"/>
            <w:vAlign w:val="center"/>
          </w:tcPr>
          <w:p w14:paraId="7A428BF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vAlign w:val="center"/>
          </w:tcPr>
          <w:p w14:paraId="66019864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54</w:t>
            </w:r>
          </w:p>
        </w:tc>
        <w:tc>
          <w:tcPr>
            <w:tcW w:w="3969" w:type="dxa"/>
          </w:tcPr>
          <w:p w14:paraId="66401DC0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LivaNova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44C23E65" w14:textId="24AD135F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ul. Postępu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21</w:t>
            </w:r>
          </w:p>
          <w:p w14:paraId="6AE074E4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02-676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FF1449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2 700.00 zł</w:t>
            </w:r>
          </w:p>
        </w:tc>
      </w:tr>
      <w:tr w:rsidR="00DA271A" w:rsidRPr="00A84DCF" w14:paraId="7D7449EC" w14:textId="77777777" w:rsidTr="00612A1B">
        <w:tc>
          <w:tcPr>
            <w:tcW w:w="1276" w:type="dxa"/>
            <w:vAlign w:val="center"/>
          </w:tcPr>
          <w:p w14:paraId="7061035A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vAlign w:val="center"/>
          </w:tcPr>
          <w:p w14:paraId="54CA7A9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76CD1C03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SINMED Sp. z o. o.</w:t>
            </w:r>
          </w:p>
          <w:p w14:paraId="35B88B4A" w14:textId="1ECCDF9B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Graniczna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32B</w:t>
            </w:r>
          </w:p>
          <w:p w14:paraId="03C45474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44-178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vAlign w:val="center"/>
          </w:tcPr>
          <w:p w14:paraId="1DE88CF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16 200.00 zł</w:t>
            </w:r>
          </w:p>
        </w:tc>
      </w:tr>
      <w:tr w:rsidR="00DA271A" w:rsidRPr="00A84DCF" w14:paraId="7D78249A" w14:textId="77777777" w:rsidTr="00612A1B">
        <w:tc>
          <w:tcPr>
            <w:tcW w:w="1276" w:type="dxa"/>
            <w:vAlign w:val="center"/>
          </w:tcPr>
          <w:p w14:paraId="7144E86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vAlign w:val="center"/>
          </w:tcPr>
          <w:p w14:paraId="7B94B96A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139A1D68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SINMED Sp. z o. o.</w:t>
            </w:r>
          </w:p>
          <w:p w14:paraId="1A66E90A" w14:textId="34AB0AB6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Graniczna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32B</w:t>
            </w:r>
          </w:p>
          <w:p w14:paraId="7906D855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lastRenderedPageBreak/>
              <w:t>44-178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Przyszowice</w:t>
            </w:r>
          </w:p>
        </w:tc>
        <w:tc>
          <w:tcPr>
            <w:tcW w:w="2551" w:type="dxa"/>
            <w:vAlign w:val="center"/>
          </w:tcPr>
          <w:p w14:paraId="16A61B7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lastRenderedPageBreak/>
              <w:t>17 712.00 zł</w:t>
            </w:r>
          </w:p>
        </w:tc>
      </w:tr>
      <w:tr w:rsidR="00DA271A" w:rsidRPr="00A84DCF" w14:paraId="279D8CB3" w14:textId="77777777" w:rsidTr="00612A1B">
        <w:tc>
          <w:tcPr>
            <w:tcW w:w="1276" w:type="dxa"/>
            <w:vAlign w:val="center"/>
          </w:tcPr>
          <w:p w14:paraId="052124A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25</w:t>
            </w:r>
          </w:p>
        </w:tc>
        <w:tc>
          <w:tcPr>
            <w:tcW w:w="1276" w:type="dxa"/>
            <w:vAlign w:val="center"/>
          </w:tcPr>
          <w:p w14:paraId="6386F18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AEDAFD9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VYGON Polska Sp. z o.o.</w:t>
            </w:r>
          </w:p>
          <w:p w14:paraId="1B7FFAD1" w14:textId="20C6B3F2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ul. Francuska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39/6</w:t>
            </w:r>
          </w:p>
          <w:p w14:paraId="17C5D562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03-905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B97BF9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8 100.00 zł</w:t>
            </w:r>
          </w:p>
        </w:tc>
      </w:tr>
      <w:tr w:rsidR="00DA271A" w:rsidRPr="00A84DCF" w14:paraId="371C1922" w14:textId="77777777" w:rsidTr="00612A1B">
        <w:tc>
          <w:tcPr>
            <w:tcW w:w="1276" w:type="dxa"/>
            <w:vAlign w:val="center"/>
          </w:tcPr>
          <w:p w14:paraId="622B732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25</w:t>
            </w:r>
          </w:p>
        </w:tc>
        <w:tc>
          <w:tcPr>
            <w:tcW w:w="1276" w:type="dxa"/>
            <w:vAlign w:val="center"/>
          </w:tcPr>
          <w:p w14:paraId="37ECE3D3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15ECF4E4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VYGON Polska Sp. z o.o.</w:t>
            </w:r>
          </w:p>
          <w:p w14:paraId="3E7B7D22" w14:textId="01F21DDD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ul. Francuska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39/6</w:t>
            </w:r>
          </w:p>
          <w:p w14:paraId="227C64EF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03-905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938E7AA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9 072.00 zł</w:t>
            </w:r>
          </w:p>
        </w:tc>
      </w:tr>
      <w:tr w:rsidR="00DA271A" w:rsidRPr="00A84DCF" w14:paraId="4974D4E8" w14:textId="77777777" w:rsidTr="00612A1B">
        <w:tc>
          <w:tcPr>
            <w:tcW w:w="1276" w:type="dxa"/>
            <w:vAlign w:val="center"/>
          </w:tcPr>
          <w:p w14:paraId="4BFD05EB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25</w:t>
            </w:r>
          </w:p>
        </w:tc>
        <w:tc>
          <w:tcPr>
            <w:tcW w:w="1276" w:type="dxa"/>
            <w:vAlign w:val="center"/>
          </w:tcPr>
          <w:p w14:paraId="44D8D6AC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</w:tcPr>
          <w:p w14:paraId="4DB05734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VYGON Polska Sp. z o.o.</w:t>
            </w:r>
          </w:p>
          <w:p w14:paraId="010E541D" w14:textId="40705DAF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ul. Francuska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39/6</w:t>
            </w:r>
          </w:p>
          <w:p w14:paraId="1DBD976E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03-905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D6727F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259.20 zł</w:t>
            </w:r>
          </w:p>
        </w:tc>
      </w:tr>
      <w:tr w:rsidR="00DA271A" w:rsidRPr="00A84DCF" w14:paraId="3F36A64A" w14:textId="77777777" w:rsidTr="00612A1B">
        <w:tc>
          <w:tcPr>
            <w:tcW w:w="1276" w:type="dxa"/>
            <w:vAlign w:val="center"/>
          </w:tcPr>
          <w:p w14:paraId="2218A3E2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26</w:t>
            </w:r>
          </w:p>
        </w:tc>
        <w:tc>
          <w:tcPr>
            <w:tcW w:w="1276" w:type="dxa"/>
            <w:vAlign w:val="center"/>
          </w:tcPr>
          <w:p w14:paraId="2653DDEF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48</w:t>
            </w:r>
          </w:p>
        </w:tc>
        <w:tc>
          <w:tcPr>
            <w:tcW w:w="3969" w:type="dxa"/>
          </w:tcPr>
          <w:p w14:paraId="7A75E294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SMT Polonia Sp. z o.o.</w:t>
            </w:r>
          </w:p>
          <w:p w14:paraId="17822FEB" w14:textId="31C6D779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Al. Grunwaldzka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345/347</w:t>
            </w:r>
          </w:p>
          <w:p w14:paraId="7875106D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80-309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Gdańsk</w:t>
            </w:r>
          </w:p>
        </w:tc>
        <w:tc>
          <w:tcPr>
            <w:tcW w:w="2551" w:type="dxa"/>
            <w:vAlign w:val="center"/>
          </w:tcPr>
          <w:p w14:paraId="3E041F6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5 940 000.00 zł</w:t>
            </w:r>
          </w:p>
        </w:tc>
      </w:tr>
      <w:tr w:rsidR="00DA271A" w:rsidRPr="00A84DCF" w14:paraId="65178F61" w14:textId="77777777" w:rsidTr="00612A1B">
        <w:tc>
          <w:tcPr>
            <w:tcW w:w="1276" w:type="dxa"/>
            <w:vAlign w:val="center"/>
          </w:tcPr>
          <w:p w14:paraId="2E962ADE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27</w:t>
            </w:r>
          </w:p>
        </w:tc>
        <w:tc>
          <w:tcPr>
            <w:tcW w:w="1276" w:type="dxa"/>
            <w:vAlign w:val="center"/>
          </w:tcPr>
          <w:p w14:paraId="51F75326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49</w:t>
            </w:r>
          </w:p>
        </w:tc>
        <w:tc>
          <w:tcPr>
            <w:tcW w:w="3969" w:type="dxa"/>
          </w:tcPr>
          <w:p w14:paraId="183DC41B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Cytosorbents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Poland Sp. z o.o.</w:t>
            </w:r>
          </w:p>
          <w:p w14:paraId="1498F77C" w14:textId="3444FFB8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Aleja Armii Ludowej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26</w:t>
            </w:r>
          </w:p>
          <w:p w14:paraId="4B5B01F3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00-609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D66A010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116 791.20 zł</w:t>
            </w:r>
          </w:p>
        </w:tc>
      </w:tr>
      <w:tr w:rsidR="00DA271A" w:rsidRPr="00A84DCF" w14:paraId="25767117" w14:textId="77777777" w:rsidTr="00612A1B">
        <w:tc>
          <w:tcPr>
            <w:tcW w:w="1276" w:type="dxa"/>
            <w:vAlign w:val="center"/>
          </w:tcPr>
          <w:p w14:paraId="53E468F5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28</w:t>
            </w:r>
          </w:p>
        </w:tc>
        <w:tc>
          <w:tcPr>
            <w:tcW w:w="1276" w:type="dxa"/>
            <w:vAlign w:val="center"/>
          </w:tcPr>
          <w:p w14:paraId="7C9B6E5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</w:tcPr>
          <w:p w14:paraId="71E52305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Getinge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14:paraId="7E7D7D29" w14:textId="5613099D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Żwirki i Wigury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18</w:t>
            </w:r>
          </w:p>
          <w:p w14:paraId="2F3781F6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02-092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F817BC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2 268.00 zł</w:t>
            </w:r>
          </w:p>
        </w:tc>
      </w:tr>
      <w:tr w:rsidR="00DA271A" w:rsidRPr="00A84DCF" w14:paraId="62025FDD" w14:textId="77777777" w:rsidTr="00612A1B">
        <w:tc>
          <w:tcPr>
            <w:tcW w:w="1276" w:type="dxa"/>
            <w:vAlign w:val="center"/>
          </w:tcPr>
          <w:p w14:paraId="4BDD332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28</w:t>
            </w:r>
          </w:p>
        </w:tc>
        <w:tc>
          <w:tcPr>
            <w:tcW w:w="1276" w:type="dxa"/>
            <w:vAlign w:val="center"/>
          </w:tcPr>
          <w:p w14:paraId="7FFF6688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42</w:t>
            </w:r>
          </w:p>
        </w:tc>
        <w:tc>
          <w:tcPr>
            <w:tcW w:w="3969" w:type="dxa"/>
          </w:tcPr>
          <w:p w14:paraId="040D5EAE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Getinge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14:paraId="0FF5E2A6" w14:textId="3364A8B9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Żwirki i Wigury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18</w:t>
            </w:r>
          </w:p>
          <w:p w14:paraId="6704BEF0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02-092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C1DE5B7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120 636.00 zł</w:t>
            </w:r>
          </w:p>
        </w:tc>
      </w:tr>
      <w:tr w:rsidR="00DA271A" w:rsidRPr="00A84DCF" w14:paraId="2BCBD834" w14:textId="77777777" w:rsidTr="00612A1B">
        <w:tc>
          <w:tcPr>
            <w:tcW w:w="1276" w:type="dxa"/>
            <w:vAlign w:val="center"/>
          </w:tcPr>
          <w:p w14:paraId="10249EF1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28</w:t>
            </w:r>
          </w:p>
        </w:tc>
        <w:tc>
          <w:tcPr>
            <w:tcW w:w="1276" w:type="dxa"/>
            <w:vAlign w:val="center"/>
          </w:tcPr>
          <w:p w14:paraId="67F24E7A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50</w:t>
            </w:r>
          </w:p>
        </w:tc>
        <w:tc>
          <w:tcPr>
            <w:tcW w:w="3969" w:type="dxa"/>
          </w:tcPr>
          <w:p w14:paraId="55B990BC" w14:textId="77777777" w:rsidR="00DA271A" w:rsidRPr="00A84DCF" w:rsidRDefault="00DA271A" w:rsidP="00A84DCF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A84DCF">
              <w:rPr>
                <w:rFonts w:ascii="Arial Narrow" w:hAnsi="Arial Narrow" w:cs="Arial"/>
              </w:rPr>
              <w:t>Getinge</w:t>
            </w:r>
            <w:proofErr w:type="spellEnd"/>
            <w:r w:rsidRPr="00A84DCF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14:paraId="4AF26426" w14:textId="37A98F22" w:rsidR="00DA271A" w:rsidRPr="00A84DCF" w:rsidRDefault="00DA271A" w:rsidP="00A84DCF">
            <w:pPr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Żwirki i Wigury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18</w:t>
            </w:r>
          </w:p>
          <w:p w14:paraId="4FF8D634" w14:textId="77777777" w:rsidR="00DA271A" w:rsidRPr="00A84DCF" w:rsidRDefault="00DA271A" w:rsidP="00A84DCF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02-092</w:t>
            </w:r>
            <w:r w:rsidRPr="00A84DCF">
              <w:rPr>
                <w:rFonts w:ascii="Arial Narrow" w:hAnsi="Arial Narrow" w:cs="Arial"/>
              </w:rPr>
              <w:t xml:space="preserve"> </w:t>
            </w:r>
            <w:r w:rsidRPr="00A84DCF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83E5EE9" w14:textId="77777777" w:rsidR="00DA271A" w:rsidRPr="00A84DCF" w:rsidRDefault="00DA271A" w:rsidP="00612A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84DCF">
              <w:rPr>
                <w:rFonts w:ascii="Arial Narrow" w:hAnsi="Arial Narrow" w:cs="Arial"/>
              </w:rPr>
              <w:t>295 920.00 zł</w:t>
            </w:r>
          </w:p>
        </w:tc>
      </w:tr>
    </w:tbl>
    <w:p w14:paraId="46320846" w14:textId="457DE028" w:rsidR="00A80738" w:rsidRPr="00A84DCF" w:rsidRDefault="00A84DCF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A84DCF">
        <w:rPr>
          <w:rFonts w:ascii="Arial Narrow" w:hAnsi="Arial Narrow" w:cs="Arial"/>
          <w:i/>
          <w:sz w:val="20"/>
        </w:rPr>
        <w:t>ZAMAWIAJĄCY</w:t>
      </w:r>
    </w:p>
    <w:bookmarkEnd w:id="0"/>
    <w:p w14:paraId="58274416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493F67A2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23D26703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339164EA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0863DB79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3DC83F34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59F0F74C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5A89D9CF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41602018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0F48B0CB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5C727753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14FE556E" w14:textId="77777777" w:rsidR="00A84DCF" w:rsidRDefault="00A84DCF" w:rsidP="00A84DCF">
      <w:pPr>
        <w:rPr>
          <w:rFonts w:ascii="Arial Narrow" w:hAnsi="Arial Narrow" w:cs="Arial"/>
          <w:i/>
          <w:iCs/>
        </w:rPr>
      </w:pPr>
    </w:p>
    <w:p w14:paraId="494641A8" w14:textId="2E58854B" w:rsidR="00A84DCF" w:rsidRPr="00A84DCF" w:rsidRDefault="00A84DCF" w:rsidP="00A84DCF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A84DCF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 w:rsidRPr="00A84DCF">
        <w:rPr>
          <w:rFonts w:ascii="Arial Narrow" w:hAnsi="Arial Narrow" w:cs="Arial"/>
          <w:i/>
          <w:iCs/>
          <w:sz w:val="16"/>
          <w:szCs w:val="16"/>
        </w:rPr>
        <w:t>3</w:t>
      </w:r>
      <w:r w:rsidRPr="00A84DCF">
        <w:rPr>
          <w:rFonts w:ascii="Arial Narrow" w:hAnsi="Arial Narrow" w:cs="Arial"/>
          <w:i/>
          <w:iCs/>
          <w:sz w:val="16"/>
          <w:szCs w:val="16"/>
        </w:rPr>
        <w:t xml:space="preserve"> ark.</w:t>
      </w:r>
    </w:p>
    <w:p w14:paraId="27519BEE" w14:textId="77777777" w:rsidR="00A84DCF" w:rsidRPr="00A84DCF" w:rsidRDefault="00A84DCF" w:rsidP="00A84DCF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A84DCF">
        <w:rPr>
          <w:rFonts w:ascii="Arial Narrow" w:hAnsi="Arial Narrow" w:cs="Arial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A84DCF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A84DCF">
        <w:rPr>
          <w:rFonts w:ascii="Arial Narrow" w:hAnsi="Arial Narrow" w:cs="Arial"/>
          <w:i/>
          <w:iCs/>
          <w:sz w:val="16"/>
          <w:szCs w:val="16"/>
        </w:rPr>
        <w:t>. T2612 B5</w:t>
      </w:r>
    </w:p>
    <w:p w14:paraId="00D7C165" w14:textId="77777777" w:rsidR="00A84DCF" w:rsidRPr="00A84DCF" w:rsidRDefault="00A84DCF" w:rsidP="00A84DCF">
      <w:pPr>
        <w:rPr>
          <w:rFonts w:ascii="Arial Narrow" w:hAnsi="Arial Narrow" w:cs="Arial"/>
          <w:bCs/>
          <w:sz w:val="16"/>
          <w:szCs w:val="16"/>
          <w:u w:val="single"/>
        </w:rPr>
      </w:pPr>
      <w:r w:rsidRPr="00A84DCF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A84DCF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A84DCF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A84DCF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A84DCF">
        <w:rPr>
          <w:rFonts w:ascii="Arial Narrow" w:hAnsi="Arial Narrow" w:cs="Arial"/>
          <w:b/>
          <w:bCs/>
          <w:sz w:val="16"/>
          <w:szCs w:val="16"/>
          <w:u w:val="single"/>
        </w:rPr>
        <w:t xml:space="preserve"> </w:t>
      </w:r>
    </w:p>
    <w:p w14:paraId="087446EA" w14:textId="5AEAB923" w:rsidR="00C236D3" w:rsidRPr="00A84DCF" w:rsidRDefault="00A84DCF" w:rsidP="00A84DCF">
      <w:pPr>
        <w:rPr>
          <w:rFonts w:ascii="Arial Narrow" w:hAnsi="Arial Narrow" w:cs="Arial"/>
          <w:sz w:val="14"/>
          <w:szCs w:val="14"/>
        </w:rPr>
      </w:pPr>
      <w:r w:rsidRPr="00A84DCF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 w:rsidRPr="00A84DCF">
        <w:rPr>
          <w:rFonts w:ascii="Arial Narrow" w:hAnsi="Arial Narrow" w:cs="Arial"/>
          <w:i/>
          <w:sz w:val="16"/>
          <w:szCs w:val="16"/>
        </w:rPr>
        <w:t>30.12.2025 r.</w:t>
      </w:r>
    </w:p>
    <w:sectPr w:rsidR="00C236D3" w:rsidRPr="00A84DCF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BEC14" w14:textId="77777777" w:rsidR="002A0AF3" w:rsidRDefault="002A0AF3">
      <w:r>
        <w:separator/>
      </w:r>
    </w:p>
  </w:endnote>
  <w:endnote w:type="continuationSeparator" w:id="0">
    <w:p w14:paraId="2E2978BC" w14:textId="77777777" w:rsidR="002A0AF3" w:rsidRDefault="002A0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A4B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D29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F124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378232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E8C52A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06D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3E2335" w14:textId="77777777" w:rsidR="009F189D" w:rsidRDefault="009F189D">
    <w:pPr>
      <w:pStyle w:val="Stopka"/>
      <w:tabs>
        <w:tab w:val="clear" w:pos="4536"/>
      </w:tabs>
      <w:jc w:val="center"/>
    </w:pPr>
  </w:p>
  <w:p w14:paraId="0AD969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0C1C6" w14:textId="77777777" w:rsidR="002A0AF3" w:rsidRDefault="002A0AF3">
      <w:r>
        <w:separator/>
      </w:r>
    </w:p>
  </w:footnote>
  <w:footnote w:type="continuationSeparator" w:id="0">
    <w:p w14:paraId="075D6969" w14:textId="77777777" w:rsidR="002A0AF3" w:rsidRDefault="002A0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983D5" w14:textId="77777777" w:rsidR="00DA271A" w:rsidRDefault="00DA2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11546" w14:textId="77777777" w:rsidR="00DA271A" w:rsidRDefault="00DA2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F3731" w14:textId="77777777" w:rsidR="00DA271A" w:rsidRDefault="00DA27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0AF3"/>
    <w:rsid w:val="00007727"/>
    <w:rsid w:val="00017720"/>
    <w:rsid w:val="00035488"/>
    <w:rsid w:val="000D7F25"/>
    <w:rsid w:val="000E00E5"/>
    <w:rsid w:val="00173B20"/>
    <w:rsid w:val="001C69FF"/>
    <w:rsid w:val="0023318D"/>
    <w:rsid w:val="002A0AF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84DCF"/>
    <w:rsid w:val="00BB547B"/>
    <w:rsid w:val="00C236D3"/>
    <w:rsid w:val="00C659E2"/>
    <w:rsid w:val="00C82837"/>
    <w:rsid w:val="00CA3D66"/>
    <w:rsid w:val="00CB0802"/>
    <w:rsid w:val="00D665F5"/>
    <w:rsid w:val="00D7128F"/>
    <w:rsid w:val="00DA271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B86FC0"/>
  <w15:chartTrackingRefBased/>
  <w15:docId w15:val="{CB945400-46E6-449C-855A-13C27029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84DC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4D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1201</Words>
  <Characters>5895</Characters>
  <Application>Microsoft Office Word</Application>
  <DocSecurity>0</DocSecurity>
  <Lines>49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dcterms:created xsi:type="dcterms:W3CDTF">2025-12-30T10:53:00Z</dcterms:created>
  <dcterms:modified xsi:type="dcterms:W3CDTF">2025-12-30T10:56:00Z</dcterms:modified>
</cp:coreProperties>
</file>