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BDCE0" w14:textId="77777777" w:rsidR="00CF7835" w:rsidRPr="00DB0706" w:rsidRDefault="00B856F7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B0706">
        <w:rPr>
          <w:rFonts w:ascii="Arial Narrow" w:hAnsi="Arial Narrow" w:cs="Arial"/>
          <w:sz w:val="22"/>
          <w:szCs w:val="22"/>
        </w:rPr>
        <w:t>Bydgoszcz</w:t>
      </w:r>
      <w:r w:rsidR="00CF7835" w:rsidRPr="00DB0706">
        <w:rPr>
          <w:rFonts w:ascii="Arial Narrow" w:hAnsi="Arial Narrow" w:cs="Arial"/>
          <w:sz w:val="22"/>
          <w:szCs w:val="22"/>
        </w:rPr>
        <w:t xml:space="preserve"> dnia: </w:t>
      </w:r>
      <w:r w:rsidRPr="00DB0706">
        <w:rPr>
          <w:rFonts w:ascii="Arial Narrow" w:hAnsi="Arial Narrow" w:cs="Arial"/>
          <w:sz w:val="22"/>
          <w:szCs w:val="22"/>
        </w:rPr>
        <w:t>2025-12-30</w:t>
      </w:r>
    </w:p>
    <w:p w14:paraId="5CB54335" w14:textId="77777777" w:rsidR="00CF7835" w:rsidRPr="00DB0706" w:rsidRDefault="00B856F7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070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E02D2F" w14:textId="77777777" w:rsidR="00CF7835" w:rsidRPr="00DB0706" w:rsidRDefault="00B856F7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0706">
        <w:rPr>
          <w:rFonts w:ascii="Arial Narrow" w:hAnsi="Arial Narrow" w:cs="Arial"/>
          <w:sz w:val="22"/>
          <w:szCs w:val="22"/>
        </w:rPr>
        <w:t>Powstańców Warszawy</w:t>
      </w:r>
      <w:r w:rsidR="00CF7835" w:rsidRPr="00DB0706">
        <w:rPr>
          <w:rFonts w:ascii="Arial Narrow" w:hAnsi="Arial Narrow" w:cs="Arial"/>
          <w:sz w:val="22"/>
          <w:szCs w:val="22"/>
        </w:rPr>
        <w:t xml:space="preserve"> </w:t>
      </w:r>
      <w:r w:rsidRPr="00DB0706">
        <w:rPr>
          <w:rFonts w:ascii="Arial Narrow" w:hAnsi="Arial Narrow" w:cs="Arial"/>
          <w:sz w:val="22"/>
          <w:szCs w:val="22"/>
        </w:rPr>
        <w:t>5</w:t>
      </w:r>
    </w:p>
    <w:p w14:paraId="23323141" w14:textId="77777777" w:rsidR="00CF7835" w:rsidRPr="00DB0706" w:rsidRDefault="00B856F7" w:rsidP="00CF7835">
      <w:pPr>
        <w:rPr>
          <w:rFonts w:ascii="Arial Narrow" w:hAnsi="Arial Narrow" w:cs="Arial"/>
          <w:sz w:val="22"/>
          <w:szCs w:val="22"/>
        </w:rPr>
      </w:pPr>
      <w:r w:rsidRPr="00DB0706">
        <w:rPr>
          <w:rFonts w:ascii="Arial Narrow" w:hAnsi="Arial Narrow" w:cs="Arial"/>
          <w:sz w:val="22"/>
          <w:szCs w:val="22"/>
        </w:rPr>
        <w:t>85-681</w:t>
      </w:r>
      <w:r w:rsidR="00CF7835" w:rsidRPr="00DB0706">
        <w:rPr>
          <w:rFonts w:ascii="Arial Narrow" w:hAnsi="Arial Narrow" w:cs="Arial"/>
          <w:sz w:val="22"/>
          <w:szCs w:val="22"/>
        </w:rPr>
        <w:t xml:space="preserve"> </w:t>
      </w:r>
      <w:r w:rsidRPr="00DB0706">
        <w:rPr>
          <w:rFonts w:ascii="Arial Narrow" w:hAnsi="Arial Narrow" w:cs="Arial"/>
          <w:sz w:val="22"/>
          <w:szCs w:val="22"/>
        </w:rPr>
        <w:t>Bydgoszcz</w:t>
      </w:r>
    </w:p>
    <w:p w14:paraId="57984189" w14:textId="77777777" w:rsidR="00CF7835" w:rsidRPr="00221E3B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1E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7170415" w14:textId="77777777" w:rsidR="00CF7835" w:rsidRPr="00221E3B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21E3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21E3B" w14:paraId="5553D36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044EE8" w14:textId="77777777" w:rsidR="00CF7835" w:rsidRPr="00221E3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21E3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E0F374" w14:textId="77777777" w:rsidR="00CF7835" w:rsidRPr="00221E3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21E3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FE859FE" w14:textId="77777777" w:rsidR="00CF7835" w:rsidRPr="00DB070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070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070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070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B0706" w14:paraId="38DD8397" w14:textId="77777777" w:rsidTr="000C1C6D">
        <w:tc>
          <w:tcPr>
            <w:tcW w:w="2269" w:type="dxa"/>
          </w:tcPr>
          <w:p w14:paraId="1FD14F99" w14:textId="77777777" w:rsidR="00CF7835" w:rsidRPr="00DB070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BE770C2" w14:textId="3A8432FC" w:rsidR="00CF7835" w:rsidRPr="00DB0706" w:rsidRDefault="00B856F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jednorazowa modułów </w:t>
            </w:r>
            <w:proofErr w:type="spellStart"/>
            <w:r w:rsidRPr="00DB0706">
              <w:rPr>
                <w:rFonts w:ascii="Arial Narrow" w:hAnsi="Arial Narrow" w:cs="Arial"/>
                <w:bCs/>
                <w:sz w:val="22"/>
                <w:szCs w:val="22"/>
              </w:rPr>
              <w:t>Picco</w:t>
            </w:r>
            <w:proofErr w:type="spellEnd"/>
            <w:r w:rsidRPr="00DB0706">
              <w:rPr>
                <w:rFonts w:ascii="Arial Narrow" w:hAnsi="Arial Narrow" w:cs="Arial"/>
                <w:bCs/>
                <w:sz w:val="22"/>
                <w:szCs w:val="22"/>
              </w:rPr>
              <w:t xml:space="preserve"> do monitorów firmy GE</w:t>
            </w:r>
            <w:r w:rsidR="00221E3B" w:rsidRPr="00DB0706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DB0706">
              <w:rPr>
                <w:rFonts w:ascii="Arial Narrow" w:hAnsi="Arial Narrow" w:cs="Arial"/>
                <w:bCs/>
                <w:sz w:val="22"/>
                <w:szCs w:val="22"/>
              </w:rPr>
              <w:t xml:space="preserve"> (5 kompletów)</w:t>
            </w:r>
            <w:r w:rsidR="00CF7835" w:rsidRPr="00DB070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856F7" w:rsidRPr="00DB0706" w14:paraId="77042E44" w14:textId="77777777" w:rsidTr="006C5BEA">
        <w:tc>
          <w:tcPr>
            <w:tcW w:w="2269" w:type="dxa"/>
          </w:tcPr>
          <w:p w14:paraId="250E0BC7" w14:textId="77777777" w:rsidR="00B856F7" w:rsidRPr="00DB0706" w:rsidRDefault="00B856F7" w:rsidP="006C5B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6E6958E" w14:textId="77777777" w:rsidR="00B856F7" w:rsidRPr="00DB0706" w:rsidRDefault="00B856F7" w:rsidP="006C5B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bCs/>
                <w:sz w:val="22"/>
                <w:szCs w:val="22"/>
              </w:rPr>
              <w:t>153/2025</w:t>
            </w:r>
          </w:p>
        </w:tc>
      </w:tr>
    </w:tbl>
    <w:p w14:paraId="766FE40E" w14:textId="77777777" w:rsidR="00D665F5" w:rsidRPr="00DB070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070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B0706">
        <w:rPr>
          <w:rFonts w:ascii="Arial Narrow" w:hAnsi="Arial Narrow" w:cs="Arial"/>
          <w:sz w:val="22"/>
          <w:szCs w:val="22"/>
        </w:rPr>
        <w:t>2</w:t>
      </w:r>
      <w:r w:rsidRPr="00DB0706">
        <w:rPr>
          <w:rFonts w:ascii="Arial Narrow" w:hAnsi="Arial Narrow" w:cs="Arial"/>
          <w:sz w:val="22"/>
          <w:szCs w:val="22"/>
        </w:rPr>
        <w:t xml:space="preserve"> ust. 5 </w:t>
      </w:r>
      <w:r w:rsidRPr="00DB0706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B0706">
        <w:rPr>
          <w:rFonts w:ascii="Arial Narrow" w:hAnsi="Arial Narrow" w:cs="Arial"/>
          <w:sz w:val="22"/>
          <w:szCs w:val="22"/>
        </w:rPr>
        <w:t xml:space="preserve"> </w:t>
      </w:r>
      <w:r w:rsidR="00B856F7" w:rsidRPr="00DB0706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DB0706">
        <w:rPr>
          <w:rFonts w:ascii="Arial Narrow" w:hAnsi="Arial Narrow" w:cs="Arial"/>
          <w:sz w:val="22"/>
          <w:szCs w:val="22"/>
        </w:rPr>
        <w:t xml:space="preserve"> </w:t>
      </w:r>
      <w:r w:rsidRPr="00DB0706">
        <w:rPr>
          <w:rFonts w:ascii="Arial Narrow" w:hAnsi="Arial Narrow" w:cs="Arial"/>
          <w:sz w:val="22"/>
          <w:szCs w:val="22"/>
        </w:rPr>
        <w:t>udostępnia</w:t>
      </w:r>
      <w:r w:rsidR="00F95C33" w:rsidRPr="00DB0706">
        <w:rPr>
          <w:rFonts w:ascii="Arial Narrow" w:hAnsi="Arial Narrow" w:cs="Arial"/>
          <w:sz w:val="22"/>
          <w:szCs w:val="22"/>
        </w:rPr>
        <w:t xml:space="preserve"> </w:t>
      </w:r>
      <w:r w:rsidR="004C7E9B" w:rsidRPr="00DB0706">
        <w:rPr>
          <w:rFonts w:ascii="Arial Narrow" w:hAnsi="Arial Narrow" w:cs="Arial"/>
          <w:sz w:val="22"/>
          <w:szCs w:val="22"/>
        </w:rPr>
        <w:t>informacj</w:t>
      </w:r>
      <w:r w:rsidR="00577BC6" w:rsidRPr="00DB0706">
        <w:rPr>
          <w:rFonts w:ascii="Arial Narrow" w:hAnsi="Arial Narrow" w:cs="Arial"/>
          <w:sz w:val="22"/>
          <w:szCs w:val="22"/>
        </w:rPr>
        <w:t>ę</w:t>
      </w:r>
      <w:r w:rsidR="00035488" w:rsidRPr="00DB070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B0706">
        <w:rPr>
          <w:rFonts w:ascii="Arial Narrow" w:hAnsi="Arial Narrow" w:cs="Arial"/>
          <w:sz w:val="22"/>
          <w:szCs w:val="22"/>
        </w:rPr>
        <w:t>.</w:t>
      </w:r>
    </w:p>
    <w:p w14:paraId="3D8CE8F1" w14:textId="77777777" w:rsidR="00A80738" w:rsidRPr="00DB070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070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B0706">
        <w:rPr>
          <w:rFonts w:ascii="Arial Narrow" w:hAnsi="Arial Narrow" w:cs="Arial"/>
          <w:sz w:val="22"/>
          <w:szCs w:val="22"/>
        </w:rPr>
        <w:t xml:space="preserve"> w dniu </w:t>
      </w:r>
      <w:r w:rsidR="00B856F7" w:rsidRPr="00DB0706">
        <w:rPr>
          <w:rFonts w:ascii="Arial Narrow" w:hAnsi="Arial Narrow" w:cs="Arial"/>
          <w:sz w:val="22"/>
          <w:szCs w:val="22"/>
        </w:rPr>
        <w:t>30/12/2025</w:t>
      </w:r>
      <w:r w:rsidR="00FF4AB1" w:rsidRPr="00DB0706">
        <w:rPr>
          <w:rFonts w:ascii="Arial Narrow" w:hAnsi="Arial Narrow" w:cs="Arial"/>
          <w:sz w:val="22"/>
          <w:szCs w:val="22"/>
        </w:rPr>
        <w:t xml:space="preserve"> o godz. </w:t>
      </w:r>
      <w:r w:rsidR="00B856F7" w:rsidRPr="00DB0706">
        <w:rPr>
          <w:rFonts w:ascii="Arial Narrow" w:hAnsi="Arial Narrow" w:cs="Arial"/>
          <w:sz w:val="22"/>
          <w:szCs w:val="22"/>
        </w:rPr>
        <w:t>08:30</w:t>
      </w:r>
      <w:r w:rsidRPr="00DB070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B0706" w14:paraId="54F652E9" w14:textId="77777777" w:rsidTr="000C1C6D">
        <w:tc>
          <w:tcPr>
            <w:tcW w:w="1276" w:type="dxa"/>
            <w:shd w:val="clear" w:color="auto" w:fill="F2F2F2"/>
            <w:vAlign w:val="center"/>
          </w:tcPr>
          <w:p w14:paraId="61D14921" w14:textId="77777777" w:rsidR="00D665F5" w:rsidRPr="00DB070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DB0706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DB0706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4EF6030" w14:textId="77777777" w:rsidR="00D665F5" w:rsidRPr="00DB07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DB07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B0706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E49EC2D" w14:textId="77777777" w:rsidR="00D665F5" w:rsidRPr="00DB070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856F7" w:rsidRPr="00DB0706" w14:paraId="6CD77E4E" w14:textId="77777777" w:rsidTr="006C5BEA">
        <w:tc>
          <w:tcPr>
            <w:tcW w:w="1276" w:type="dxa"/>
            <w:vAlign w:val="center"/>
          </w:tcPr>
          <w:p w14:paraId="08D7A950" w14:textId="77777777" w:rsidR="00B856F7" w:rsidRPr="00DB0706" w:rsidRDefault="00B856F7" w:rsidP="006C5BE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54870E6B" w14:textId="77777777" w:rsidR="00B856F7" w:rsidRPr="00DB0706" w:rsidRDefault="00B856F7" w:rsidP="006C5BE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 xml:space="preserve">GE </w:t>
            </w:r>
            <w:proofErr w:type="spellStart"/>
            <w:r w:rsidRPr="00DB0706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DB0706">
              <w:rPr>
                <w:rFonts w:ascii="Arial Narrow" w:hAnsi="Arial Narrow" w:cs="Arial"/>
                <w:sz w:val="22"/>
                <w:szCs w:val="22"/>
              </w:rPr>
              <w:t xml:space="preserve"> Systems Polska Sp. z o.o.</w:t>
            </w:r>
          </w:p>
          <w:p w14:paraId="5C410D17" w14:textId="77777777" w:rsidR="00B856F7" w:rsidRPr="00DB0706" w:rsidRDefault="00B856F7" w:rsidP="006C5BEA">
            <w:pPr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 xml:space="preserve">Wołoska 9 </w:t>
            </w:r>
          </w:p>
          <w:p w14:paraId="46A00C9D" w14:textId="77777777" w:rsidR="00B856F7" w:rsidRPr="00DB0706" w:rsidRDefault="00B856F7" w:rsidP="006C5B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2835" w:type="dxa"/>
            <w:vAlign w:val="center"/>
          </w:tcPr>
          <w:p w14:paraId="0510B409" w14:textId="77777777" w:rsidR="00B856F7" w:rsidRPr="00DB0706" w:rsidRDefault="00B856F7" w:rsidP="006C5BE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0706">
              <w:rPr>
                <w:rFonts w:ascii="Arial Narrow" w:hAnsi="Arial Narrow" w:cs="Arial"/>
                <w:sz w:val="22"/>
                <w:szCs w:val="22"/>
              </w:rPr>
              <w:t>81 000.00 zł</w:t>
            </w:r>
          </w:p>
        </w:tc>
      </w:tr>
    </w:tbl>
    <w:p w14:paraId="221569A7" w14:textId="77777777" w:rsidR="0069085C" w:rsidRPr="00221E3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A82F420" w14:textId="77777777" w:rsidR="00577BC6" w:rsidRPr="00221E3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CDC3BE6" w14:textId="77777777" w:rsidR="00A80738" w:rsidRPr="00DB0706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B0706">
        <w:rPr>
          <w:rFonts w:ascii="Arial Narrow" w:hAnsi="Arial Narrow" w:cs="Arial"/>
          <w:i/>
          <w:sz w:val="22"/>
          <w:szCs w:val="22"/>
        </w:rPr>
        <w:t>Zamawiający</w:t>
      </w:r>
    </w:p>
    <w:p w14:paraId="36F6648D" w14:textId="77777777" w:rsidR="00DB0706" w:rsidRDefault="00DB0706" w:rsidP="00DB0706">
      <w:pPr>
        <w:rPr>
          <w:rFonts w:ascii="Arial Narrow" w:hAnsi="Arial Narrow" w:cs="Arial"/>
        </w:rPr>
      </w:pPr>
    </w:p>
    <w:p w14:paraId="296B5318" w14:textId="77777777" w:rsidR="00DB0706" w:rsidRDefault="00DB0706" w:rsidP="00DB0706">
      <w:pPr>
        <w:rPr>
          <w:rFonts w:ascii="Arial Narrow" w:hAnsi="Arial Narrow" w:cs="Arial"/>
        </w:rPr>
      </w:pPr>
    </w:p>
    <w:p w14:paraId="0DF4E73F" w14:textId="77777777" w:rsidR="00DB0706" w:rsidRDefault="00DB0706" w:rsidP="00DB0706">
      <w:pPr>
        <w:rPr>
          <w:rFonts w:ascii="Arial Narrow" w:hAnsi="Arial Narrow" w:cs="Arial"/>
        </w:rPr>
      </w:pPr>
    </w:p>
    <w:p w14:paraId="5AF2D632" w14:textId="77777777" w:rsidR="00DB0706" w:rsidRDefault="00DB0706" w:rsidP="00DB0706">
      <w:pPr>
        <w:rPr>
          <w:rFonts w:ascii="Arial Narrow" w:hAnsi="Arial Narrow" w:cs="Arial"/>
        </w:rPr>
      </w:pPr>
    </w:p>
    <w:p w14:paraId="504E7FDD" w14:textId="77777777" w:rsidR="00DB0706" w:rsidRDefault="00DB0706" w:rsidP="00DB0706">
      <w:pPr>
        <w:rPr>
          <w:rFonts w:ascii="Arial Narrow" w:hAnsi="Arial Narrow" w:cs="Arial"/>
        </w:rPr>
      </w:pPr>
    </w:p>
    <w:p w14:paraId="10D9A236" w14:textId="77777777" w:rsidR="00DB0706" w:rsidRDefault="00DB0706" w:rsidP="00DB0706">
      <w:pPr>
        <w:rPr>
          <w:rFonts w:ascii="Arial Narrow" w:hAnsi="Arial Narrow" w:cs="Arial"/>
        </w:rPr>
      </w:pPr>
    </w:p>
    <w:p w14:paraId="5EA4F239" w14:textId="6E8C20F7" w:rsidR="00DB0706" w:rsidRDefault="00DB0706" w:rsidP="00DB07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78ED5CB4" w14:textId="77777777" w:rsidR="00DB0706" w:rsidRDefault="00DB0706" w:rsidP="00DB07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50A6A17" w14:textId="77777777" w:rsidR="00DB0706" w:rsidRDefault="00DB0706" w:rsidP="00DB070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09065FA" w14:textId="657E3A6B" w:rsidR="00DB0706" w:rsidRPr="00221E3B" w:rsidRDefault="00DB0706" w:rsidP="00DB0706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</w:rPr>
        <w:t>Data: 2025-12-30</w:t>
      </w:r>
    </w:p>
    <w:p w14:paraId="27F2E350" w14:textId="7CA4B806" w:rsidR="00C236D3" w:rsidRPr="00221E3B" w:rsidRDefault="00C236D3" w:rsidP="00173B20">
      <w:pPr>
        <w:jc w:val="right"/>
        <w:rPr>
          <w:rFonts w:ascii="Arial Narrow" w:hAnsi="Arial Narrow"/>
        </w:rPr>
      </w:pPr>
    </w:p>
    <w:sectPr w:rsidR="00C236D3" w:rsidRPr="00221E3B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1DB4D" w14:textId="77777777" w:rsidR="00296CAE" w:rsidRDefault="00296CAE">
      <w:r>
        <w:separator/>
      </w:r>
    </w:p>
  </w:endnote>
  <w:endnote w:type="continuationSeparator" w:id="0">
    <w:p w14:paraId="71CD669A" w14:textId="77777777" w:rsidR="00296CAE" w:rsidRDefault="0029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C73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03A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46237" w14:textId="77777777" w:rsidR="00960CEB" w:rsidRPr="00986737" w:rsidRDefault="00DB070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4FC44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78C8A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2DA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D33D20" w14:textId="77777777" w:rsidR="009F189D" w:rsidRDefault="009F189D">
    <w:pPr>
      <w:pStyle w:val="Stopka"/>
      <w:tabs>
        <w:tab w:val="clear" w:pos="4536"/>
      </w:tabs>
      <w:jc w:val="center"/>
    </w:pPr>
  </w:p>
  <w:p w14:paraId="7DDCDC2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49C27" w14:textId="77777777" w:rsidR="00296CAE" w:rsidRDefault="00296CAE">
      <w:r>
        <w:separator/>
      </w:r>
    </w:p>
  </w:footnote>
  <w:footnote w:type="continuationSeparator" w:id="0">
    <w:p w14:paraId="20F26FCC" w14:textId="77777777" w:rsidR="00296CAE" w:rsidRDefault="00296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0F661" w14:textId="77777777" w:rsidR="00B856F7" w:rsidRDefault="00B85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B92C" w14:textId="77777777" w:rsidR="00B856F7" w:rsidRDefault="00B856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5D7B" w14:textId="77777777" w:rsidR="00B856F7" w:rsidRDefault="00B85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CA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1E3B"/>
    <w:rsid w:val="0023318D"/>
    <w:rsid w:val="00296CA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1456"/>
    <w:rsid w:val="008A26A5"/>
    <w:rsid w:val="008F318B"/>
    <w:rsid w:val="00960CEB"/>
    <w:rsid w:val="009D19BD"/>
    <w:rsid w:val="009F189D"/>
    <w:rsid w:val="00A80738"/>
    <w:rsid w:val="00B856F7"/>
    <w:rsid w:val="00C236D3"/>
    <w:rsid w:val="00C659E2"/>
    <w:rsid w:val="00CB0802"/>
    <w:rsid w:val="00CF7835"/>
    <w:rsid w:val="00D665F5"/>
    <w:rsid w:val="00D7128F"/>
    <w:rsid w:val="00DB070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083651"/>
  <w15:chartTrackingRefBased/>
  <w15:docId w15:val="{5E2E037B-A138-45E4-A918-F81AC94F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DB070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2025-12-30T12:33:00Z</cp:lastPrinted>
  <dcterms:created xsi:type="dcterms:W3CDTF">2025-12-30T12:31:00Z</dcterms:created>
  <dcterms:modified xsi:type="dcterms:W3CDTF">2025-12-30T12:33:00Z</dcterms:modified>
</cp:coreProperties>
</file>