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34AD8" w14:textId="77777777" w:rsidR="00F245C5" w:rsidRPr="00353FDC" w:rsidRDefault="00E40A6D" w:rsidP="004079E4">
      <w:pPr>
        <w:jc w:val="right"/>
        <w:rPr>
          <w:rFonts w:ascii="Arial" w:hAnsi="Arial" w:cs="Arial"/>
        </w:rPr>
      </w:pPr>
      <w:bookmarkStart w:id="0" w:name="_Hlk53520193"/>
      <w:r w:rsidRPr="00E40A6D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E40A6D">
        <w:rPr>
          <w:rFonts w:ascii="Arial" w:hAnsi="Arial" w:cs="Arial"/>
        </w:rPr>
        <w:t>2025-12-29</w:t>
      </w:r>
    </w:p>
    <w:p w14:paraId="062B0ACD" w14:textId="77777777" w:rsidR="00E40A6D" w:rsidRPr="00E40A6D" w:rsidRDefault="00E40A6D" w:rsidP="004079E4">
      <w:pPr>
        <w:ind w:right="3969"/>
        <w:rPr>
          <w:rFonts w:ascii="Arial" w:hAnsi="Arial" w:cs="Arial"/>
          <w:b/>
          <w:bCs/>
        </w:rPr>
      </w:pPr>
      <w:r w:rsidRPr="00E40A6D">
        <w:rPr>
          <w:rFonts w:ascii="Arial" w:hAnsi="Arial" w:cs="Arial"/>
          <w:b/>
          <w:bCs/>
        </w:rPr>
        <w:t>Szpital Wojewódzki w Poznaniu</w:t>
      </w:r>
    </w:p>
    <w:p w14:paraId="3C4A1524" w14:textId="77777777" w:rsidR="00F245C5" w:rsidRPr="00353FDC" w:rsidRDefault="00E40A6D" w:rsidP="004079E4">
      <w:pPr>
        <w:ind w:right="3969"/>
        <w:rPr>
          <w:rFonts w:ascii="Arial" w:hAnsi="Arial" w:cs="Arial"/>
          <w:b/>
          <w:bCs/>
        </w:rPr>
      </w:pPr>
      <w:r w:rsidRPr="00E40A6D">
        <w:rPr>
          <w:rFonts w:ascii="Arial" w:hAnsi="Arial" w:cs="Arial"/>
          <w:b/>
          <w:bCs/>
        </w:rPr>
        <w:t>Dział Zamówień Publicznych</w:t>
      </w:r>
    </w:p>
    <w:p w14:paraId="0119E88A" w14:textId="77777777" w:rsidR="00F245C5" w:rsidRPr="00353FDC" w:rsidRDefault="00E40A6D" w:rsidP="004079E4">
      <w:pPr>
        <w:ind w:right="3969"/>
        <w:rPr>
          <w:rFonts w:ascii="Arial" w:hAnsi="Arial" w:cs="Arial"/>
        </w:rPr>
      </w:pPr>
      <w:r w:rsidRPr="00E40A6D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E40A6D">
        <w:rPr>
          <w:rFonts w:ascii="Arial" w:hAnsi="Arial" w:cs="Arial"/>
        </w:rPr>
        <w:t>7/19</w:t>
      </w:r>
    </w:p>
    <w:p w14:paraId="59FA9D2B" w14:textId="77777777" w:rsidR="00F245C5" w:rsidRPr="00353FDC" w:rsidRDefault="00E40A6D" w:rsidP="004079E4">
      <w:pPr>
        <w:ind w:right="4253"/>
        <w:rPr>
          <w:rFonts w:ascii="Arial" w:hAnsi="Arial" w:cs="Arial"/>
        </w:rPr>
      </w:pPr>
      <w:r w:rsidRPr="00E40A6D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E40A6D">
        <w:rPr>
          <w:rFonts w:ascii="Arial" w:hAnsi="Arial" w:cs="Arial"/>
        </w:rPr>
        <w:t>Poznań</w:t>
      </w:r>
    </w:p>
    <w:p w14:paraId="6710BF3C" w14:textId="77777777" w:rsidR="004079E4" w:rsidRDefault="004079E4" w:rsidP="004079E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6643633" w14:textId="314CB6E2" w:rsidR="00D30F1F" w:rsidRDefault="00D30F1F" w:rsidP="004079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D802D14" w14:textId="77777777" w:rsidR="00F245C5" w:rsidRDefault="00D30F1F" w:rsidP="004079E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4241729" w14:textId="77777777" w:rsidR="004079E4" w:rsidRDefault="004079E4" w:rsidP="004079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B4F7B85" w14:textId="77777777" w:rsidR="004079E4" w:rsidRPr="00D30F1F" w:rsidRDefault="004079E4" w:rsidP="004079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8CB16A6" w14:textId="77777777" w:rsidTr="002716A3">
        <w:tc>
          <w:tcPr>
            <w:tcW w:w="10065" w:type="dxa"/>
            <w:shd w:val="clear" w:color="auto" w:fill="F2F2F2"/>
            <w:hideMark/>
          </w:tcPr>
          <w:p w14:paraId="294E16FB" w14:textId="77777777" w:rsidR="00F245C5" w:rsidRPr="00353FDC" w:rsidRDefault="00F245C5" w:rsidP="004079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3D4764C" w14:textId="77777777" w:rsidR="00F245C5" w:rsidRPr="00353FDC" w:rsidRDefault="00F245C5" w:rsidP="004079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230E4BA" w14:textId="77777777" w:rsidR="00F245C5" w:rsidRPr="00353FDC" w:rsidRDefault="00F245C5" w:rsidP="004079E4">
      <w:pPr>
        <w:keepNext/>
        <w:outlineLvl w:val="0"/>
        <w:rPr>
          <w:rFonts w:ascii="Arial" w:hAnsi="Arial" w:cs="Arial"/>
          <w:b/>
        </w:rPr>
      </w:pPr>
    </w:p>
    <w:p w14:paraId="48C38850" w14:textId="77777777" w:rsidR="00F245C5" w:rsidRPr="00353FDC" w:rsidRDefault="00F245C5" w:rsidP="004079E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1BEB8DD" w14:textId="77777777" w:rsidTr="002716A3">
        <w:tc>
          <w:tcPr>
            <w:tcW w:w="2269" w:type="dxa"/>
          </w:tcPr>
          <w:p w14:paraId="10514F9D" w14:textId="77777777" w:rsidR="00F245C5" w:rsidRPr="00353FDC" w:rsidRDefault="00F245C5" w:rsidP="004079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A67F8C1" w14:textId="77777777" w:rsidR="00F245C5" w:rsidRPr="00353FDC" w:rsidRDefault="00E40A6D" w:rsidP="004079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Zakup niespecjalistycznego sprzętu medycznego, w tym jednorazowego - 10 zadań II</w:t>
            </w:r>
          </w:p>
        </w:tc>
      </w:tr>
      <w:tr w:rsidR="00E40A6D" w:rsidRPr="00353FDC" w14:paraId="1BDB1D00" w14:textId="77777777" w:rsidTr="003D2FFF">
        <w:tc>
          <w:tcPr>
            <w:tcW w:w="2269" w:type="dxa"/>
          </w:tcPr>
          <w:p w14:paraId="2CC6CB55" w14:textId="77777777" w:rsidR="00E40A6D" w:rsidRPr="00353FDC" w:rsidRDefault="00E40A6D" w:rsidP="004079E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1733592" w14:textId="77777777" w:rsidR="00E40A6D" w:rsidRPr="00353FDC" w:rsidRDefault="00E40A6D" w:rsidP="004079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SZW/DZP/159/2025</w:t>
            </w:r>
          </w:p>
        </w:tc>
      </w:tr>
    </w:tbl>
    <w:p w14:paraId="3FF43F40" w14:textId="77777777" w:rsidR="00F245C5" w:rsidRDefault="00F245C5" w:rsidP="004079E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5050C2E" w14:textId="77777777" w:rsidR="004079E4" w:rsidRPr="00E1738E" w:rsidRDefault="004079E4" w:rsidP="004079E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E71689E" w14:textId="46522756" w:rsidR="00A02E94" w:rsidRDefault="00F245C5" w:rsidP="004079E4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E40A6D" w:rsidRPr="00E40A6D">
        <w:rPr>
          <w:rFonts w:ascii="Arial" w:hAnsi="Arial" w:cs="Arial"/>
          <w:b/>
        </w:rPr>
        <w:t>Szpital Wojewódzki w Poznaniu</w:t>
      </w:r>
      <w:r w:rsidR="004079E4">
        <w:rPr>
          <w:rFonts w:ascii="Arial" w:hAnsi="Arial" w:cs="Arial"/>
          <w:b/>
        </w:rPr>
        <w:t xml:space="preserve">, </w:t>
      </w:r>
      <w:r w:rsidR="00E40A6D" w:rsidRPr="00E40A6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40A6D" w:rsidRPr="00E40A6D">
        <w:rPr>
          <w:rFonts w:ascii="Arial" w:hAnsi="Arial" w:cs="Arial"/>
        </w:rPr>
        <w:t>(</w:t>
      </w:r>
      <w:proofErr w:type="spellStart"/>
      <w:r w:rsidR="00E40A6D" w:rsidRPr="00E40A6D">
        <w:rPr>
          <w:rFonts w:ascii="Arial" w:hAnsi="Arial" w:cs="Arial"/>
        </w:rPr>
        <w:t>t.j</w:t>
      </w:r>
      <w:proofErr w:type="spellEnd"/>
      <w:r w:rsidR="00E40A6D" w:rsidRPr="00E40A6D">
        <w:rPr>
          <w:rFonts w:ascii="Arial" w:hAnsi="Arial" w:cs="Arial"/>
        </w:rPr>
        <w:t xml:space="preserve">. Dz. U. z 2024 r. poz. 1320 z </w:t>
      </w:r>
      <w:proofErr w:type="spellStart"/>
      <w:r w:rsidR="00E40A6D" w:rsidRPr="00E40A6D">
        <w:rPr>
          <w:rFonts w:ascii="Arial" w:hAnsi="Arial" w:cs="Arial"/>
        </w:rPr>
        <w:t>późn</w:t>
      </w:r>
      <w:proofErr w:type="spellEnd"/>
      <w:r w:rsidR="00E40A6D" w:rsidRPr="00E40A6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A842DA8" w14:textId="77777777" w:rsidR="004079E4" w:rsidRDefault="004079E4" w:rsidP="004079E4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40A6D" w14:paraId="3CAC6482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7517C" w14:textId="517FD8F5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1</w:t>
            </w:r>
          </w:p>
          <w:p w14:paraId="4C8DE4F4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r w:rsidRPr="00E40A6D">
              <w:rPr>
                <w:rFonts w:ascii="Arial" w:hAnsi="Arial" w:cs="Arial"/>
                <w:b/>
              </w:rPr>
              <w:t>ANMAR Sp. z o.o.</w:t>
            </w:r>
          </w:p>
          <w:p w14:paraId="7A95357C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31D5E0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Tychy</w:t>
            </w:r>
          </w:p>
          <w:p w14:paraId="17E6C7B9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43 119.00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B88B36A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57AD9F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40A6D" w14:paraId="4C8AED43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AE76" w14:textId="61EDDB0A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2</w:t>
            </w:r>
          </w:p>
          <w:p w14:paraId="4869B989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40A6D">
              <w:rPr>
                <w:rFonts w:ascii="Arial" w:hAnsi="Arial" w:cs="Arial"/>
                <w:b/>
              </w:rPr>
              <w:t>Duolux</w:t>
            </w:r>
            <w:proofErr w:type="spellEnd"/>
            <w:r w:rsidRPr="00E40A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40A6D">
              <w:rPr>
                <w:rFonts w:ascii="Arial" w:hAnsi="Arial" w:cs="Arial"/>
                <w:b/>
              </w:rPr>
              <w:t>Medical</w:t>
            </w:r>
            <w:proofErr w:type="spellEnd"/>
            <w:r w:rsidRPr="00E40A6D">
              <w:rPr>
                <w:rFonts w:ascii="Arial" w:hAnsi="Arial" w:cs="Arial"/>
                <w:b/>
              </w:rPr>
              <w:t xml:space="preserve"> Sp. z o.o.</w:t>
            </w:r>
          </w:p>
          <w:p w14:paraId="1AFFA05A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os. Bolesława Chrobrego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40f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/53</w:t>
            </w:r>
          </w:p>
          <w:p w14:paraId="5BB75F88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60-681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Poznań</w:t>
            </w:r>
          </w:p>
          <w:p w14:paraId="24D8BF25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965.80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29C702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C46607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40A6D" w14:paraId="0780494F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D1190" w14:textId="78AFA570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4</w:t>
            </w:r>
          </w:p>
          <w:p w14:paraId="58577C34" w14:textId="5B8E68BF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40A6D">
              <w:rPr>
                <w:rFonts w:ascii="Arial" w:hAnsi="Arial" w:cs="Arial"/>
                <w:b/>
              </w:rPr>
              <w:t>Promed</w:t>
            </w:r>
            <w:proofErr w:type="spellEnd"/>
            <w:r w:rsidRPr="00E40A6D">
              <w:rPr>
                <w:rFonts w:ascii="Arial" w:hAnsi="Arial" w:cs="Arial"/>
                <w:b/>
              </w:rPr>
              <w:t xml:space="preserve"> S.</w:t>
            </w:r>
            <w:r w:rsidR="008375FF">
              <w:rPr>
                <w:rFonts w:ascii="Arial" w:hAnsi="Arial" w:cs="Arial"/>
                <w:b/>
              </w:rPr>
              <w:t>A</w:t>
            </w:r>
            <w:r w:rsidRPr="00E40A6D">
              <w:rPr>
                <w:rFonts w:ascii="Arial" w:hAnsi="Arial" w:cs="Arial"/>
                <w:b/>
              </w:rPr>
              <w:t>.</w:t>
            </w:r>
          </w:p>
          <w:p w14:paraId="2F44CE41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A954A6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Warszawa</w:t>
            </w:r>
          </w:p>
          <w:p w14:paraId="6421579E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12 398.40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2B3737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F22BA0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40A6D" w14:paraId="1D295054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074E" w14:textId="663A4947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lastRenderedPageBreak/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5</w:t>
            </w:r>
          </w:p>
          <w:p w14:paraId="26EA309A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40A6D">
              <w:rPr>
                <w:rFonts w:ascii="Arial" w:hAnsi="Arial" w:cs="Arial"/>
                <w:b/>
              </w:rPr>
              <w:t>Neo</w:t>
            </w:r>
            <w:proofErr w:type="spellEnd"/>
            <w:r w:rsidRPr="00E40A6D">
              <w:rPr>
                <w:rFonts w:ascii="Arial" w:hAnsi="Arial" w:cs="Arial"/>
                <w:b/>
              </w:rPr>
              <w:t xml:space="preserve"> Plus Sp. z o.o.</w:t>
            </w:r>
          </w:p>
          <w:p w14:paraId="015741B1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Wierzejska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94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/12</w:t>
            </w:r>
          </w:p>
          <w:p w14:paraId="0B7FCA31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97-300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Piotrków Trybunalski</w:t>
            </w:r>
          </w:p>
          <w:p w14:paraId="407C77B1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12 393.00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08A7FE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217F9C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40A6D" w14:paraId="4F6E7EC9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6A06" w14:textId="538119A1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7</w:t>
            </w:r>
          </w:p>
          <w:p w14:paraId="4C1F5B45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r w:rsidRPr="00E40A6D">
              <w:rPr>
                <w:rFonts w:ascii="Arial" w:hAnsi="Arial" w:cs="Arial"/>
                <w:b/>
              </w:rPr>
              <w:t>POLMIL Sp. z o.o.</w:t>
            </w:r>
          </w:p>
          <w:p w14:paraId="69FD3FE7" w14:textId="75238CAA" w:rsidR="00E40A6D" w:rsidRPr="00F245C5" w:rsidRDefault="00FE7A91" w:rsidP="004079E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Przemysłowa 8B</w:t>
            </w:r>
          </w:p>
          <w:p w14:paraId="338978F4" w14:textId="4FD82675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85-</w:t>
            </w:r>
            <w:r w:rsidR="00FE7A91">
              <w:rPr>
                <w:rFonts w:ascii="Arial" w:hAnsi="Arial" w:cs="Arial"/>
                <w:bCs/>
              </w:rPr>
              <w:t>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Bydgoszcz</w:t>
            </w:r>
          </w:p>
          <w:p w14:paraId="3BF20208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4 895.40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44BB21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CBD31B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40A6D" w14:paraId="0DD14F3B" w14:textId="77777777" w:rsidTr="003D2F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C5E6" w14:textId="54938E72" w:rsidR="00E40A6D" w:rsidRPr="004079E4" w:rsidRDefault="004079E4" w:rsidP="004079E4">
            <w:pPr>
              <w:jc w:val="both"/>
              <w:rPr>
                <w:rFonts w:ascii="Arial" w:hAnsi="Arial" w:cs="Arial"/>
                <w:b/>
                <w:bCs/>
              </w:rPr>
            </w:pPr>
            <w:r w:rsidRPr="004079E4">
              <w:rPr>
                <w:rFonts w:ascii="Arial" w:hAnsi="Arial" w:cs="Arial"/>
                <w:b/>
                <w:bCs/>
              </w:rPr>
              <w:t>Z</w:t>
            </w:r>
            <w:r w:rsidR="00E40A6D" w:rsidRPr="004079E4">
              <w:rPr>
                <w:rFonts w:ascii="Arial" w:hAnsi="Arial" w:cs="Arial"/>
                <w:b/>
                <w:bCs/>
              </w:rPr>
              <w:t>adanie 10</w:t>
            </w:r>
          </w:p>
          <w:p w14:paraId="4E6F0370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/>
              </w:rPr>
            </w:pPr>
            <w:r w:rsidRPr="00E40A6D">
              <w:rPr>
                <w:rFonts w:ascii="Arial" w:hAnsi="Arial" w:cs="Arial"/>
                <w:b/>
              </w:rPr>
              <w:t>SINMED Sp. z o. o.</w:t>
            </w:r>
          </w:p>
          <w:p w14:paraId="13E3B555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B048F6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E40A6D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0A6D">
              <w:rPr>
                <w:rFonts w:ascii="Arial" w:hAnsi="Arial" w:cs="Arial"/>
                <w:bCs/>
              </w:rPr>
              <w:t>Przyszowice</w:t>
            </w:r>
          </w:p>
          <w:p w14:paraId="02EBB8FF" w14:textId="77777777" w:rsidR="00E40A6D" w:rsidRPr="00F245C5" w:rsidRDefault="00E40A6D" w:rsidP="004079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0A6D">
              <w:rPr>
                <w:rFonts w:ascii="Arial" w:hAnsi="Arial" w:cs="Arial"/>
                <w:b/>
              </w:rPr>
              <w:t>2 316.60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24C7E2" w14:textId="77777777" w:rsidR="00E40A6D" w:rsidRPr="00F245C5" w:rsidRDefault="00E40A6D" w:rsidP="004079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14FA41" w14:textId="77777777" w:rsidR="00E40A6D" w:rsidRPr="00F245C5" w:rsidRDefault="00E40A6D" w:rsidP="004079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0A6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A4BEFC3" w14:textId="77777777" w:rsidR="009A4632" w:rsidRDefault="009A4632" w:rsidP="004079E4">
      <w:pPr>
        <w:jc w:val="both"/>
        <w:rPr>
          <w:rFonts w:ascii="Arial" w:hAnsi="Arial" w:cs="Arial"/>
          <w:b/>
          <w:bCs/>
          <w:color w:val="000000"/>
        </w:rPr>
      </w:pPr>
    </w:p>
    <w:p w14:paraId="31D94614" w14:textId="37E43EDA" w:rsidR="00A02E94" w:rsidRDefault="00F245C5" w:rsidP="004079E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828"/>
        <w:gridCol w:w="2835"/>
        <w:gridCol w:w="1559"/>
      </w:tblGrid>
      <w:tr w:rsidR="00A02E94" w14:paraId="7A66B24B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623737" w14:textId="139C6087" w:rsidR="00A02E94" w:rsidRPr="00F245C5" w:rsidRDefault="00CD0B6D" w:rsidP="00F8290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Zadanie nr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ED43E7" w14:textId="77777777" w:rsidR="00A02E94" w:rsidRPr="00F245C5" w:rsidRDefault="007D7932" w:rsidP="004079E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529F67" w14:textId="77777777" w:rsidR="00A02E94" w:rsidRPr="00F245C5" w:rsidRDefault="007D7932" w:rsidP="004079E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BA0BE3" w14:textId="77777777" w:rsidR="00A02E94" w:rsidRPr="00F245C5" w:rsidRDefault="00A02E94" w:rsidP="004079E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40A6D" w14:paraId="7A85ACF1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D53D" w14:textId="685A9999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77E0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4142A9BC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35767793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B3DC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D619EC" w14:textId="7955C6AC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2C34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0A6D" w14:paraId="7F950094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8286" w14:textId="7B2C2A2A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43AF3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816683F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os. Bolesława Chrobrego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40f/53</w:t>
            </w:r>
          </w:p>
          <w:p w14:paraId="0EAA2F5A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60-681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CE43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E749EA" w14:textId="0B07F709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7505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0A6D" w14:paraId="17E2A9C3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1DB6" w14:textId="158A7160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490FA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2DAABA10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9B0B93B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6154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EAF80" w14:textId="59A1D0CE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9BA4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40A6D" w14:paraId="1DEF7555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66BE" w14:textId="654EA7DB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7D1C" w14:textId="03309103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Promed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</w:t>
            </w:r>
            <w:r w:rsidR="00FE7A91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BC57F34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32ADB42D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A6BBB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E5E45C" w14:textId="01A69BFA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783D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0A6D" w14:paraId="6734B8AC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50810" w14:textId="292E03A5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FA8B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Neo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Plus Sp. z o.o.</w:t>
            </w:r>
          </w:p>
          <w:p w14:paraId="1D129132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Wierzejska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94/12</w:t>
            </w:r>
          </w:p>
          <w:p w14:paraId="6C58F7D0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97-300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Piotrków Trybunalski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12F3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27DFCC" w14:textId="5DC3E1B0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6B0E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0A6D" w14:paraId="3D3735F7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8E5A" w14:textId="4C59B97E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AF3CD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POLMIL Sp. z o.o.</w:t>
            </w:r>
          </w:p>
          <w:p w14:paraId="6917E8E5" w14:textId="102E4402" w:rsidR="00E40A6D" w:rsidRPr="007D7932" w:rsidRDefault="008375FF" w:rsidP="00407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Przemysłowa 8B</w:t>
            </w:r>
          </w:p>
          <w:p w14:paraId="554E88E9" w14:textId="009A68D8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85-</w:t>
            </w:r>
            <w:r w:rsidR="008375FF">
              <w:rPr>
                <w:rFonts w:ascii="Arial" w:hAnsi="Arial" w:cs="Arial"/>
                <w:sz w:val="22"/>
                <w:szCs w:val="22"/>
              </w:rPr>
              <w:t>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514A8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E725D1" w14:textId="77AD78ED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8E3A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0A6D" w14:paraId="0C5576C9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17FB" w14:textId="1EE4D8B1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A418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C5F121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8C0529B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4D5C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2DF96D" w14:textId="3EF654E9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- 35.54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7A7A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35,54</w:t>
            </w:r>
          </w:p>
        </w:tc>
      </w:tr>
      <w:tr w:rsidR="00E40A6D" w14:paraId="00FFB3BC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B60A" w14:textId="1B2CC095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803E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SKA</w:t>
            </w:r>
          </w:p>
          <w:p w14:paraId="73D27F7F" w14:textId="24C77BC5" w:rsidR="00E40A6D" w:rsidRPr="007D7932" w:rsidRDefault="008375FF" w:rsidP="00407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6D721515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9E520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9FC0D6" w14:textId="0AB86651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B579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40A6D" w14:paraId="6E867144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DF6D" w14:textId="060C267A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E5847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3BD6E97" w14:textId="47B4E67C" w:rsidR="00E40A6D" w:rsidRPr="007D7932" w:rsidRDefault="008375FF" w:rsidP="00407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Majowa 2</w:t>
            </w:r>
          </w:p>
          <w:p w14:paraId="554865AE" w14:textId="14A83BCD" w:rsidR="00E40A6D" w:rsidRPr="007D7932" w:rsidRDefault="008375FF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71-374</w:t>
            </w:r>
            <w:r w:rsidR="00E40A6D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0A6D" w:rsidRPr="00E40A6D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0EEA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71A159" w14:textId="4B17E334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A4B5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40A6D" w14:paraId="5A8EDD20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42C7" w14:textId="7DB26328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ADA0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167BAB18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215F74A3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lastRenderedPageBreak/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A677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0A5E8A" w14:textId="756D1CB8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9D1A" w14:textId="77777777" w:rsidR="00CD0B6D" w:rsidRDefault="00E40A6D" w:rsidP="00407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D9BF5B" w14:textId="1F462B8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100,00</w:t>
            </w:r>
          </w:p>
        </w:tc>
      </w:tr>
      <w:tr w:rsidR="00E40A6D" w14:paraId="4E7C871E" w14:textId="77777777" w:rsidTr="00CD0B6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F103" w14:textId="3F9303F8" w:rsidR="00E40A6D" w:rsidRPr="007D7932" w:rsidRDefault="00E40A6D" w:rsidP="00F8290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BD882" w14:textId="7000E003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Promed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</w:t>
            </w:r>
            <w:r w:rsidR="00F82906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26DB398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158F82D2" w14:textId="7777777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E48E" w14:textId="77777777" w:rsidR="00CD0B6D" w:rsidRDefault="00CD0B6D" w:rsidP="00407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9A7966" w14:textId="4C97DE17" w:rsidR="00E40A6D" w:rsidRPr="007D7932" w:rsidRDefault="00E40A6D" w:rsidP="004079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1 - Cena - 13.41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FFFD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 xml:space="preserve">  13,41</w:t>
            </w:r>
          </w:p>
        </w:tc>
      </w:tr>
    </w:tbl>
    <w:p w14:paraId="1A586D8E" w14:textId="77777777" w:rsidR="00A02E94" w:rsidRDefault="00A02E94" w:rsidP="004079E4">
      <w:pPr>
        <w:jc w:val="both"/>
        <w:rPr>
          <w:rFonts w:ascii="Arial" w:hAnsi="Arial" w:cs="Arial"/>
          <w:color w:val="000000"/>
        </w:rPr>
      </w:pPr>
    </w:p>
    <w:p w14:paraId="4D6FAA64" w14:textId="77777777" w:rsidR="00A02E94" w:rsidRDefault="00A02E94" w:rsidP="004079E4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6237"/>
      </w:tblGrid>
      <w:tr w:rsidR="00A02E94" w14:paraId="7E3953B8" w14:textId="77777777" w:rsidTr="003812B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FE894F2" w14:textId="77777777" w:rsidR="00A02E94" w:rsidRPr="007D7932" w:rsidRDefault="00A02E94" w:rsidP="004079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8A6E0DB" w14:textId="77777777" w:rsidR="00A02E94" w:rsidRPr="007D7932" w:rsidRDefault="00A02E94" w:rsidP="004079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0CFC57" w14:textId="77777777" w:rsidR="00A02E94" w:rsidRPr="007D7932" w:rsidRDefault="00A02E94" w:rsidP="004079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E40A6D" w14:paraId="5322A7BE" w14:textId="77777777" w:rsidTr="003812B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4DA9EF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7D2BD6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F90C1EF" w14:textId="77777777" w:rsidR="00FE7A91" w:rsidRPr="007D7932" w:rsidRDefault="00FE7A91" w:rsidP="00FE7A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Majowa 2</w:t>
            </w:r>
          </w:p>
          <w:p w14:paraId="0BDAC21D" w14:textId="6F6CD958" w:rsidR="00E40A6D" w:rsidRPr="007D7932" w:rsidRDefault="00FE7A91" w:rsidP="00FE7A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0A6D" w:rsidRPr="00E40A6D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55900D" w14:textId="09225C28" w:rsidR="00E40A6D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Oferta odrzucona w zadaniu 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="005226FE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E40A6D">
              <w:rPr>
                <w:rFonts w:ascii="Arial" w:hAnsi="Arial" w:cs="Arial"/>
                <w:b/>
                <w:sz w:val="22"/>
                <w:szCs w:val="22"/>
              </w:rPr>
              <w:t>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7842170" w14:textId="77777777" w:rsidR="00E40A6D" w:rsidRPr="0013621B" w:rsidRDefault="00E40A6D" w:rsidP="004079E4">
            <w:pPr>
              <w:rPr>
                <w:rFonts w:ascii="Arial" w:hAnsi="Arial" w:cs="Arial"/>
                <w:sz w:val="12"/>
                <w:szCs w:val="12"/>
              </w:rPr>
            </w:pPr>
          </w:p>
          <w:p w14:paraId="64F62CD4" w14:textId="086CA2CA" w:rsidR="00E40A6D" w:rsidRPr="007D7932" w:rsidRDefault="00E40A6D" w:rsidP="001635D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793B0D">
              <w:rPr>
                <w:rFonts w:ascii="Arial" w:hAnsi="Arial" w:cs="Arial"/>
                <w:sz w:val="22"/>
                <w:szCs w:val="22"/>
              </w:rPr>
              <w:t xml:space="preserve"> Oferta złożona na inne zadanie. </w:t>
            </w:r>
            <w:r w:rsidR="001635DA">
              <w:rPr>
                <w:rFonts w:ascii="Arial" w:hAnsi="Arial" w:cs="Arial"/>
                <w:sz w:val="22"/>
                <w:szCs w:val="22"/>
              </w:rPr>
              <w:t xml:space="preserve">Wykonawca </w:t>
            </w:r>
            <w:r w:rsidR="009E1A32">
              <w:rPr>
                <w:rFonts w:ascii="Arial" w:hAnsi="Arial" w:cs="Arial"/>
                <w:sz w:val="22"/>
                <w:szCs w:val="22"/>
              </w:rPr>
              <w:t>złożył ofertę na inny</w:t>
            </w:r>
            <w:r w:rsidR="00BD7FD7">
              <w:rPr>
                <w:rFonts w:ascii="Arial" w:hAnsi="Arial" w:cs="Arial"/>
                <w:sz w:val="22"/>
                <w:szCs w:val="22"/>
              </w:rPr>
              <w:t xml:space="preserve"> opis przedmiotu zamówieni</w:t>
            </w:r>
            <w:r w:rsidR="001635DA">
              <w:rPr>
                <w:rFonts w:ascii="Arial" w:hAnsi="Arial" w:cs="Arial"/>
                <w:sz w:val="22"/>
                <w:szCs w:val="22"/>
              </w:rPr>
              <w:t xml:space="preserve">a, niż </w:t>
            </w:r>
            <w:r w:rsidR="009E1A32">
              <w:rPr>
                <w:rFonts w:ascii="Arial" w:hAnsi="Arial" w:cs="Arial"/>
                <w:sz w:val="22"/>
                <w:szCs w:val="22"/>
              </w:rPr>
              <w:t>wymagał tego Zamawiający.</w:t>
            </w:r>
          </w:p>
        </w:tc>
      </w:tr>
      <w:tr w:rsidR="00E40A6D" w14:paraId="73611B88" w14:textId="77777777" w:rsidTr="003812B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89FEFC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07F705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1C9C3CD5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D66BD4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0A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F3838D" w14:textId="66327880" w:rsidR="00E40A6D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Oferta odrzucona w zadaniu 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="005226FE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E40A6D">
              <w:rPr>
                <w:rFonts w:ascii="Arial" w:hAnsi="Arial" w:cs="Arial"/>
                <w:b/>
                <w:sz w:val="22"/>
                <w:szCs w:val="22"/>
              </w:rPr>
              <w:t>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50A8268" w14:textId="77777777" w:rsidR="00E40A6D" w:rsidRPr="0013621B" w:rsidRDefault="00E40A6D" w:rsidP="004079E4">
            <w:pPr>
              <w:rPr>
                <w:rFonts w:ascii="Arial" w:hAnsi="Arial" w:cs="Arial"/>
                <w:sz w:val="12"/>
                <w:szCs w:val="12"/>
              </w:rPr>
            </w:pPr>
          </w:p>
          <w:p w14:paraId="6B6A9849" w14:textId="58FABC6C" w:rsidR="00E40A6D" w:rsidRPr="007D7932" w:rsidRDefault="00E40A6D" w:rsidP="003812B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3812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26FE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8E5540">
              <w:rPr>
                <w:rFonts w:ascii="Arial" w:hAnsi="Arial" w:cs="Arial"/>
                <w:sz w:val="22"/>
                <w:szCs w:val="22"/>
              </w:rPr>
              <w:t xml:space="preserve">w opisie </w:t>
            </w:r>
            <w:r w:rsidR="005226FE">
              <w:rPr>
                <w:rFonts w:ascii="Arial" w:hAnsi="Arial" w:cs="Arial"/>
                <w:sz w:val="22"/>
                <w:szCs w:val="22"/>
              </w:rPr>
              <w:t xml:space="preserve">wymagał rozmiarów </w:t>
            </w:r>
            <w:r w:rsidR="008E5540">
              <w:rPr>
                <w:rFonts w:ascii="Arial" w:hAnsi="Arial" w:cs="Arial"/>
                <w:sz w:val="22"/>
                <w:szCs w:val="22"/>
              </w:rPr>
              <w:t xml:space="preserve">M, L i XL i w obrębie tych rozmiarów różne wysokości kołnierza. Wykonawca </w:t>
            </w:r>
            <w:r w:rsidR="00B349A9">
              <w:rPr>
                <w:rFonts w:ascii="Arial" w:hAnsi="Arial" w:cs="Arial"/>
                <w:sz w:val="22"/>
                <w:szCs w:val="22"/>
              </w:rPr>
              <w:t>w swojej ofercie przedstawił</w:t>
            </w:r>
            <w:r w:rsidR="00BB130B">
              <w:rPr>
                <w:rFonts w:ascii="Arial" w:hAnsi="Arial" w:cs="Arial"/>
                <w:sz w:val="22"/>
                <w:szCs w:val="22"/>
              </w:rPr>
              <w:t xml:space="preserve"> dwa rozmiary.</w:t>
            </w:r>
          </w:p>
        </w:tc>
      </w:tr>
      <w:tr w:rsidR="00E40A6D" w14:paraId="67D4CE5C" w14:textId="77777777" w:rsidTr="003812B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6A29B6" w14:textId="77777777" w:rsidR="00E40A6D" w:rsidRPr="007D7932" w:rsidRDefault="00E40A6D" w:rsidP="00407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CF2E51" w14:textId="77777777" w:rsidR="00E40A6D" w:rsidRPr="007D7932" w:rsidRDefault="00E40A6D" w:rsidP="004079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E40A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SKA</w:t>
            </w:r>
          </w:p>
          <w:p w14:paraId="0EA1D4C0" w14:textId="77777777" w:rsidR="00793B0D" w:rsidRPr="007D7932" w:rsidRDefault="00793B0D" w:rsidP="00793B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18AA85C2" w14:textId="716B925A" w:rsidR="00E40A6D" w:rsidRPr="007D7932" w:rsidRDefault="00793B0D" w:rsidP="00793B0D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0A6D" w:rsidRPr="00E40A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DA1634" w14:textId="268E6391" w:rsidR="00E40A6D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E40A6D">
              <w:rPr>
                <w:rFonts w:ascii="Arial" w:hAnsi="Arial" w:cs="Arial"/>
                <w:sz w:val="22"/>
                <w:szCs w:val="22"/>
              </w:rPr>
              <w:t>Oferta odrzucona w zadaniu 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="005226FE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E40A6D">
              <w:rPr>
                <w:rFonts w:ascii="Arial" w:hAnsi="Arial" w:cs="Arial"/>
                <w:b/>
                <w:sz w:val="22"/>
                <w:szCs w:val="22"/>
              </w:rPr>
              <w:t xml:space="preserve">rt. 226 ust. 1 pkt </w:t>
            </w:r>
            <w:r w:rsidR="00824B31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92A19B" w14:textId="77777777" w:rsidR="00E40A6D" w:rsidRPr="0013621B" w:rsidRDefault="00E40A6D" w:rsidP="004079E4">
            <w:pPr>
              <w:rPr>
                <w:rFonts w:ascii="Arial" w:hAnsi="Arial" w:cs="Arial"/>
                <w:sz w:val="12"/>
                <w:szCs w:val="12"/>
              </w:rPr>
            </w:pPr>
          </w:p>
          <w:p w14:paraId="794E938B" w14:textId="77777777" w:rsidR="00E40A6D" w:rsidRPr="007D7932" w:rsidRDefault="00E40A6D" w:rsidP="004079E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67F2C56" w14:textId="612E0687" w:rsidR="00E40A6D" w:rsidRPr="007D7932" w:rsidRDefault="00075315" w:rsidP="004079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wymagał złożenia wraz z ofertą oświadczenia nr 5. Wykonawca nie złożył takiego oświadczenia i zgodnie z pkt. 9.2 </w:t>
            </w:r>
            <w:r w:rsidR="00631318">
              <w:rPr>
                <w:rFonts w:ascii="Arial" w:hAnsi="Arial" w:cs="Arial"/>
                <w:sz w:val="22"/>
                <w:szCs w:val="22"/>
              </w:rPr>
              <w:t xml:space="preserve">i 10.3 </w:t>
            </w:r>
            <w:r>
              <w:rPr>
                <w:rFonts w:ascii="Arial" w:hAnsi="Arial" w:cs="Arial"/>
                <w:sz w:val="22"/>
                <w:szCs w:val="22"/>
              </w:rPr>
              <w:t xml:space="preserve">nie ma możliwości wezwania do ponownego złożenia </w:t>
            </w:r>
            <w:r w:rsidR="00631318">
              <w:rPr>
                <w:rFonts w:ascii="Arial" w:hAnsi="Arial" w:cs="Arial"/>
                <w:sz w:val="22"/>
                <w:szCs w:val="22"/>
              </w:rPr>
              <w:t>dokumentu.</w:t>
            </w:r>
          </w:p>
        </w:tc>
      </w:tr>
    </w:tbl>
    <w:p w14:paraId="69FD8792" w14:textId="77777777" w:rsidR="00A02E94" w:rsidRDefault="00A02E94" w:rsidP="004079E4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6839F67" w14:textId="77777777" w:rsidR="00BE78D6" w:rsidRDefault="00BE78D6" w:rsidP="004079E4">
      <w:pPr>
        <w:jc w:val="both"/>
        <w:rPr>
          <w:rFonts w:ascii="Arial" w:hAnsi="Arial" w:cs="Arial"/>
          <w:b/>
          <w:bCs/>
        </w:rPr>
      </w:pPr>
    </w:p>
    <w:p w14:paraId="23587BB1" w14:textId="445F6B91" w:rsidR="00BE78D6" w:rsidRPr="00BE78D6" w:rsidRDefault="00BE78D6" w:rsidP="00BE78D6">
      <w:pPr>
        <w:jc w:val="both"/>
        <w:rPr>
          <w:rFonts w:ascii="Arial" w:hAnsi="Arial" w:cs="Arial"/>
        </w:rPr>
      </w:pPr>
      <w:r w:rsidRPr="00BE78D6">
        <w:rPr>
          <w:rFonts w:ascii="Arial" w:hAnsi="Arial" w:cs="Arial"/>
        </w:rPr>
        <w:t xml:space="preserve">Ponadto, zgodnie z art. 259 ustawy </w:t>
      </w:r>
      <w:proofErr w:type="spellStart"/>
      <w:r w:rsidRPr="00BE78D6">
        <w:rPr>
          <w:rFonts w:ascii="Arial" w:hAnsi="Arial" w:cs="Arial"/>
        </w:rPr>
        <w:t>Pzp</w:t>
      </w:r>
      <w:proofErr w:type="spellEnd"/>
      <w:r w:rsidRPr="00BE78D6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BE78D6">
        <w:rPr>
          <w:rFonts w:ascii="Arial" w:hAnsi="Arial" w:cs="Arial"/>
          <w:u w:val="single"/>
        </w:rPr>
        <w:t xml:space="preserve">unieważnia </w:t>
      </w:r>
      <w:bookmarkStart w:id="1" w:name="_Hlk139274148"/>
      <w:r w:rsidRPr="00BE78D6">
        <w:rPr>
          <w:rFonts w:ascii="Arial" w:hAnsi="Arial" w:cs="Arial"/>
          <w:u w:val="single"/>
        </w:rPr>
        <w:t xml:space="preserve">zadania nr </w:t>
      </w:r>
      <w:r>
        <w:rPr>
          <w:rFonts w:ascii="Arial" w:hAnsi="Arial" w:cs="Arial"/>
          <w:u w:val="single"/>
        </w:rPr>
        <w:t>6</w:t>
      </w:r>
      <w:r w:rsidRPr="00BE78D6">
        <w:rPr>
          <w:rFonts w:ascii="Arial" w:hAnsi="Arial" w:cs="Arial"/>
          <w:u w:val="single"/>
        </w:rPr>
        <w:t xml:space="preserve"> i </w:t>
      </w:r>
      <w:r>
        <w:rPr>
          <w:rFonts w:ascii="Arial" w:hAnsi="Arial" w:cs="Arial"/>
          <w:u w:val="single"/>
        </w:rPr>
        <w:t>9</w:t>
      </w:r>
      <w:r w:rsidRPr="00BE78D6">
        <w:rPr>
          <w:rFonts w:ascii="Arial" w:hAnsi="Arial" w:cs="Arial"/>
        </w:rPr>
        <w:t xml:space="preserve"> </w:t>
      </w:r>
      <w:bookmarkEnd w:id="1"/>
      <w:r w:rsidRPr="00BE78D6">
        <w:rPr>
          <w:rFonts w:ascii="Arial" w:hAnsi="Arial" w:cs="Arial"/>
        </w:rPr>
        <w:t xml:space="preserve">ze względu na fakt, iż nie złożono żadnej oferty. </w:t>
      </w:r>
    </w:p>
    <w:p w14:paraId="7571C92B" w14:textId="77777777" w:rsidR="00BE78D6" w:rsidRDefault="00BE78D6" w:rsidP="004079E4">
      <w:pPr>
        <w:jc w:val="both"/>
        <w:rPr>
          <w:rFonts w:ascii="Arial" w:hAnsi="Arial" w:cs="Arial"/>
          <w:b/>
          <w:bCs/>
        </w:rPr>
      </w:pPr>
    </w:p>
    <w:p w14:paraId="3E46D850" w14:textId="628723B5" w:rsidR="00A02E94" w:rsidRDefault="00A02E94" w:rsidP="004079E4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3EE53A99" w14:textId="77777777" w:rsidR="00A02E94" w:rsidRDefault="00A02E94" w:rsidP="004079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E40A6D">
        <w:rPr>
          <w:rFonts w:ascii="Arial" w:hAnsi="Arial" w:cs="Arial"/>
        </w:rPr>
        <w:t>nie krótszym niż 10 dni od dnia przesłania niniejszej informacji o wyborze najkorzystniejszej oferty.</w:t>
      </w:r>
    </w:p>
    <w:p w14:paraId="7B05C8A2" w14:textId="77777777" w:rsidR="00A02E94" w:rsidRDefault="00A02E94" w:rsidP="004079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7EEF2E1" w14:textId="77777777" w:rsidR="0013621B" w:rsidRPr="00C6247D" w:rsidRDefault="0013621B" w:rsidP="004079E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4E85751" w14:textId="77777777" w:rsidR="0013621B" w:rsidRPr="00D50535" w:rsidRDefault="0013621B" w:rsidP="004079E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F27D9E7" w14:textId="77777777" w:rsidR="00BE78D6" w:rsidRDefault="00BE78D6" w:rsidP="004079E4">
      <w:pPr>
        <w:ind w:left="3119" w:firstLine="425"/>
        <w:jc w:val="right"/>
        <w:rPr>
          <w:rFonts w:ascii="Arial" w:hAnsi="Arial" w:cs="Arial"/>
          <w:i/>
        </w:rPr>
      </w:pPr>
    </w:p>
    <w:p w14:paraId="306A6D08" w14:textId="1BAE776A" w:rsidR="0013621B" w:rsidRDefault="0013621B" w:rsidP="0063131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C8EC718" w14:textId="77777777" w:rsidR="00631318" w:rsidRDefault="00631318" w:rsidP="00631318">
      <w:pPr>
        <w:ind w:left="3119" w:firstLine="425"/>
        <w:jc w:val="right"/>
        <w:rPr>
          <w:rFonts w:ascii="Arial" w:hAnsi="Arial" w:cs="Arial"/>
          <w:i/>
        </w:rPr>
      </w:pPr>
    </w:p>
    <w:p w14:paraId="67C0518B" w14:textId="77777777" w:rsidR="00631318" w:rsidRPr="0044194C" w:rsidRDefault="00631318" w:rsidP="00631318">
      <w:pPr>
        <w:pStyle w:val="Tekstpodstawowy"/>
        <w:spacing w:line="240" w:lineRule="auto"/>
        <w:ind w:firstLine="425"/>
        <w:jc w:val="right"/>
        <w:rPr>
          <w:rFonts w:ascii="Arial" w:hAnsi="Arial" w:cs="Arial"/>
          <w:szCs w:val="24"/>
        </w:rPr>
      </w:pPr>
      <w:r w:rsidRPr="0044194C">
        <w:rPr>
          <w:rFonts w:ascii="Arial" w:hAnsi="Arial" w:cs="Arial"/>
          <w:szCs w:val="24"/>
        </w:rPr>
        <w:t>/-/ Z-ca Dyrektora ds. Administracyjnych</w:t>
      </w:r>
    </w:p>
    <w:p w14:paraId="580541EC" w14:textId="77777777" w:rsidR="00631318" w:rsidRPr="00D91931" w:rsidRDefault="00631318" w:rsidP="0063131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4194C">
        <w:rPr>
          <w:rFonts w:ascii="Arial" w:hAnsi="Arial" w:cs="Arial"/>
          <w:szCs w:val="24"/>
        </w:rPr>
        <w:t xml:space="preserve">                     Krystyna Piątkowska</w:t>
      </w:r>
    </w:p>
    <w:p w14:paraId="4804CC5A" w14:textId="77777777" w:rsidR="00631318" w:rsidRPr="004B39E0" w:rsidRDefault="00631318" w:rsidP="004079E4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631318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BBB65" w14:textId="77777777" w:rsidR="00314E45" w:rsidRDefault="00314E45">
      <w:r>
        <w:separator/>
      </w:r>
    </w:p>
  </w:endnote>
  <w:endnote w:type="continuationSeparator" w:id="0">
    <w:p w14:paraId="6FE80B4B" w14:textId="77777777" w:rsidR="00314E45" w:rsidRDefault="0031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321F2" w14:textId="77777777" w:rsidR="00E40A6D" w:rsidRDefault="00E40A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CD4B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388C851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179BDD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6883E" w14:textId="77777777" w:rsidR="00E40A6D" w:rsidRDefault="00E40A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71E8C" w14:textId="77777777" w:rsidR="00314E45" w:rsidRDefault="00314E45">
      <w:r>
        <w:separator/>
      </w:r>
    </w:p>
  </w:footnote>
  <w:footnote w:type="continuationSeparator" w:id="0">
    <w:p w14:paraId="350B7E64" w14:textId="77777777" w:rsidR="00314E45" w:rsidRDefault="00314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FDDD" w14:textId="77777777" w:rsidR="00E40A6D" w:rsidRDefault="00E40A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BF16" w14:textId="77777777" w:rsidR="00E40A6D" w:rsidRDefault="00E40A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2F67" w14:textId="77777777" w:rsidR="00E40A6D" w:rsidRDefault="00E40A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45"/>
    <w:rsid w:val="00022322"/>
    <w:rsid w:val="00042497"/>
    <w:rsid w:val="00075315"/>
    <w:rsid w:val="000C1E6F"/>
    <w:rsid w:val="000E4E56"/>
    <w:rsid w:val="0013621B"/>
    <w:rsid w:val="001635DA"/>
    <w:rsid w:val="001A1468"/>
    <w:rsid w:val="001B7815"/>
    <w:rsid w:val="001C3F13"/>
    <w:rsid w:val="00211A34"/>
    <w:rsid w:val="002716A3"/>
    <w:rsid w:val="002B1E4F"/>
    <w:rsid w:val="002B6761"/>
    <w:rsid w:val="00314E45"/>
    <w:rsid w:val="003445A0"/>
    <w:rsid w:val="003812B6"/>
    <w:rsid w:val="003A0AFC"/>
    <w:rsid w:val="003C5C41"/>
    <w:rsid w:val="003D611C"/>
    <w:rsid w:val="004079E4"/>
    <w:rsid w:val="00431C0B"/>
    <w:rsid w:val="00437CAD"/>
    <w:rsid w:val="004561CC"/>
    <w:rsid w:val="004657DA"/>
    <w:rsid w:val="004B2665"/>
    <w:rsid w:val="004C3459"/>
    <w:rsid w:val="004E324A"/>
    <w:rsid w:val="004E7234"/>
    <w:rsid w:val="005226FE"/>
    <w:rsid w:val="0054734E"/>
    <w:rsid w:val="00596EA3"/>
    <w:rsid w:val="00596FD7"/>
    <w:rsid w:val="005C35EA"/>
    <w:rsid w:val="005E5BFF"/>
    <w:rsid w:val="005F2CB0"/>
    <w:rsid w:val="00607F9B"/>
    <w:rsid w:val="00631318"/>
    <w:rsid w:val="00631BC5"/>
    <w:rsid w:val="00644DCB"/>
    <w:rsid w:val="00657C1E"/>
    <w:rsid w:val="006E3089"/>
    <w:rsid w:val="00712C39"/>
    <w:rsid w:val="00756CDA"/>
    <w:rsid w:val="00793B0D"/>
    <w:rsid w:val="007C6731"/>
    <w:rsid w:val="007D7932"/>
    <w:rsid w:val="007E2ACC"/>
    <w:rsid w:val="007E68C5"/>
    <w:rsid w:val="00824B31"/>
    <w:rsid w:val="00832144"/>
    <w:rsid w:val="008375FF"/>
    <w:rsid w:val="008567C7"/>
    <w:rsid w:val="008642B3"/>
    <w:rsid w:val="008A6C10"/>
    <w:rsid w:val="008E5102"/>
    <w:rsid w:val="008E5540"/>
    <w:rsid w:val="00915B9E"/>
    <w:rsid w:val="00952256"/>
    <w:rsid w:val="009660F9"/>
    <w:rsid w:val="0097748A"/>
    <w:rsid w:val="00997F4D"/>
    <w:rsid w:val="009A4632"/>
    <w:rsid w:val="009E1A32"/>
    <w:rsid w:val="009F0E5C"/>
    <w:rsid w:val="00A029B8"/>
    <w:rsid w:val="00A02E94"/>
    <w:rsid w:val="00A91321"/>
    <w:rsid w:val="00AA02AC"/>
    <w:rsid w:val="00B21F1C"/>
    <w:rsid w:val="00B32D12"/>
    <w:rsid w:val="00B349A9"/>
    <w:rsid w:val="00B464D3"/>
    <w:rsid w:val="00B8185B"/>
    <w:rsid w:val="00BB130B"/>
    <w:rsid w:val="00BC6F7F"/>
    <w:rsid w:val="00BD2174"/>
    <w:rsid w:val="00BD7FD7"/>
    <w:rsid w:val="00BE78D6"/>
    <w:rsid w:val="00C423DD"/>
    <w:rsid w:val="00C60D7B"/>
    <w:rsid w:val="00C65E53"/>
    <w:rsid w:val="00CA0B33"/>
    <w:rsid w:val="00CA3511"/>
    <w:rsid w:val="00CD0B6D"/>
    <w:rsid w:val="00D01E5B"/>
    <w:rsid w:val="00D04203"/>
    <w:rsid w:val="00D26ED6"/>
    <w:rsid w:val="00D30F1F"/>
    <w:rsid w:val="00D42C90"/>
    <w:rsid w:val="00D8427E"/>
    <w:rsid w:val="00E23743"/>
    <w:rsid w:val="00E30B2D"/>
    <w:rsid w:val="00E40A6D"/>
    <w:rsid w:val="00E62859"/>
    <w:rsid w:val="00E85D70"/>
    <w:rsid w:val="00F245C5"/>
    <w:rsid w:val="00F33C66"/>
    <w:rsid w:val="00F82906"/>
    <w:rsid w:val="00F83783"/>
    <w:rsid w:val="00F95B06"/>
    <w:rsid w:val="00F960D7"/>
    <w:rsid w:val="00FB7F50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602C42"/>
  <w15:chartTrackingRefBased/>
  <w15:docId w15:val="{9438153C-59FB-45DE-BF73-82F5568C9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63131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808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2025-12-29T09:39:00Z</cp:lastPrinted>
  <dcterms:created xsi:type="dcterms:W3CDTF">2025-12-29T09:39:00Z</dcterms:created>
  <dcterms:modified xsi:type="dcterms:W3CDTF">2025-12-29T09:54:00Z</dcterms:modified>
</cp:coreProperties>
</file>