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E2898" w14:textId="77777777" w:rsidR="00906D1A" w:rsidRPr="00353FDC" w:rsidRDefault="00514AF3" w:rsidP="003903E5">
      <w:pPr>
        <w:jc w:val="right"/>
        <w:rPr>
          <w:rFonts w:ascii="Arial" w:hAnsi="Arial" w:cs="Arial"/>
        </w:rPr>
      </w:pPr>
      <w:bookmarkStart w:id="0" w:name="_Hlk53520193"/>
      <w:r w:rsidRPr="00514AF3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514AF3">
        <w:rPr>
          <w:rFonts w:ascii="Arial" w:hAnsi="Arial" w:cs="Arial"/>
        </w:rPr>
        <w:t>2025-12-30</w:t>
      </w:r>
    </w:p>
    <w:p w14:paraId="650815E0" w14:textId="77777777" w:rsidR="00514AF3" w:rsidRPr="00514AF3" w:rsidRDefault="00514AF3" w:rsidP="003903E5">
      <w:pPr>
        <w:ind w:right="4410"/>
        <w:rPr>
          <w:rFonts w:ascii="Arial" w:hAnsi="Arial" w:cs="Arial"/>
          <w:b/>
          <w:bCs/>
        </w:rPr>
      </w:pPr>
      <w:r w:rsidRPr="00514AF3">
        <w:rPr>
          <w:rFonts w:ascii="Arial" w:hAnsi="Arial" w:cs="Arial"/>
          <w:b/>
          <w:bCs/>
        </w:rPr>
        <w:t>Szpital Wojewódzki w Poznaniu</w:t>
      </w:r>
    </w:p>
    <w:p w14:paraId="023C173C" w14:textId="77777777" w:rsidR="00906D1A" w:rsidRPr="00353FDC" w:rsidRDefault="00514AF3" w:rsidP="003903E5">
      <w:pPr>
        <w:ind w:right="4410"/>
        <w:rPr>
          <w:rFonts w:ascii="Arial" w:hAnsi="Arial" w:cs="Arial"/>
          <w:b/>
          <w:bCs/>
        </w:rPr>
      </w:pPr>
      <w:r w:rsidRPr="00514AF3">
        <w:rPr>
          <w:rFonts w:ascii="Arial" w:hAnsi="Arial" w:cs="Arial"/>
          <w:b/>
          <w:bCs/>
        </w:rPr>
        <w:t>Dział Zamówień Publicznych</w:t>
      </w:r>
    </w:p>
    <w:p w14:paraId="5653F8A4" w14:textId="77777777" w:rsidR="00906D1A" w:rsidRPr="00353FDC" w:rsidRDefault="00514AF3" w:rsidP="003903E5">
      <w:pPr>
        <w:ind w:right="4410"/>
        <w:rPr>
          <w:rFonts w:ascii="Arial" w:hAnsi="Arial" w:cs="Arial"/>
        </w:rPr>
      </w:pPr>
      <w:r w:rsidRPr="00514AF3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514AF3">
        <w:rPr>
          <w:rFonts w:ascii="Arial" w:hAnsi="Arial" w:cs="Arial"/>
        </w:rPr>
        <w:t>7/19</w:t>
      </w:r>
    </w:p>
    <w:p w14:paraId="6E768CFC" w14:textId="77777777" w:rsidR="00906D1A" w:rsidRPr="00353FDC" w:rsidRDefault="00514AF3" w:rsidP="003903E5">
      <w:pPr>
        <w:tabs>
          <w:tab w:val="left" w:pos="5670"/>
        </w:tabs>
        <w:ind w:right="4410"/>
        <w:rPr>
          <w:rFonts w:ascii="Arial" w:hAnsi="Arial" w:cs="Arial"/>
        </w:rPr>
      </w:pPr>
      <w:r w:rsidRPr="00514AF3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514AF3">
        <w:rPr>
          <w:rFonts w:ascii="Arial" w:hAnsi="Arial" w:cs="Arial"/>
        </w:rPr>
        <w:t>Poznań</w:t>
      </w:r>
    </w:p>
    <w:p w14:paraId="19311AAC" w14:textId="77777777" w:rsidR="003903E5" w:rsidRDefault="003903E5" w:rsidP="003903E5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31A70BBC" w14:textId="77777777" w:rsidR="003903E5" w:rsidRDefault="003903E5" w:rsidP="003903E5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1D7CCF59" w14:textId="30AE8167" w:rsidR="00A151B5" w:rsidRDefault="00A151B5" w:rsidP="003903E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82B425A" w14:textId="77777777" w:rsidR="00906D1A" w:rsidRDefault="00A151B5" w:rsidP="003903E5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112FE367" w14:textId="77777777" w:rsidR="003903E5" w:rsidRDefault="003903E5" w:rsidP="003903E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05DDD65E" w14:textId="77777777" w:rsidR="003903E5" w:rsidRPr="00A151B5" w:rsidRDefault="003903E5" w:rsidP="003903E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1D3352A6" w14:textId="77777777" w:rsidTr="00EF318B">
        <w:tc>
          <w:tcPr>
            <w:tcW w:w="10065" w:type="dxa"/>
            <w:shd w:val="clear" w:color="auto" w:fill="F2F2F2"/>
            <w:hideMark/>
          </w:tcPr>
          <w:p w14:paraId="0E9D594E" w14:textId="77777777" w:rsidR="00906D1A" w:rsidRPr="00353FDC" w:rsidRDefault="00906D1A" w:rsidP="003903E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577BA4F" w14:textId="77777777" w:rsidR="00906D1A" w:rsidRPr="00353FDC" w:rsidRDefault="00906D1A" w:rsidP="003903E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4F67E00" w14:textId="77777777" w:rsidR="00906D1A" w:rsidRPr="00353FDC" w:rsidRDefault="00906D1A" w:rsidP="003903E5">
      <w:pPr>
        <w:keepNext/>
        <w:outlineLvl w:val="0"/>
        <w:rPr>
          <w:rFonts w:ascii="Arial" w:hAnsi="Arial" w:cs="Arial"/>
          <w:b/>
        </w:rPr>
      </w:pPr>
    </w:p>
    <w:p w14:paraId="0F4C9BB9" w14:textId="77777777" w:rsidR="00906D1A" w:rsidRPr="00353FDC" w:rsidRDefault="00906D1A" w:rsidP="003903E5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1C5C17A6" w14:textId="77777777" w:rsidTr="00EF318B">
        <w:tc>
          <w:tcPr>
            <w:tcW w:w="2269" w:type="dxa"/>
          </w:tcPr>
          <w:p w14:paraId="08FEB3E5" w14:textId="77777777" w:rsidR="00906D1A" w:rsidRPr="00353FDC" w:rsidRDefault="00906D1A" w:rsidP="003903E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2E4807B3" w14:textId="77777777" w:rsidR="00906D1A" w:rsidRPr="00353FDC" w:rsidRDefault="00514AF3" w:rsidP="003903E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14AF3">
              <w:rPr>
                <w:rFonts w:ascii="Arial" w:hAnsi="Arial" w:cs="Arial"/>
                <w:bCs/>
              </w:rPr>
              <w:t>Odbiór odpadów komunalnych (zmieszanych, segregowanych, BIO) z Filii nr 2 Szpitala Wojewódzkiego w Poznaniu</w:t>
            </w:r>
          </w:p>
        </w:tc>
      </w:tr>
      <w:tr w:rsidR="00514AF3" w:rsidRPr="00353FDC" w14:paraId="596B0BBF" w14:textId="77777777" w:rsidTr="005643DF">
        <w:tc>
          <w:tcPr>
            <w:tcW w:w="2269" w:type="dxa"/>
          </w:tcPr>
          <w:p w14:paraId="140408EF" w14:textId="77777777" w:rsidR="00514AF3" w:rsidRPr="00353FDC" w:rsidRDefault="00514AF3" w:rsidP="003903E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79D77331" w14:textId="77777777" w:rsidR="00514AF3" w:rsidRPr="00353FDC" w:rsidRDefault="00514AF3" w:rsidP="003903E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14AF3">
              <w:rPr>
                <w:rFonts w:ascii="Arial" w:hAnsi="Arial" w:cs="Arial"/>
                <w:bCs/>
              </w:rPr>
              <w:t>SZW/DZP/150/2025</w:t>
            </w:r>
          </w:p>
        </w:tc>
      </w:tr>
    </w:tbl>
    <w:p w14:paraId="7AAE7C6B" w14:textId="77777777" w:rsidR="00906D1A" w:rsidRDefault="00906D1A" w:rsidP="003903E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C54AC64" w14:textId="77777777" w:rsidR="003903E5" w:rsidRPr="00E1738E" w:rsidRDefault="003903E5" w:rsidP="003903E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C40EE70" w14:textId="19FEDDD6" w:rsidR="00906D1A" w:rsidRDefault="00906D1A" w:rsidP="003903E5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514AF3" w:rsidRPr="00514AF3">
        <w:rPr>
          <w:rFonts w:ascii="Arial" w:hAnsi="Arial" w:cs="Arial"/>
          <w:b/>
        </w:rPr>
        <w:t>Szpital Wojewódzki w Poznaniu</w:t>
      </w:r>
      <w:r w:rsidR="003903E5">
        <w:rPr>
          <w:rFonts w:ascii="Arial" w:hAnsi="Arial" w:cs="Arial"/>
          <w:b/>
        </w:rPr>
        <w:t xml:space="preserve">, </w:t>
      </w:r>
      <w:r w:rsidR="00514AF3" w:rsidRPr="00514AF3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514AF3" w:rsidRPr="00514AF3">
        <w:rPr>
          <w:rFonts w:ascii="Arial" w:hAnsi="Arial" w:cs="Arial"/>
        </w:rPr>
        <w:t>(</w:t>
      </w:r>
      <w:proofErr w:type="spellStart"/>
      <w:r w:rsidR="00514AF3" w:rsidRPr="00514AF3">
        <w:rPr>
          <w:rFonts w:ascii="Arial" w:hAnsi="Arial" w:cs="Arial"/>
        </w:rPr>
        <w:t>t.j</w:t>
      </w:r>
      <w:proofErr w:type="spellEnd"/>
      <w:r w:rsidR="00514AF3" w:rsidRPr="00514AF3">
        <w:rPr>
          <w:rFonts w:ascii="Arial" w:hAnsi="Arial" w:cs="Arial"/>
        </w:rPr>
        <w:t xml:space="preserve">. Dz. U. z 2024 r. poz. 1320 z </w:t>
      </w:r>
      <w:proofErr w:type="spellStart"/>
      <w:r w:rsidR="00514AF3" w:rsidRPr="00514AF3">
        <w:rPr>
          <w:rFonts w:ascii="Arial" w:hAnsi="Arial" w:cs="Arial"/>
        </w:rPr>
        <w:t>późn</w:t>
      </w:r>
      <w:proofErr w:type="spellEnd"/>
      <w:r w:rsidR="00514AF3" w:rsidRPr="00514AF3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p w14:paraId="14685131" w14:textId="77777777" w:rsidR="003903E5" w:rsidRPr="00E1738E" w:rsidRDefault="003903E5" w:rsidP="003903E5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14AF3" w:rsidRPr="00E1738E" w14:paraId="6BB01347" w14:textId="77777777" w:rsidTr="005643D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12082FD5" w14:textId="5F5075B7" w:rsidR="00514AF3" w:rsidRDefault="00514AF3" w:rsidP="003903E5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514AF3">
              <w:rPr>
                <w:rFonts w:ascii="Arial" w:hAnsi="Arial" w:cs="Arial"/>
                <w:b/>
              </w:rPr>
              <w:t>Przedsiębiorstwo Wielobranżowe "</w:t>
            </w:r>
            <w:proofErr w:type="spellStart"/>
            <w:r w:rsidRPr="00514AF3">
              <w:rPr>
                <w:rFonts w:ascii="Arial" w:hAnsi="Arial" w:cs="Arial"/>
                <w:b/>
              </w:rPr>
              <w:t>Ls</w:t>
            </w:r>
            <w:proofErr w:type="spellEnd"/>
            <w:r w:rsidRPr="00514AF3">
              <w:rPr>
                <w:rFonts w:ascii="Arial" w:hAnsi="Arial" w:cs="Arial"/>
                <w:b/>
              </w:rPr>
              <w:t>-Plus" Sp</w:t>
            </w:r>
            <w:r w:rsidR="003903E5">
              <w:rPr>
                <w:rFonts w:ascii="Arial" w:hAnsi="Arial" w:cs="Arial"/>
                <w:b/>
              </w:rPr>
              <w:t>.</w:t>
            </w:r>
            <w:r w:rsidRPr="00514AF3">
              <w:rPr>
                <w:rFonts w:ascii="Arial" w:hAnsi="Arial" w:cs="Arial"/>
                <w:b/>
              </w:rPr>
              <w:t xml:space="preserve"> z o.o.</w:t>
            </w:r>
          </w:p>
          <w:p w14:paraId="5F1FBCA5" w14:textId="77777777" w:rsidR="00514AF3" w:rsidRPr="00AC1F4A" w:rsidRDefault="00514AF3" w:rsidP="003903E5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514AF3">
              <w:rPr>
                <w:rFonts w:ascii="Arial" w:hAnsi="Arial" w:cs="Arial"/>
                <w:bCs/>
              </w:rPr>
              <w:t>Sporna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14AF3">
              <w:rPr>
                <w:rFonts w:ascii="Arial" w:hAnsi="Arial" w:cs="Arial"/>
                <w:bCs/>
              </w:rPr>
              <w:t>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5F94DD9B" w14:textId="77777777" w:rsidR="00514AF3" w:rsidRPr="00E1738E" w:rsidRDefault="00514AF3" w:rsidP="003903E5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514AF3">
              <w:rPr>
                <w:rFonts w:ascii="Arial" w:hAnsi="Arial" w:cs="Arial"/>
                <w:bCs/>
              </w:rPr>
              <w:t>61-709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14AF3">
              <w:rPr>
                <w:rFonts w:ascii="Arial" w:hAnsi="Arial" w:cs="Arial"/>
                <w:bCs/>
              </w:rPr>
              <w:t>Poznań</w:t>
            </w:r>
          </w:p>
          <w:p w14:paraId="6D067113" w14:textId="77777777" w:rsidR="00514AF3" w:rsidRPr="00BC506C" w:rsidRDefault="00514AF3" w:rsidP="003903E5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514AF3">
              <w:rPr>
                <w:rFonts w:ascii="Arial" w:hAnsi="Arial" w:cs="Arial"/>
                <w:b/>
              </w:rPr>
              <w:t>379 475.28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2B2CEA14" w14:textId="77777777" w:rsidR="00514AF3" w:rsidRPr="00E1738E" w:rsidRDefault="00514AF3" w:rsidP="003903E5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751CC4A0" w14:textId="77777777" w:rsidR="00514AF3" w:rsidRPr="00E1738E" w:rsidRDefault="00514AF3" w:rsidP="003903E5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514AF3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5F44B73E" w14:textId="77777777" w:rsidR="003903E5" w:rsidRDefault="003903E5" w:rsidP="003903E5">
      <w:pPr>
        <w:jc w:val="both"/>
        <w:rPr>
          <w:rFonts w:ascii="Arial" w:hAnsi="Arial" w:cs="Arial"/>
          <w:b/>
          <w:bCs/>
          <w:color w:val="000000"/>
        </w:rPr>
      </w:pPr>
    </w:p>
    <w:p w14:paraId="5CE06D06" w14:textId="7D3B1940" w:rsidR="00906D1A" w:rsidRPr="008D02AA" w:rsidRDefault="00906D1A" w:rsidP="003903E5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1276"/>
        <w:gridCol w:w="2410"/>
        <w:gridCol w:w="1701"/>
      </w:tblGrid>
      <w:tr w:rsidR="003903E5" w:rsidRPr="008567C7" w14:paraId="6A6C02D2" w14:textId="77777777" w:rsidTr="003903E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28C35E1E" w14:textId="77777777" w:rsidR="003903E5" w:rsidRPr="00553EDC" w:rsidRDefault="003903E5" w:rsidP="003903E5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827" w:type="dxa"/>
            <w:shd w:val="clear" w:color="auto" w:fill="F2F2F2"/>
            <w:vAlign w:val="center"/>
          </w:tcPr>
          <w:p w14:paraId="69FE5DB1" w14:textId="77777777" w:rsidR="003903E5" w:rsidRPr="00553EDC" w:rsidRDefault="003903E5" w:rsidP="003903E5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E5D435D" w14:textId="77777777" w:rsidR="003903E5" w:rsidRPr="00553EDC" w:rsidRDefault="003903E5" w:rsidP="003903E5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14AF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3AEE2E7D" w14:textId="77777777" w:rsidR="003903E5" w:rsidRPr="00553EDC" w:rsidRDefault="003903E5" w:rsidP="003903E5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14AF3">
              <w:rPr>
                <w:rFonts w:ascii="Arial" w:hAnsi="Arial" w:cs="Arial"/>
                <w:bCs/>
                <w:sz w:val="24"/>
                <w:szCs w:val="24"/>
              </w:rPr>
              <w:t>Czas od zgłoszenia na interwencyjny odbiór odpadów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3A18F496" w14:textId="77777777" w:rsidR="003903E5" w:rsidRPr="00553EDC" w:rsidRDefault="003903E5" w:rsidP="003903E5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3903E5" w:rsidRPr="008567C7" w14:paraId="77442F0D" w14:textId="77777777" w:rsidTr="003903E5">
        <w:tc>
          <w:tcPr>
            <w:tcW w:w="851" w:type="dxa"/>
            <w:vAlign w:val="center"/>
          </w:tcPr>
          <w:p w14:paraId="4CB51472" w14:textId="77777777" w:rsidR="003903E5" w:rsidRPr="00553EDC" w:rsidRDefault="003903E5" w:rsidP="003903E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4AF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14:paraId="59DE314E" w14:textId="2CC0CE11" w:rsidR="003903E5" w:rsidRPr="00553EDC" w:rsidRDefault="003903E5" w:rsidP="003903E5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514AF3">
              <w:rPr>
                <w:rFonts w:ascii="Arial" w:hAnsi="Arial" w:cs="Arial"/>
                <w:b/>
                <w:sz w:val="22"/>
                <w:szCs w:val="22"/>
              </w:rPr>
              <w:t>Przedsiębiorstwo Wielobranżowe "</w:t>
            </w:r>
            <w:proofErr w:type="spellStart"/>
            <w:r w:rsidRPr="00514AF3">
              <w:rPr>
                <w:rFonts w:ascii="Arial" w:hAnsi="Arial" w:cs="Arial"/>
                <w:b/>
                <w:sz w:val="22"/>
                <w:szCs w:val="22"/>
              </w:rPr>
              <w:t>Ls</w:t>
            </w:r>
            <w:proofErr w:type="spellEnd"/>
            <w:r w:rsidRPr="00514AF3">
              <w:rPr>
                <w:rFonts w:ascii="Arial" w:hAnsi="Arial" w:cs="Arial"/>
                <w:b/>
                <w:sz w:val="22"/>
                <w:szCs w:val="22"/>
              </w:rPr>
              <w:t>-Plus" Sp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Pr="00514AF3">
              <w:rPr>
                <w:rFonts w:ascii="Arial" w:hAnsi="Arial" w:cs="Arial"/>
                <w:b/>
                <w:sz w:val="22"/>
                <w:szCs w:val="22"/>
              </w:rPr>
              <w:t xml:space="preserve"> z o.o.</w:t>
            </w:r>
          </w:p>
          <w:p w14:paraId="3C1659A6" w14:textId="77777777" w:rsidR="003903E5" w:rsidRPr="00553EDC" w:rsidRDefault="003903E5" w:rsidP="003903E5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514AF3">
              <w:rPr>
                <w:rFonts w:ascii="Arial" w:hAnsi="Arial" w:cs="Arial"/>
                <w:bCs/>
                <w:sz w:val="22"/>
                <w:szCs w:val="22"/>
              </w:rPr>
              <w:t>Sporna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14AF3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07A06C1" w14:textId="77777777" w:rsidR="003903E5" w:rsidRPr="00553EDC" w:rsidRDefault="003903E5" w:rsidP="003903E5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514AF3">
              <w:rPr>
                <w:rFonts w:ascii="Arial" w:hAnsi="Arial" w:cs="Arial"/>
                <w:bCs/>
                <w:sz w:val="22"/>
                <w:szCs w:val="22"/>
              </w:rPr>
              <w:t>61-709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14AF3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1276" w:type="dxa"/>
            <w:vAlign w:val="center"/>
          </w:tcPr>
          <w:p w14:paraId="2461DE9A" w14:textId="77777777" w:rsidR="003903E5" w:rsidRPr="00553EDC" w:rsidRDefault="003903E5" w:rsidP="003903E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4AF3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2410" w:type="dxa"/>
            <w:vAlign w:val="center"/>
          </w:tcPr>
          <w:p w14:paraId="59A56E2B" w14:textId="77777777" w:rsidR="003903E5" w:rsidRPr="00553EDC" w:rsidRDefault="003903E5" w:rsidP="003903E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4AF3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25318190" w14:textId="77777777" w:rsidR="003903E5" w:rsidRPr="00553EDC" w:rsidRDefault="003903E5" w:rsidP="003903E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14AF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0DCDF957" w14:textId="77777777" w:rsidR="00906D1A" w:rsidRDefault="00906D1A" w:rsidP="003903E5">
      <w:pPr>
        <w:jc w:val="both"/>
        <w:rPr>
          <w:color w:val="000000"/>
        </w:rPr>
      </w:pPr>
    </w:p>
    <w:p w14:paraId="31E33C93" w14:textId="77777777" w:rsidR="00906D1A" w:rsidRPr="008D02AA" w:rsidRDefault="00906D1A" w:rsidP="003903E5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290F4C60" w14:textId="77777777" w:rsidTr="00EF318B">
        <w:tc>
          <w:tcPr>
            <w:tcW w:w="851" w:type="dxa"/>
            <w:shd w:val="clear" w:color="auto" w:fill="F2F2F2"/>
            <w:vAlign w:val="center"/>
          </w:tcPr>
          <w:p w14:paraId="75978F31" w14:textId="77777777" w:rsidR="00906D1A" w:rsidRPr="00553EDC" w:rsidRDefault="00906D1A" w:rsidP="003903E5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525D490E" w14:textId="77777777" w:rsidR="00906D1A" w:rsidRPr="00553EDC" w:rsidRDefault="00906D1A" w:rsidP="003903E5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5FC87A79" w14:textId="77777777" w:rsidR="00906D1A" w:rsidRPr="00553EDC" w:rsidRDefault="00906D1A" w:rsidP="003903E5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443F2433" w14:textId="77777777" w:rsidTr="00EF318B">
        <w:tc>
          <w:tcPr>
            <w:tcW w:w="851" w:type="dxa"/>
            <w:vAlign w:val="center"/>
          </w:tcPr>
          <w:p w14:paraId="4AF1BF3D" w14:textId="77777777" w:rsidR="00906D1A" w:rsidRPr="00553EDC" w:rsidRDefault="00906D1A" w:rsidP="003903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7426220" w14:textId="77777777" w:rsidR="00906D1A" w:rsidRPr="00553EDC" w:rsidRDefault="00906D1A" w:rsidP="003903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08BB2CBC" w14:textId="77777777" w:rsidR="00906D1A" w:rsidRPr="00553EDC" w:rsidRDefault="00906D1A" w:rsidP="003903E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FAFEA3D" w14:textId="77777777" w:rsidR="00906D1A" w:rsidRPr="00553EDC" w:rsidRDefault="00906D1A" w:rsidP="003903E5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6AB9D3A4" w14:textId="77777777" w:rsidR="00906D1A" w:rsidRPr="00553EDC" w:rsidRDefault="00906D1A" w:rsidP="003903E5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75F91E3B" w14:textId="77777777" w:rsidR="00906D1A" w:rsidRPr="00553EDC" w:rsidRDefault="00906D1A" w:rsidP="003903E5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7109AD99" w14:textId="77777777" w:rsidR="00906D1A" w:rsidRPr="00553EDC" w:rsidRDefault="00906D1A" w:rsidP="003903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1B55C3A4" w14:textId="77777777" w:rsidR="00906D1A" w:rsidRPr="00553EDC" w:rsidRDefault="00906D1A" w:rsidP="003903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55C8627" w14:textId="77777777" w:rsidR="00906D1A" w:rsidRPr="00906D1A" w:rsidRDefault="00906D1A" w:rsidP="003903E5">
      <w:pPr>
        <w:jc w:val="both"/>
        <w:rPr>
          <w:rFonts w:ascii="Arial" w:hAnsi="Arial" w:cs="Arial"/>
          <w:color w:val="000000"/>
        </w:rPr>
      </w:pPr>
    </w:p>
    <w:p w14:paraId="27BED725" w14:textId="77777777" w:rsidR="003903E5" w:rsidRDefault="003903E5" w:rsidP="003903E5">
      <w:pPr>
        <w:jc w:val="both"/>
        <w:rPr>
          <w:rFonts w:ascii="Arial" w:hAnsi="Arial" w:cs="Arial"/>
          <w:b/>
          <w:bCs/>
        </w:rPr>
      </w:pPr>
    </w:p>
    <w:p w14:paraId="099366E7" w14:textId="5453A3C6" w:rsidR="009F0E5C" w:rsidRPr="00906D1A" w:rsidRDefault="009F0E5C" w:rsidP="003903E5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lastRenderedPageBreak/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76DF727F" w14:textId="77777777" w:rsidR="00F960D7" w:rsidRPr="00906D1A" w:rsidRDefault="00A029B8" w:rsidP="003903E5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514AF3" w:rsidRPr="00906D1A">
        <w:rPr>
          <w:rFonts w:ascii="Arial" w:hAnsi="Arial" w:cs="Arial"/>
        </w:rPr>
        <w:t>nie krótszym niż 5 dni od dnia przesłania niniejsze</w:t>
      </w:r>
      <w:r w:rsidR="00514AF3">
        <w:rPr>
          <w:rFonts w:ascii="Arial" w:hAnsi="Arial" w:cs="Arial"/>
        </w:rPr>
        <w:t>j</w:t>
      </w:r>
      <w:r w:rsidR="00514AF3" w:rsidRPr="00906D1A">
        <w:rPr>
          <w:rFonts w:ascii="Arial" w:hAnsi="Arial" w:cs="Arial"/>
        </w:rPr>
        <w:t xml:space="preserve"> </w:t>
      </w:r>
      <w:r w:rsidR="00514AF3">
        <w:rPr>
          <w:rFonts w:ascii="Arial" w:hAnsi="Arial" w:cs="Arial"/>
        </w:rPr>
        <w:t xml:space="preserve">informacji </w:t>
      </w:r>
      <w:r w:rsidR="00514AF3" w:rsidRPr="00906D1A">
        <w:rPr>
          <w:rFonts w:ascii="Arial" w:hAnsi="Arial" w:cs="Arial"/>
        </w:rPr>
        <w:t>o wyborze najkorzystniejszej oferty.</w:t>
      </w:r>
    </w:p>
    <w:p w14:paraId="75387662" w14:textId="77777777" w:rsidR="00F960D7" w:rsidRDefault="00D8427E" w:rsidP="003903E5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12227E5F" w14:textId="77777777" w:rsidR="00906D1A" w:rsidRPr="00C6247D" w:rsidRDefault="00906D1A" w:rsidP="003903E5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5056C439" w14:textId="77777777" w:rsidR="00906D1A" w:rsidRPr="00D50535" w:rsidRDefault="00906D1A" w:rsidP="003903E5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0597FF22" w14:textId="77777777" w:rsidR="003903E5" w:rsidRDefault="003903E5" w:rsidP="003903E5">
      <w:pPr>
        <w:ind w:left="3119" w:firstLine="425"/>
        <w:jc w:val="right"/>
        <w:rPr>
          <w:rFonts w:ascii="Arial" w:hAnsi="Arial" w:cs="Arial"/>
          <w:i/>
        </w:rPr>
      </w:pPr>
    </w:p>
    <w:p w14:paraId="2BB2A403" w14:textId="39DA450E" w:rsidR="00906D1A" w:rsidRDefault="00906D1A" w:rsidP="003903E5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2A2D37E7" w14:textId="77777777" w:rsidR="004173A6" w:rsidRDefault="004173A6" w:rsidP="003903E5">
      <w:pPr>
        <w:ind w:left="3119" w:firstLine="425"/>
        <w:jc w:val="right"/>
        <w:rPr>
          <w:rFonts w:ascii="Arial" w:hAnsi="Arial" w:cs="Arial"/>
          <w:i/>
        </w:rPr>
      </w:pPr>
    </w:p>
    <w:p w14:paraId="1853A86F" w14:textId="77777777" w:rsidR="004173A6" w:rsidRPr="00C40A1E" w:rsidRDefault="004173A6" w:rsidP="004173A6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5C715C00" w14:textId="77777777" w:rsidR="004173A6" w:rsidRPr="00997D11" w:rsidRDefault="004173A6" w:rsidP="004173A6">
      <w:pPr>
        <w:ind w:left="523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</w:p>
    <w:p w14:paraId="72BABAD8" w14:textId="77777777" w:rsidR="004173A6" w:rsidRPr="004B39E0" w:rsidRDefault="004173A6" w:rsidP="003903E5">
      <w:pPr>
        <w:ind w:left="3119" w:firstLine="425"/>
        <w:jc w:val="right"/>
        <w:rPr>
          <w:rFonts w:ascii="Arial" w:hAnsi="Arial" w:cs="Arial"/>
          <w:i/>
        </w:rPr>
      </w:pPr>
    </w:p>
    <w:bookmarkEnd w:id="0"/>
    <w:p w14:paraId="7F4AD0BE" w14:textId="3323750C" w:rsidR="008642B3" w:rsidRDefault="008642B3" w:rsidP="003903E5">
      <w:pPr>
        <w:jc w:val="right"/>
        <w:rPr>
          <w:rFonts w:ascii="Arial" w:hAnsi="Arial" w:cs="Arial"/>
        </w:rPr>
      </w:pPr>
    </w:p>
    <w:p w14:paraId="3A796A41" w14:textId="77777777" w:rsidR="003903E5" w:rsidRPr="00906D1A" w:rsidRDefault="003903E5" w:rsidP="003903E5">
      <w:pPr>
        <w:jc w:val="right"/>
        <w:rPr>
          <w:rFonts w:ascii="Arial" w:hAnsi="Arial" w:cs="Arial"/>
          <w:vertAlign w:val="superscript"/>
        </w:rPr>
      </w:pPr>
    </w:p>
    <w:sectPr w:rsidR="003903E5" w:rsidRPr="00906D1A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E03CD" w14:textId="77777777" w:rsidR="00393415" w:rsidRDefault="00393415">
      <w:r>
        <w:separator/>
      </w:r>
    </w:p>
  </w:endnote>
  <w:endnote w:type="continuationSeparator" w:id="0">
    <w:p w14:paraId="51704263" w14:textId="77777777" w:rsidR="00393415" w:rsidRDefault="00393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5A199" w14:textId="77777777" w:rsidR="00514AF3" w:rsidRDefault="00514A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9E7C5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E6D5D97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19445" w14:textId="77777777" w:rsidR="00514AF3" w:rsidRDefault="00514A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32A0F" w14:textId="77777777" w:rsidR="00393415" w:rsidRDefault="00393415">
      <w:r>
        <w:separator/>
      </w:r>
    </w:p>
  </w:footnote>
  <w:footnote w:type="continuationSeparator" w:id="0">
    <w:p w14:paraId="524EEC1E" w14:textId="77777777" w:rsidR="00393415" w:rsidRDefault="00393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C19B4" w14:textId="77777777" w:rsidR="00514AF3" w:rsidRDefault="00514A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5D838" w14:textId="77777777" w:rsidR="00514AF3" w:rsidRDefault="00514A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78469" w14:textId="77777777" w:rsidR="00514AF3" w:rsidRDefault="00514A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415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B1E4F"/>
    <w:rsid w:val="002B6761"/>
    <w:rsid w:val="003445A0"/>
    <w:rsid w:val="003903E5"/>
    <w:rsid w:val="00393415"/>
    <w:rsid w:val="003A0AFC"/>
    <w:rsid w:val="003D611C"/>
    <w:rsid w:val="004173A6"/>
    <w:rsid w:val="00431C0B"/>
    <w:rsid w:val="00437CAD"/>
    <w:rsid w:val="004657DA"/>
    <w:rsid w:val="004B2665"/>
    <w:rsid w:val="004C3459"/>
    <w:rsid w:val="004E324A"/>
    <w:rsid w:val="004E7234"/>
    <w:rsid w:val="00514AF3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0C558A"/>
  <w15:chartTrackingRefBased/>
  <w15:docId w15:val="{7D30AA7E-8447-4B04-9003-D1B9D3A19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327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2025-12-30T08:36:00Z</cp:lastPrinted>
  <dcterms:created xsi:type="dcterms:W3CDTF">2025-12-30T08:37:00Z</dcterms:created>
  <dcterms:modified xsi:type="dcterms:W3CDTF">2025-12-30T08:37:00Z</dcterms:modified>
</cp:coreProperties>
</file>