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EABE72" w14:textId="77777777" w:rsidR="00986737" w:rsidRPr="009432A1" w:rsidRDefault="005E6F01" w:rsidP="00305A6F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5E6F01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5E6F01">
        <w:rPr>
          <w:rFonts w:ascii="Arial" w:hAnsi="Arial" w:cs="Arial"/>
          <w:sz w:val="24"/>
          <w:szCs w:val="24"/>
        </w:rPr>
        <w:t>2025-12-30</w:t>
      </w:r>
    </w:p>
    <w:p w14:paraId="55990CA1" w14:textId="77777777" w:rsidR="005E6F01" w:rsidRPr="005E6F01" w:rsidRDefault="005E6F01" w:rsidP="00305A6F">
      <w:pPr>
        <w:rPr>
          <w:rFonts w:ascii="Arial" w:hAnsi="Arial" w:cs="Arial"/>
          <w:b/>
          <w:bCs/>
          <w:sz w:val="24"/>
          <w:szCs w:val="24"/>
        </w:rPr>
      </w:pPr>
      <w:r w:rsidRPr="005E6F01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6B866802" w14:textId="77777777" w:rsidR="00986737" w:rsidRPr="009432A1" w:rsidRDefault="005E6F01" w:rsidP="00305A6F">
      <w:pPr>
        <w:rPr>
          <w:rFonts w:ascii="Arial" w:hAnsi="Arial" w:cs="Arial"/>
          <w:b/>
          <w:bCs/>
          <w:sz w:val="24"/>
          <w:szCs w:val="24"/>
        </w:rPr>
      </w:pPr>
      <w:r w:rsidRPr="005E6F01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1E5107AB" w14:textId="77777777" w:rsidR="00986737" w:rsidRPr="009432A1" w:rsidRDefault="005E6F01" w:rsidP="00305A6F">
      <w:pPr>
        <w:rPr>
          <w:rFonts w:ascii="Arial" w:hAnsi="Arial" w:cs="Arial"/>
          <w:sz w:val="24"/>
          <w:szCs w:val="24"/>
        </w:rPr>
      </w:pPr>
      <w:r w:rsidRPr="005E6F01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5E6F01">
        <w:rPr>
          <w:rFonts w:ascii="Arial" w:hAnsi="Arial" w:cs="Arial"/>
          <w:sz w:val="24"/>
          <w:szCs w:val="24"/>
        </w:rPr>
        <w:t>7/19</w:t>
      </w:r>
    </w:p>
    <w:p w14:paraId="259FF72D" w14:textId="77777777" w:rsidR="00986737" w:rsidRPr="009432A1" w:rsidRDefault="005E6F01" w:rsidP="00305A6F">
      <w:pPr>
        <w:rPr>
          <w:rFonts w:ascii="Arial" w:hAnsi="Arial" w:cs="Arial"/>
          <w:sz w:val="24"/>
          <w:szCs w:val="24"/>
        </w:rPr>
      </w:pPr>
      <w:r w:rsidRPr="005E6F01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5E6F01">
        <w:rPr>
          <w:rFonts w:ascii="Arial" w:hAnsi="Arial" w:cs="Arial"/>
          <w:sz w:val="24"/>
          <w:szCs w:val="24"/>
        </w:rPr>
        <w:t>Poznań</w:t>
      </w:r>
    </w:p>
    <w:p w14:paraId="430FF424" w14:textId="0CA8FFD4" w:rsidR="00986737" w:rsidRDefault="00986737" w:rsidP="00305A6F">
      <w:pPr>
        <w:jc w:val="both"/>
        <w:rPr>
          <w:rFonts w:ascii="Arial" w:hAnsi="Arial" w:cs="Arial"/>
          <w:bCs/>
          <w:sz w:val="18"/>
          <w:szCs w:val="18"/>
        </w:rPr>
      </w:pPr>
    </w:p>
    <w:p w14:paraId="0A04C2B5" w14:textId="77777777" w:rsidR="00305A6F" w:rsidRPr="009432A1" w:rsidRDefault="00305A6F" w:rsidP="00305A6F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201C89A4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615DF18" w14:textId="77777777" w:rsidR="00986737" w:rsidRPr="00CF7835" w:rsidRDefault="00986737" w:rsidP="00305A6F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01D91DF7" w14:textId="77777777" w:rsidR="00986737" w:rsidRPr="00382A4A" w:rsidRDefault="00986737" w:rsidP="00305A6F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15F47DA" w14:textId="77777777" w:rsidR="00986737" w:rsidRPr="004E4B64" w:rsidRDefault="00986737" w:rsidP="00305A6F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02BC1826" w14:textId="77777777" w:rsidTr="005A632E">
        <w:tc>
          <w:tcPr>
            <w:tcW w:w="2269" w:type="dxa"/>
          </w:tcPr>
          <w:p w14:paraId="3F5435BD" w14:textId="77777777" w:rsidR="00986737" w:rsidRPr="004E4B64" w:rsidRDefault="00986737" w:rsidP="00305A6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C9E5F56" w14:textId="77777777" w:rsidR="00986737" w:rsidRPr="004E4B64" w:rsidRDefault="005E6F01" w:rsidP="00305A6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E6F01">
              <w:rPr>
                <w:rFonts w:ascii="Arial" w:hAnsi="Arial" w:cs="Arial"/>
                <w:bCs/>
                <w:sz w:val="24"/>
                <w:szCs w:val="24"/>
              </w:rPr>
              <w:t>Programy lekowe II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E6F01" w:rsidRPr="004E4B64" w14:paraId="6556FEED" w14:textId="77777777" w:rsidTr="009415D4">
        <w:tc>
          <w:tcPr>
            <w:tcW w:w="2269" w:type="dxa"/>
          </w:tcPr>
          <w:p w14:paraId="04F71C3C" w14:textId="77777777" w:rsidR="005E6F01" w:rsidRPr="004E4B64" w:rsidRDefault="005E6F01" w:rsidP="00305A6F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1702E6A5" w14:textId="77777777" w:rsidR="005E6F01" w:rsidRPr="004E4B64" w:rsidRDefault="005E6F01" w:rsidP="00305A6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E6F01">
              <w:rPr>
                <w:rFonts w:ascii="Arial" w:hAnsi="Arial" w:cs="Arial"/>
                <w:bCs/>
                <w:sz w:val="24"/>
                <w:szCs w:val="24"/>
              </w:rPr>
              <w:t>SZW/DZP/151/2025</w:t>
            </w:r>
          </w:p>
        </w:tc>
      </w:tr>
    </w:tbl>
    <w:p w14:paraId="557EC77D" w14:textId="77777777" w:rsidR="00A80738" w:rsidRDefault="00A80738" w:rsidP="00305A6F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47064521" w14:textId="77777777" w:rsidR="001737F5" w:rsidRPr="00986737" w:rsidRDefault="001737F5" w:rsidP="00305A6F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7BB7F274" w14:textId="13C0179E" w:rsidR="00D665F5" w:rsidRDefault="00D665F5" w:rsidP="00305A6F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5E6F01" w:rsidRPr="005E6F01">
        <w:rPr>
          <w:rFonts w:ascii="Arial" w:hAnsi="Arial" w:cs="Arial"/>
          <w:sz w:val="24"/>
          <w:szCs w:val="24"/>
        </w:rPr>
        <w:t>(</w:t>
      </w:r>
      <w:proofErr w:type="spellStart"/>
      <w:r w:rsidR="005E6F01" w:rsidRPr="005E6F01">
        <w:rPr>
          <w:rFonts w:ascii="Arial" w:hAnsi="Arial" w:cs="Arial"/>
          <w:sz w:val="24"/>
          <w:szCs w:val="24"/>
        </w:rPr>
        <w:t>t.j</w:t>
      </w:r>
      <w:proofErr w:type="spellEnd"/>
      <w:r w:rsidR="005E6F01" w:rsidRPr="005E6F01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5E6F01" w:rsidRPr="005E6F01">
        <w:rPr>
          <w:rFonts w:ascii="Arial" w:hAnsi="Arial" w:cs="Arial"/>
          <w:sz w:val="24"/>
          <w:szCs w:val="24"/>
        </w:rPr>
        <w:t>późn</w:t>
      </w:r>
      <w:proofErr w:type="spellEnd"/>
      <w:r w:rsidR="005E6F01" w:rsidRPr="005E6F01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5991F09F" w14:textId="77777777" w:rsidR="00305A6F" w:rsidRDefault="00305A6F" w:rsidP="00305A6F">
      <w:pPr>
        <w:jc w:val="both"/>
        <w:rPr>
          <w:rFonts w:ascii="Arial" w:hAnsi="Arial" w:cs="Arial"/>
          <w:sz w:val="24"/>
          <w:szCs w:val="24"/>
        </w:rPr>
      </w:pPr>
    </w:p>
    <w:p w14:paraId="04B7C2AD" w14:textId="77777777" w:rsidR="00305A6F" w:rsidRPr="00305A6F" w:rsidRDefault="00305A6F" w:rsidP="00305A6F">
      <w:pPr>
        <w:jc w:val="both"/>
        <w:rPr>
          <w:rFonts w:ascii="Arial" w:hAnsi="Arial" w:cs="Arial"/>
          <w:sz w:val="24"/>
          <w:szCs w:val="24"/>
        </w:rPr>
      </w:pPr>
      <w:r w:rsidRPr="00305A6F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18B41A8D" w14:textId="77777777" w:rsidR="00305A6F" w:rsidRPr="00305A6F" w:rsidRDefault="00305A6F" w:rsidP="00305A6F">
      <w:pPr>
        <w:jc w:val="both"/>
        <w:rPr>
          <w:rFonts w:ascii="Arial" w:hAnsi="Arial" w:cs="Arial"/>
          <w:sz w:val="24"/>
          <w:szCs w:val="24"/>
        </w:rPr>
      </w:pPr>
      <w:r w:rsidRPr="00305A6F">
        <w:rPr>
          <w:rFonts w:ascii="Arial" w:hAnsi="Arial" w:cs="Arial"/>
          <w:sz w:val="24"/>
          <w:szCs w:val="24"/>
        </w:rPr>
        <w:t>Zadanie 1 - 519915,03 zł brutto</w:t>
      </w:r>
    </w:p>
    <w:p w14:paraId="506B536F" w14:textId="77777777" w:rsidR="00305A6F" w:rsidRPr="00305A6F" w:rsidRDefault="00305A6F" w:rsidP="00305A6F">
      <w:pPr>
        <w:jc w:val="both"/>
        <w:rPr>
          <w:rFonts w:ascii="Arial" w:hAnsi="Arial" w:cs="Arial"/>
          <w:sz w:val="24"/>
          <w:szCs w:val="24"/>
        </w:rPr>
      </w:pPr>
      <w:r w:rsidRPr="00305A6F">
        <w:rPr>
          <w:rFonts w:ascii="Arial" w:hAnsi="Arial" w:cs="Arial"/>
          <w:sz w:val="24"/>
          <w:szCs w:val="24"/>
        </w:rPr>
        <w:t>Zadanie 2 - 58734,72 zł brutto</w:t>
      </w:r>
    </w:p>
    <w:p w14:paraId="406CBCB7" w14:textId="77777777" w:rsidR="00305A6F" w:rsidRPr="00305A6F" w:rsidRDefault="00305A6F" w:rsidP="00305A6F">
      <w:pPr>
        <w:jc w:val="both"/>
        <w:rPr>
          <w:rFonts w:ascii="Arial" w:hAnsi="Arial" w:cs="Arial"/>
          <w:sz w:val="24"/>
          <w:szCs w:val="24"/>
        </w:rPr>
      </w:pPr>
      <w:r w:rsidRPr="00305A6F">
        <w:rPr>
          <w:rFonts w:ascii="Arial" w:hAnsi="Arial" w:cs="Arial"/>
          <w:sz w:val="24"/>
          <w:szCs w:val="24"/>
        </w:rPr>
        <w:t>Zadanie 3 - 58734,72 zł brutto</w:t>
      </w:r>
    </w:p>
    <w:p w14:paraId="269087D5" w14:textId="77777777" w:rsidR="00305A6F" w:rsidRPr="00305A6F" w:rsidRDefault="00305A6F" w:rsidP="00305A6F">
      <w:pPr>
        <w:jc w:val="both"/>
        <w:rPr>
          <w:rFonts w:ascii="Arial" w:hAnsi="Arial" w:cs="Arial"/>
          <w:sz w:val="24"/>
          <w:szCs w:val="24"/>
        </w:rPr>
      </w:pPr>
      <w:r w:rsidRPr="00305A6F">
        <w:rPr>
          <w:rFonts w:ascii="Arial" w:hAnsi="Arial" w:cs="Arial"/>
          <w:sz w:val="24"/>
          <w:szCs w:val="24"/>
        </w:rPr>
        <w:t>Zadanie 4 - 1291230,07 zł brutto</w:t>
      </w:r>
    </w:p>
    <w:p w14:paraId="11B7B792" w14:textId="77777777" w:rsidR="00305A6F" w:rsidRPr="00305A6F" w:rsidRDefault="00305A6F" w:rsidP="00305A6F">
      <w:pPr>
        <w:jc w:val="both"/>
        <w:rPr>
          <w:rFonts w:ascii="Arial" w:hAnsi="Arial" w:cs="Arial"/>
          <w:sz w:val="24"/>
          <w:szCs w:val="24"/>
        </w:rPr>
      </w:pPr>
      <w:r w:rsidRPr="00305A6F">
        <w:rPr>
          <w:rFonts w:ascii="Arial" w:hAnsi="Arial" w:cs="Arial"/>
          <w:sz w:val="24"/>
          <w:szCs w:val="24"/>
        </w:rPr>
        <w:t>Zadanie 5 - 76295,52 zł brutto</w:t>
      </w:r>
    </w:p>
    <w:p w14:paraId="500A1090" w14:textId="77777777" w:rsidR="00305A6F" w:rsidRPr="00305A6F" w:rsidRDefault="00305A6F" w:rsidP="00305A6F">
      <w:pPr>
        <w:jc w:val="both"/>
        <w:rPr>
          <w:rFonts w:ascii="Arial" w:hAnsi="Arial" w:cs="Arial"/>
          <w:sz w:val="24"/>
          <w:szCs w:val="24"/>
        </w:rPr>
      </w:pPr>
      <w:r w:rsidRPr="00305A6F">
        <w:rPr>
          <w:rFonts w:ascii="Arial" w:hAnsi="Arial" w:cs="Arial"/>
          <w:sz w:val="24"/>
          <w:szCs w:val="24"/>
        </w:rPr>
        <w:t>Zadanie 6 - 72156,96 zł brutto</w:t>
      </w:r>
    </w:p>
    <w:p w14:paraId="2D2A4AD1" w14:textId="77777777" w:rsidR="00305A6F" w:rsidRPr="00305A6F" w:rsidRDefault="00305A6F" w:rsidP="00305A6F">
      <w:pPr>
        <w:jc w:val="both"/>
        <w:rPr>
          <w:rFonts w:ascii="Arial" w:hAnsi="Arial" w:cs="Arial"/>
          <w:sz w:val="24"/>
          <w:szCs w:val="24"/>
        </w:rPr>
      </w:pPr>
      <w:r w:rsidRPr="00305A6F">
        <w:rPr>
          <w:rFonts w:ascii="Arial" w:hAnsi="Arial" w:cs="Arial"/>
          <w:sz w:val="24"/>
          <w:szCs w:val="24"/>
        </w:rPr>
        <w:t>Zadanie 7 - 50289,12 zł brutto</w:t>
      </w:r>
    </w:p>
    <w:p w14:paraId="4A84F9FC" w14:textId="77777777" w:rsidR="00305A6F" w:rsidRPr="00305A6F" w:rsidRDefault="00305A6F" w:rsidP="00305A6F">
      <w:pPr>
        <w:jc w:val="both"/>
        <w:rPr>
          <w:rFonts w:ascii="Arial" w:hAnsi="Arial" w:cs="Arial"/>
          <w:sz w:val="24"/>
          <w:szCs w:val="24"/>
        </w:rPr>
      </w:pPr>
      <w:r w:rsidRPr="00305A6F">
        <w:rPr>
          <w:rFonts w:ascii="Arial" w:hAnsi="Arial" w:cs="Arial"/>
          <w:sz w:val="24"/>
          <w:szCs w:val="24"/>
        </w:rPr>
        <w:t>Zadanie 8 - 80379,00 zł brutto</w:t>
      </w:r>
    </w:p>
    <w:p w14:paraId="6A770C04" w14:textId="77777777" w:rsidR="00305A6F" w:rsidRPr="00305A6F" w:rsidRDefault="00305A6F" w:rsidP="00305A6F">
      <w:pPr>
        <w:jc w:val="both"/>
        <w:rPr>
          <w:rFonts w:ascii="Arial" w:hAnsi="Arial" w:cs="Arial"/>
          <w:sz w:val="24"/>
          <w:szCs w:val="24"/>
        </w:rPr>
      </w:pPr>
      <w:r w:rsidRPr="00305A6F">
        <w:rPr>
          <w:rFonts w:ascii="Arial" w:hAnsi="Arial" w:cs="Arial"/>
          <w:sz w:val="24"/>
          <w:szCs w:val="24"/>
        </w:rPr>
        <w:t>Zadanie 9 - 94446,00 zł brutto</w:t>
      </w:r>
    </w:p>
    <w:p w14:paraId="7414DCA0" w14:textId="77777777" w:rsidR="00305A6F" w:rsidRPr="00305A6F" w:rsidRDefault="00305A6F" w:rsidP="00305A6F">
      <w:pPr>
        <w:jc w:val="both"/>
        <w:rPr>
          <w:rFonts w:ascii="Arial" w:hAnsi="Arial" w:cs="Arial"/>
          <w:sz w:val="24"/>
          <w:szCs w:val="24"/>
        </w:rPr>
      </w:pPr>
      <w:r w:rsidRPr="00305A6F">
        <w:rPr>
          <w:rFonts w:ascii="Arial" w:hAnsi="Arial" w:cs="Arial"/>
          <w:sz w:val="24"/>
          <w:szCs w:val="24"/>
        </w:rPr>
        <w:t>Zadanie 10 - 450680,76 zł brutto</w:t>
      </w:r>
    </w:p>
    <w:p w14:paraId="5F60EAE5" w14:textId="77777777" w:rsidR="00305A6F" w:rsidRPr="00305A6F" w:rsidRDefault="00305A6F" w:rsidP="00305A6F">
      <w:pPr>
        <w:jc w:val="both"/>
        <w:rPr>
          <w:rFonts w:ascii="Arial" w:hAnsi="Arial" w:cs="Arial"/>
          <w:sz w:val="24"/>
          <w:szCs w:val="24"/>
        </w:rPr>
      </w:pPr>
      <w:r w:rsidRPr="00305A6F">
        <w:rPr>
          <w:rFonts w:ascii="Arial" w:hAnsi="Arial" w:cs="Arial"/>
          <w:sz w:val="24"/>
          <w:szCs w:val="24"/>
        </w:rPr>
        <w:t>Zadanie 11 - 133598,16 zł brutto</w:t>
      </w:r>
    </w:p>
    <w:p w14:paraId="24204E4D" w14:textId="77777777" w:rsidR="00305A6F" w:rsidRPr="00305A6F" w:rsidRDefault="00305A6F" w:rsidP="00305A6F">
      <w:pPr>
        <w:jc w:val="both"/>
        <w:rPr>
          <w:rFonts w:ascii="Arial" w:hAnsi="Arial" w:cs="Arial"/>
          <w:sz w:val="24"/>
          <w:szCs w:val="24"/>
        </w:rPr>
      </w:pPr>
      <w:r w:rsidRPr="00305A6F">
        <w:rPr>
          <w:rFonts w:ascii="Arial" w:hAnsi="Arial" w:cs="Arial"/>
          <w:sz w:val="24"/>
          <w:szCs w:val="24"/>
        </w:rPr>
        <w:t>Zadanie 12 - 37695,89 zł brutto</w:t>
      </w:r>
    </w:p>
    <w:p w14:paraId="0668A429" w14:textId="77777777" w:rsidR="00305A6F" w:rsidRPr="00305A6F" w:rsidRDefault="00305A6F" w:rsidP="00305A6F">
      <w:pPr>
        <w:jc w:val="both"/>
        <w:rPr>
          <w:rFonts w:ascii="Arial" w:hAnsi="Arial" w:cs="Arial"/>
          <w:sz w:val="24"/>
          <w:szCs w:val="24"/>
        </w:rPr>
      </w:pPr>
      <w:r w:rsidRPr="00305A6F">
        <w:rPr>
          <w:rFonts w:ascii="Arial" w:hAnsi="Arial" w:cs="Arial"/>
          <w:sz w:val="24"/>
          <w:szCs w:val="24"/>
        </w:rPr>
        <w:t>Zadanie 13 - 367636,32 zł brutto</w:t>
      </w:r>
    </w:p>
    <w:p w14:paraId="776E779B" w14:textId="77777777" w:rsidR="00305A6F" w:rsidRPr="00305A6F" w:rsidRDefault="00305A6F" w:rsidP="00305A6F">
      <w:pPr>
        <w:jc w:val="both"/>
        <w:rPr>
          <w:rFonts w:ascii="Arial" w:hAnsi="Arial" w:cs="Arial"/>
          <w:sz w:val="24"/>
          <w:szCs w:val="24"/>
        </w:rPr>
      </w:pPr>
      <w:r w:rsidRPr="00305A6F">
        <w:rPr>
          <w:rFonts w:ascii="Arial" w:hAnsi="Arial" w:cs="Arial"/>
          <w:sz w:val="24"/>
          <w:szCs w:val="24"/>
        </w:rPr>
        <w:t>Zadanie 14 - 457874,21 zł brutto</w:t>
      </w:r>
    </w:p>
    <w:p w14:paraId="63EF76C8" w14:textId="77777777" w:rsidR="00305A6F" w:rsidRPr="00305A6F" w:rsidRDefault="00305A6F" w:rsidP="00305A6F">
      <w:pPr>
        <w:jc w:val="both"/>
        <w:rPr>
          <w:rFonts w:ascii="Arial" w:hAnsi="Arial" w:cs="Arial"/>
          <w:sz w:val="24"/>
          <w:szCs w:val="24"/>
        </w:rPr>
      </w:pPr>
      <w:r w:rsidRPr="00305A6F">
        <w:rPr>
          <w:rFonts w:ascii="Arial" w:hAnsi="Arial" w:cs="Arial"/>
          <w:sz w:val="24"/>
          <w:szCs w:val="24"/>
        </w:rPr>
        <w:t>Zadanie 15 - 1318072,31 zł brutto.</w:t>
      </w:r>
    </w:p>
    <w:p w14:paraId="7D454359" w14:textId="77777777" w:rsidR="00305A6F" w:rsidRPr="00BB547B" w:rsidRDefault="00305A6F" w:rsidP="00305A6F">
      <w:pPr>
        <w:jc w:val="both"/>
        <w:rPr>
          <w:rFonts w:ascii="Arial" w:hAnsi="Arial" w:cs="Arial"/>
          <w:sz w:val="24"/>
          <w:szCs w:val="24"/>
        </w:rPr>
      </w:pPr>
    </w:p>
    <w:p w14:paraId="5ADD497F" w14:textId="77777777" w:rsidR="00A80738" w:rsidRPr="00BB547B" w:rsidRDefault="00D665F5" w:rsidP="00305A6F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5E6F01" w:rsidRPr="005E6F01">
        <w:rPr>
          <w:rFonts w:ascii="Arial" w:hAnsi="Arial" w:cs="Arial"/>
          <w:sz w:val="24"/>
          <w:szCs w:val="24"/>
        </w:rPr>
        <w:t>30/12/2025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5E6F01" w:rsidRPr="005E6F01">
        <w:rPr>
          <w:rFonts w:ascii="Arial" w:hAnsi="Arial" w:cs="Arial"/>
          <w:sz w:val="24"/>
          <w:szCs w:val="24"/>
        </w:rPr>
        <w:t>10:00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134"/>
        <w:gridCol w:w="4253"/>
        <w:gridCol w:w="2551"/>
      </w:tblGrid>
      <w:tr w:rsidR="006B27ED" w:rsidRPr="00305A6F" w14:paraId="038F2B8D" w14:textId="77777777" w:rsidTr="00305A6F">
        <w:tc>
          <w:tcPr>
            <w:tcW w:w="1134" w:type="dxa"/>
            <w:shd w:val="clear" w:color="auto" w:fill="F2F2F2"/>
            <w:vAlign w:val="center"/>
          </w:tcPr>
          <w:p w14:paraId="765962A0" w14:textId="77777777" w:rsidR="006B27ED" w:rsidRPr="00305A6F" w:rsidRDefault="00986737" w:rsidP="00305A6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05A6F">
              <w:rPr>
                <w:rFonts w:ascii="Arial" w:hAnsi="Arial" w:cs="Arial"/>
                <w:sz w:val="22"/>
                <w:szCs w:val="22"/>
              </w:rPr>
              <w:t>Oferta n</w:t>
            </w:r>
            <w:r w:rsidR="006B27ED" w:rsidRPr="00305A6F">
              <w:rPr>
                <w:rFonts w:ascii="Arial" w:hAnsi="Arial" w:cs="Arial"/>
                <w:sz w:val="22"/>
                <w:szCs w:val="22"/>
              </w:rPr>
              <w:t>r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5E299DFE" w14:textId="37A46895" w:rsidR="006B27ED" w:rsidRPr="00305A6F" w:rsidRDefault="00305A6F" w:rsidP="00305A6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05A6F">
              <w:rPr>
                <w:rFonts w:ascii="Arial" w:hAnsi="Arial" w:cs="Arial"/>
                <w:sz w:val="22"/>
                <w:szCs w:val="22"/>
              </w:rPr>
              <w:t>Pakiet</w:t>
            </w:r>
            <w:r w:rsidR="00986737" w:rsidRPr="00305A6F">
              <w:rPr>
                <w:rFonts w:ascii="Arial" w:hAnsi="Arial" w:cs="Arial"/>
                <w:sz w:val="22"/>
                <w:szCs w:val="22"/>
              </w:rPr>
              <w:t xml:space="preserve"> nr</w:t>
            </w:r>
          </w:p>
        </w:tc>
        <w:tc>
          <w:tcPr>
            <w:tcW w:w="4253" w:type="dxa"/>
            <w:shd w:val="clear" w:color="auto" w:fill="F2F2F2"/>
            <w:vAlign w:val="center"/>
          </w:tcPr>
          <w:p w14:paraId="7D9EFB80" w14:textId="77777777" w:rsidR="006B27ED" w:rsidRPr="00305A6F" w:rsidRDefault="006B27ED" w:rsidP="00305A6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05A6F">
              <w:rPr>
                <w:rFonts w:ascii="Arial" w:hAnsi="Arial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572362B9" w14:textId="77777777" w:rsidR="006B27ED" w:rsidRPr="00305A6F" w:rsidRDefault="006B27ED" w:rsidP="00305A6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05A6F">
              <w:rPr>
                <w:rFonts w:ascii="Arial" w:hAnsi="Arial" w:cs="Arial"/>
                <w:sz w:val="22"/>
                <w:szCs w:val="22"/>
              </w:rPr>
              <w:t>Cena oferty</w:t>
            </w:r>
          </w:p>
        </w:tc>
      </w:tr>
      <w:tr w:rsidR="005E6F01" w:rsidRPr="00BB547B" w14:paraId="685C10ED" w14:textId="77777777" w:rsidTr="00305A6F">
        <w:tc>
          <w:tcPr>
            <w:tcW w:w="1134" w:type="dxa"/>
            <w:vAlign w:val="center"/>
          </w:tcPr>
          <w:p w14:paraId="2686799F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14:paraId="0FF4817C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4253" w:type="dxa"/>
          </w:tcPr>
          <w:p w14:paraId="321838C8" w14:textId="77777777" w:rsidR="005E6F01" w:rsidRPr="00986737" w:rsidRDefault="005E6F01" w:rsidP="00305A6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E6F01">
              <w:rPr>
                <w:rFonts w:ascii="Arial" w:hAnsi="Arial" w:cs="Arial"/>
                <w:sz w:val="24"/>
                <w:szCs w:val="24"/>
              </w:rPr>
              <w:t>Amgen</w:t>
            </w:r>
            <w:proofErr w:type="spellEnd"/>
            <w:r w:rsidRPr="005E6F01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6647161D" w14:textId="77777777" w:rsidR="005E6F01" w:rsidRPr="00986737" w:rsidRDefault="005E6F01" w:rsidP="00305A6F">
            <w:pPr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Puławska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6F01">
              <w:rPr>
                <w:rFonts w:ascii="Arial" w:hAnsi="Arial" w:cs="Arial"/>
                <w:sz w:val="24"/>
                <w:szCs w:val="24"/>
              </w:rPr>
              <w:t>145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0283EFC" w14:textId="77777777" w:rsidR="005E6F01" w:rsidRPr="00986737" w:rsidRDefault="005E6F01" w:rsidP="00305A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02-715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6F0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33052B54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104 976.00 zł</w:t>
            </w:r>
          </w:p>
        </w:tc>
      </w:tr>
      <w:tr w:rsidR="005E6F01" w:rsidRPr="00BB547B" w14:paraId="3B03B442" w14:textId="77777777" w:rsidTr="00305A6F">
        <w:tc>
          <w:tcPr>
            <w:tcW w:w="1134" w:type="dxa"/>
            <w:vAlign w:val="center"/>
          </w:tcPr>
          <w:p w14:paraId="2F024504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vAlign w:val="center"/>
          </w:tcPr>
          <w:p w14:paraId="051E7A08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3" w:type="dxa"/>
          </w:tcPr>
          <w:p w14:paraId="7D3C34A2" w14:textId="77777777" w:rsidR="005E6F01" w:rsidRPr="00986737" w:rsidRDefault="005E6F01" w:rsidP="00305A6F">
            <w:pPr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Centrala Farmaceutyczna Cefarm SA</w:t>
            </w:r>
          </w:p>
          <w:p w14:paraId="09BC1FBE" w14:textId="77777777" w:rsidR="005E6F01" w:rsidRPr="00986737" w:rsidRDefault="005E6F01" w:rsidP="00305A6F">
            <w:pPr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Jana Kazimierza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6F01">
              <w:rPr>
                <w:rFonts w:ascii="Arial" w:hAnsi="Arial" w:cs="Arial"/>
                <w:sz w:val="24"/>
                <w:szCs w:val="24"/>
              </w:rPr>
              <w:t>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11A7D4A" w14:textId="77777777" w:rsidR="005E6F01" w:rsidRPr="00986737" w:rsidRDefault="005E6F01" w:rsidP="00305A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01-248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6F0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40453B60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338 848.57 zł</w:t>
            </w:r>
          </w:p>
        </w:tc>
      </w:tr>
      <w:tr w:rsidR="005E6F01" w:rsidRPr="00BB547B" w14:paraId="58FC278A" w14:textId="77777777" w:rsidTr="00305A6F">
        <w:tc>
          <w:tcPr>
            <w:tcW w:w="1134" w:type="dxa"/>
            <w:vAlign w:val="center"/>
          </w:tcPr>
          <w:p w14:paraId="18270E69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vAlign w:val="center"/>
          </w:tcPr>
          <w:p w14:paraId="2D60A218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6F37454A" w14:textId="77777777" w:rsidR="005E6F01" w:rsidRPr="00986737" w:rsidRDefault="005E6F01" w:rsidP="00305A6F">
            <w:pPr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Lek S.A.</w:t>
            </w:r>
          </w:p>
          <w:p w14:paraId="366A082B" w14:textId="77777777" w:rsidR="005E6F01" w:rsidRPr="00986737" w:rsidRDefault="005E6F01" w:rsidP="00305A6F">
            <w:pPr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Podlipie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6F01">
              <w:rPr>
                <w:rFonts w:ascii="Arial" w:hAnsi="Arial" w:cs="Arial"/>
                <w:sz w:val="24"/>
                <w:szCs w:val="24"/>
              </w:rPr>
              <w:t>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CC81CD6" w14:textId="77777777" w:rsidR="005E6F01" w:rsidRPr="00986737" w:rsidRDefault="005E6F01" w:rsidP="00305A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95-010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6F01">
              <w:rPr>
                <w:rFonts w:ascii="Arial" w:hAnsi="Arial" w:cs="Arial"/>
                <w:sz w:val="24"/>
                <w:szCs w:val="24"/>
              </w:rPr>
              <w:t>Stryków</w:t>
            </w:r>
          </w:p>
        </w:tc>
        <w:tc>
          <w:tcPr>
            <w:tcW w:w="2551" w:type="dxa"/>
            <w:vAlign w:val="center"/>
          </w:tcPr>
          <w:p w14:paraId="4406EE98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51 217.92 zł</w:t>
            </w:r>
          </w:p>
        </w:tc>
      </w:tr>
      <w:tr w:rsidR="005E6F01" w:rsidRPr="00BB547B" w14:paraId="61B44DB8" w14:textId="77777777" w:rsidTr="00305A6F">
        <w:tc>
          <w:tcPr>
            <w:tcW w:w="1134" w:type="dxa"/>
            <w:vAlign w:val="center"/>
          </w:tcPr>
          <w:p w14:paraId="5C85CFAB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14:paraId="147CBA9A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253" w:type="dxa"/>
          </w:tcPr>
          <w:p w14:paraId="100F5381" w14:textId="77777777" w:rsidR="005E6F01" w:rsidRPr="00986737" w:rsidRDefault="005E6F01" w:rsidP="00305A6F">
            <w:pPr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Roche Polska Sp. z o.o.</w:t>
            </w:r>
          </w:p>
          <w:p w14:paraId="37034020" w14:textId="77777777" w:rsidR="005E6F01" w:rsidRPr="00986737" w:rsidRDefault="005E6F01" w:rsidP="00305A6F">
            <w:pPr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lastRenderedPageBreak/>
              <w:t>Domaniewska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6F01">
              <w:rPr>
                <w:rFonts w:ascii="Arial" w:hAnsi="Arial" w:cs="Arial"/>
                <w:sz w:val="24"/>
                <w:szCs w:val="24"/>
              </w:rPr>
              <w:t>39B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2BFD150" w14:textId="77777777" w:rsidR="005E6F01" w:rsidRPr="00986737" w:rsidRDefault="005E6F01" w:rsidP="00305A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02-672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6F0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63CD9AB0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lastRenderedPageBreak/>
              <w:t>1 291 230.07 zł</w:t>
            </w:r>
          </w:p>
        </w:tc>
      </w:tr>
      <w:tr w:rsidR="005E6F01" w:rsidRPr="00BB547B" w14:paraId="0C772BE6" w14:textId="77777777" w:rsidTr="00305A6F">
        <w:tc>
          <w:tcPr>
            <w:tcW w:w="1134" w:type="dxa"/>
            <w:vAlign w:val="center"/>
          </w:tcPr>
          <w:p w14:paraId="5D166861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vAlign w:val="center"/>
          </w:tcPr>
          <w:p w14:paraId="3FAF3797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4253" w:type="dxa"/>
          </w:tcPr>
          <w:p w14:paraId="3FF47A57" w14:textId="77777777" w:rsidR="005E6F01" w:rsidRPr="00986737" w:rsidRDefault="005E6F01" w:rsidP="00305A6F">
            <w:pPr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Sanofi Sp. z o.o.</w:t>
            </w:r>
          </w:p>
          <w:p w14:paraId="21063752" w14:textId="77777777" w:rsidR="005E6F01" w:rsidRPr="00986737" w:rsidRDefault="005E6F01" w:rsidP="00305A6F">
            <w:pPr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Marcina Kasprzaka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6F01">
              <w:rPr>
                <w:rFonts w:ascii="Arial" w:hAnsi="Arial" w:cs="Arial"/>
                <w:sz w:val="24"/>
                <w:szCs w:val="24"/>
              </w:rPr>
              <w:t>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68504DB" w14:textId="77777777" w:rsidR="005E6F01" w:rsidRPr="00986737" w:rsidRDefault="005E6F01" w:rsidP="00305A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01-211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6F0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381804A6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17 175.02 zł</w:t>
            </w:r>
          </w:p>
        </w:tc>
      </w:tr>
      <w:tr w:rsidR="005E6F01" w:rsidRPr="00BB547B" w14:paraId="5A9E1DBF" w14:textId="77777777" w:rsidTr="00305A6F">
        <w:tc>
          <w:tcPr>
            <w:tcW w:w="1134" w:type="dxa"/>
            <w:vAlign w:val="center"/>
          </w:tcPr>
          <w:p w14:paraId="52DBD6FE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vAlign w:val="center"/>
          </w:tcPr>
          <w:p w14:paraId="56D3B034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3" w:type="dxa"/>
          </w:tcPr>
          <w:p w14:paraId="121BA43E" w14:textId="77777777" w:rsidR="005E6F01" w:rsidRPr="00986737" w:rsidRDefault="005E6F01" w:rsidP="00305A6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E6F01">
              <w:rPr>
                <w:rFonts w:ascii="Arial" w:hAnsi="Arial" w:cs="Arial"/>
                <w:sz w:val="24"/>
                <w:szCs w:val="24"/>
              </w:rPr>
              <w:t>Tramco</w:t>
            </w:r>
            <w:proofErr w:type="spellEnd"/>
            <w:r w:rsidRPr="005E6F01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E6F01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5E6F01">
              <w:rPr>
                <w:rFonts w:ascii="Arial" w:hAnsi="Arial" w:cs="Arial"/>
                <w:sz w:val="24"/>
                <w:szCs w:val="24"/>
              </w:rPr>
              <w:t xml:space="preserve"> z o. o.</w:t>
            </w:r>
          </w:p>
          <w:p w14:paraId="4978A0D6" w14:textId="77777777" w:rsidR="005E6F01" w:rsidRPr="00986737" w:rsidRDefault="005E6F01" w:rsidP="00305A6F">
            <w:pPr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 xml:space="preserve">Wolskie, </w:t>
            </w:r>
            <w:proofErr w:type="spellStart"/>
            <w:r w:rsidRPr="005E6F01">
              <w:rPr>
                <w:rFonts w:ascii="Arial" w:hAnsi="Arial" w:cs="Arial"/>
                <w:sz w:val="24"/>
                <w:szCs w:val="24"/>
              </w:rPr>
              <w:t>ul.Wolska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6F01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3BF0211" w14:textId="77777777" w:rsidR="005E6F01" w:rsidRPr="00986737" w:rsidRDefault="005E6F01" w:rsidP="00305A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05-860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6F01">
              <w:rPr>
                <w:rFonts w:ascii="Arial" w:hAnsi="Arial" w:cs="Arial"/>
                <w:sz w:val="24"/>
                <w:szCs w:val="24"/>
              </w:rPr>
              <w:t>Płochocin</w:t>
            </w:r>
          </w:p>
        </w:tc>
        <w:tc>
          <w:tcPr>
            <w:tcW w:w="2551" w:type="dxa"/>
            <w:vAlign w:val="center"/>
          </w:tcPr>
          <w:p w14:paraId="41BF153A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1 677.02 zł</w:t>
            </w:r>
          </w:p>
        </w:tc>
      </w:tr>
      <w:tr w:rsidR="005E6F01" w:rsidRPr="00BB547B" w14:paraId="7364040D" w14:textId="77777777" w:rsidTr="00305A6F">
        <w:tc>
          <w:tcPr>
            <w:tcW w:w="1134" w:type="dxa"/>
            <w:vAlign w:val="center"/>
          </w:tcPr>
          <w:p w14:paraId="7EE813C1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134" w:type="dxa"/>
            <w:vAlign w:val="center"/>
          </w:tcPr>
          <w:p w14:paraId="284ADE7B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3" w:type="dxa"/>
          </w:tcPr>
          <w:p w14:paraId="5B45E8D4" w14:textId="77777777" w:rsidR="005E6F01" w:rsidRPr="00986737" w:rsidRDefault="005E6F01" w:rsidP="00305A6F">
            <w:pPr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ASCLEPIOS S.A.</w:t>
            </w:r>
          </w:p>
          <w:p w14:paraId="2401E62F" w14:textId="77777777" w:rsidR="005E6F01" w:rsidRPr="00986737" w:rsidRDefault="005E6F01" w:rsidP="00305A6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E6F01">
              <w:rPr>
                <w:rFonts w:ascii="Arial" w:hAnsi="Arial" w:cs="Arial"/>
                <w:sz w:val="24"/>
                <w:szCs w:val="24"/>
              </w:rPr>
              <w:t>Hubska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6F01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7E85264" w14:textId="77777777" w:rsidR="005E6F01" w:rsidRPr="00986737" w:rsidRDefault="005E6F01" w:rsidP="00305A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6F0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26ADC4CF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1 407.51 zł</w:t>
            </w:r>
          </w:p>
        </w:tc>
      </w:tr>
      <w:tr w:rsidR="005E6F01" w:rsidRPr="00BB547B" w14:paraId="3E93406B" w14:textId="77777777" w:rsidTr="00305A6F">
        <w:tc>
          <w:tcPr>
            <w:tcW w:w="1134" w:type="dxa"/>
            <w:vAlign w:val="center"/>
          </w:tcPr>
          <w:p w14:paraId="5EFC522B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134" w:type="dxa"/>
            <w:vAlign w:val="center"/>
          </w:tcPr>
          <w:p w14:paraId="10E927BF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3" w:type="dxa"/>
          </w:tcPr>
          <w:p w14:paraId="5BA681FB" w14:textId="77777777" w:rsidR="005E6F01" w:rsidRPr="00986737" w:rsidRDefault="005E6F01" w:rsidP="00305A6F">
            <w:pPr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ASCLEPIOS S.A.</w:t>
            </w:r>
          </w:p>
          <w:p w14:paraId="1DD571D9" w14:textId="77777777" w:rsidR="005E6F01" w:rsidRPr="00986737" w:rsidRDefault="005E6F01" w:rsidP="00305A6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E6F01">
              <w:rPr>
                <w:rFonts w:ascii="Arial" w:hAnsi="Arial" w:cs="Arial"/>
                <w:sz w:val="24"/>
                <w:szCs w:val="24"/>
              </w:rPr>
              <w:t>Hubska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6F01">
              <w:rPr>
                <w:rFonts w:ascii="Arial" w:hAnsi="Arial" w:cs="Arial"/>
                <w:sz w:val="24"/>
                <w:szCs w:val="24"/>
              </w:rPr>
              <w:t>44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07D4862" w14:textId="77777777" w:rsidR="005E6F01" w:rsidRPr="00986737" w:rsidRDefault="005E6F01" w:rsidP="00305A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50-502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6F0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014E9413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1 709.10 zł</w:t>
            </w:r>
          </w:p>
        </w:tc>
      </w:tr>
      <w:tr w:rsidR="005E6F01" w:rsidRPr="00BB547B" w14:paraId="7C66D080" w14:textId="77777777" w:rsidTr="00305A6F">
        <w:tc>
          <w:tcPr>
            <w:tcW w:w="1134" w:type="dxa"/>
            <w:vAlign w:val="center"/>
          </w:tcPr>
          <w:p w14:paraId="321B2675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34" w:type="dxa"/>
            <w:vAlign w:val="center"/>
          </w:tcPr>
          <w:p w14:paraId="569F36C9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3" w:type="dxa"/>
          </w:tcPr>
          <w:p w14:paraId="3505A685" w14:textId="6227ED0F" w:rsidR="005E6F01" w:rsidRPr="00986737" w:rsidRDefault="005E6F01" w:rsidP="00305A6F">
            <w:pPr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 xml:space="preserve">OPTIFARMA </w:t>
            </w:r>
            <w:r w:rsidR="003D1F1A">
              <w:rPr>
                <w:rFonts w:ascii="Arial" w:hAnsi="Arial" w:cs="Arial"/>
                <w:sz w:val="24"/>
                <w:szCs w:val="24"/>
              </w:rPr>
              <w:t>Sp. z o.o. Sp. K.</w:t>
            </w:r>
          </w:p>
          <w:p w14:paraId="34D20C91" w14:textId="5938C9DF" w:rsidR="005E6F01" w:rsidRPr="00986737" w:rsidRDefault="005E6F01" w:rsidP="00305A6F">
            <w:pPr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Sokołowska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6F01">
              <w:rPr>
                <w:rFonts w:ascii="Arial" w:hAnsi="Arial" w:cs="Arial"/>
                <w:sz w:val="24"/>
                <w:szCs w:val="24"/>
              </w:rPr>
              <w:t>1</w:t>
            </w:r>
            <w:r w:rsidR="003D1F1A">
              <w:rPr>
                <w:rFonts w:ascii="Arial" w:hAnsi="Arial" w:cs="Arial"/>
                <w:sz w:val="24"/>
                <w:szCs w:val="24"/>
              </w:rPr>
              <w:t>4</w:t>
            </w:r>
          </w:p>
          <w:p w14:paraId="7938DEC1" w14:textId="77777777" w:rsidR="005E6F01" w:rsidRPr="00986737" w:rsidRDefault="005E6F01" w:rsidP="00305A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05-806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6F01">
              <w:rPr>
                <w:rFonts w:ascii="Arial" w:hAnsi="Arial" w:cs="Arial"/>
                <w:sz w:val="24"/>
                <w:szCs w:val="24"/>
              </w:rPr>
              <w:t>Sokołów</w:t>
            </w:r>
          </w:p>
        </w:tc>
        <w:tc>
          <w:tcPr>
            <w:tcW w:w="2551" w:type="dxa"/>
            <w:vAlign w:val="center"/>
          </w:tcPr>
          <w:p w14:paraId="15C68847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1 807.65 zł</w:t>
            </w:r>
          </w:p>
        </w:tc>
      </w:tr>
      <w:tr w:rsidR="005E6F01" w:rsidRPr="00BB547B" w14:paraId="6997E586" w14:textId="77777777" w:rsidTr="00305A6F">
        <w:tc>
          <w:tcPr>
            <w:tcW w:w="1134" w:type="dxa"/>
            <w:vAlign w:val="center"/>
          </w:tcPr>
          <w:p w14:paraId="0F59ADFF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134" w:type="dxa"/>
            <w:vAlign w:val="center"/>
          </w:tcPr>
          <w:p w14:paraId="7E74CDE6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3" w:type="dxa"/>
          </w:tcPr>
          <w:p w14:paraId="620BEE95" w14:textId="77777777" w:rsidR="005E6F01" w:rsidRPr="00986737" w:rsidRDefault="005E6F01" w:rsidP="00305A6F">
            <w:pPr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7ECCB80C" w14:textId="77777777" w:rsidR="005E6F01" w:rsidRPr="00986737" w:rsidRDefault="005E6F01" w:rsidP="00305A6F">
            <w:pPr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6F01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EBD901C" w14:textId="77777777" w:rsidR="005E6F01" w:rsidRPr="00986737" w:rsidRDefault="005E6F01" w:rsidP="00305A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6F0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vAlign w:val="center"/>
          </w:tcPr>
          <w:p w14:paraId="194E3D71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1 265.71 zł</w:t>
            </w:r>
          </w:p>
        </w:tc>
      </w:tr>
      <w:tr w:rsidR="005E6F01" w:rsidRPr="00BB547B" w14:paraId="70761B0B" w14:textId="77777777" w:rsidTr="00305A6F">
        <w:tc>
          <w:tcPr>
            <w:tcW w:w="1134" w:type="dxa"/>
            <w:vAlign w:val="center"/>
          </w:tcPr>
          <w:p w14:paraId="034D3ED8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134" w:type="dxa"/>
            <w:vAlign w:val="center"/>
          </w:tcPr>
          <w:p w14:paraId="45708CEE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3" w:type="dxa"/>
          </w:tcPr>
          <w:p w14:paraId="09DB639A" w14:textId="77777777" w:rsidR="005E6F01" w:rsidRPr="00986737" w:rsidRDefault="005E6F01" w:rsidP="00305A6F">
            <w:pPr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Farmacol Logistyka Sp. z o.o.</w:t>
            </w:r>
          </w:p>
          <w:p w14:paraId="4088CCF5" w14:textId="77777777" w:rsidR="005E6F01" w:rsidRPr="00986737" w:rsidRDefault="005E6F01" w:rsidP="00305A6F">
            <w:pPr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Szopienicka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6F01">
              <w:rPr>
                <w:rFonts w:ascii="Arial" w:hAnsi="Arial" w:cs="Arial"/>
                <w:sz w:val="24"/>
                <w:szCs w:val="24"/>
              </w:rPr>
              <w:t>77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B2BADD1" w14:textId="77777777" w:rsidR="005E6F01" w:rsidRPr="00986737" w:rsidRDefault="005E6F01" w:rsidP="00305A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40-431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6F0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vAlign w:val="center"/>
          </w:tcPr>
          <w:p w14:paraId="35B80A76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5 386.50 zł</w:t>
            </w:r>
          </w:p>
        </w:tc>
      </w:tr>
      <w:tr w:rsidR="005E6F01" w:rsidRPr="00BB547B" w14:paraId="698A7699" w14:textId="77777777" w:rsidTr="00305A6F">
        <w:tc>
          <w:tcPr>
            <w:tcW w:w="1134" w:type="dxa"/>
            <w:vAlign w:val="center"/>
          </w:tcPr>
          <w:p w14:paraId="7DF86E74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14:paraId="3EB242EA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253" w:type="dxa"/>
          </w:tcPr>
          <w:p w14:paraId="57BDDEB4" w14:textId="77777777" w:rsidR="005E6F01" w:rsidRPr="00986737" w:rsidRDefault="005E6F01" w:rsidP="00305A6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E6F01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5E6F01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</w:p>
          <w:p w14:paraId="2A15751C" w14:textId="77777777" w:rsidR="005E6F01" w:rsidRPr="00986737" w:rsidRDefault="005E6F01" w:rsidP="00305A6F">
            <w:pPr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ul. 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6F01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43A8539" w14:textId="77777777" w:rsidR="005E6F01" w:rsidRPr="00986737" w:rsidRDefault="005E6F01" w:rsidP="00305A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54-613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6F0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24158B37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338 983.82 zł</w:t>
            </w:r>
          </w:p>
        </w:tc>
      </w:tr>
      <w:tr w:rsidR="005E6F01" w:rsidRPr="00BB547B" w14:paraId="47720D45" w14:textId="77777777" w:rsidTr="00305A6F">
        <w:tc>
          <w:tcPr>
            <w:tcW w:w="1134" w:type="dxa"/>
            <w:vAlign w:val="center"/>
          </w:tcPr>
          <w:p w14:paraId="7FF4BF91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14:paraId="6B6624C5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253" w:type="dxa"/>
          </w:tcPr>
          <w:p w14:paraId="489D8696" w14:textId="77777777" w:rsidR="005E6F01" w:rsidRPr="00986737" w:rsidRDefault="005E6F01" w:rsidP="00305A6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E6F01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5E6F01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</w:p>
          <w:p w14:paraId="5E410D6B" w14:textId="77777777" w:rsidR="005E6F01" w:rsidRPr="00986737" w:rsidRDefault="005E6F01" w:rsidP="00305A6F">
            <w:pPr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ul. 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6F01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0ACB56A" w14:textId="77777777" w:rsidR="005E6F01" w:rsidRPr="00986737" w:rsidRDefault="005E6F01" w:rsidP="00305A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54-613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6F0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7CB85A6D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53 924.64 zł</w:t>
            </w:r>
          </w:p>
        </w:tc>
      </w:tr>
      <w:tr w:rsidR="005E6F01" w:rsidRPr="00BB547B" w14:paraId="1426FB66" w14:textId="77777777" w:rsidTr="00305A6F">
        <w:tc>
          <w:tcPr>
            <w:tcW w:w="1134" w:type="dxa"/>
            <w:vAlign w:val="center"/>
          </w:tcPr>
          <w:p w14:paraId="7D73F73D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14:paraId="64E0E3EE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253" w:type="dxa"/>
          </w:tcPr>
          <w:p w14:paraId="22951C92" w14:textId="77777777" w:rsidR="005E6F01" w:rsidRPr="00986737" w:rsidRDefault="005E6F01" w:rsidP="00305A6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E6F01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5E6F01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</w:p>
          <w:p w14:paraId="4D75D139" w14:textId="77777777" w:rsidR="005E6F01" w:rsidRPr="00986737" w:rsidRDefault="005E6F01" w:rsidP="00305A6F">
            <w:pPr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ul. 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6F01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BE85CC9" w14:textId="77777777" w:rsidR="005E6F01" w:rsidRPr="00986737" w:rsidRDefault="005E6F01" w:rsidP="00305A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54-613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6F0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5C3C6622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53 924.64 zł</w:t>
            </w:r>
          </w:p>
        </w:tc>
      </w:tr>
      <w:tr w:rsidR="005E6F01" w:rsidRPr="00BB547B" w14:paraId="37C71559" w14:textId="77777777" w:rsidTr="00305A6F">
        <w:tc>
          <w:tcPr>
            <w:tcW w:w="1134" w:type="dxa"/>
            <w:vAlign w:val="center"/>
          </w:tcPr>
          <w:p w14:paraId="368731C0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14:paraId="7B8C6757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253" w:type="dxa"/>
          </w:tcPr>
          <w:p w14:paraId="54657794" w14:textId="77777777" w:rsidR="005E6F01" w:rsidRPr="00986737" w:rsidRDefault="005E6F01" w:rsidP="00305A6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E6F01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5E6F01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</w:p>
          <w:p w14:paraId="53A95616" w14:textId="77777777" w:rsidR="005E6F01" w:rsidRPr="00986737" w:rsidRDefault="005E6F01" w:rsidP="00305A6F">
            <w:pPr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ul. 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6F01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258645C" w14:textId="77777777" w:rsidR="005E6F01" w:rsidRPr="00986737" w:rsidRDefault="005E6F01" w:rsidP="00305A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54-613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6F0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340ED326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25 068.00 zł</w:t>
            </w:r>
          </w:p>
        </w:tc>
      </w:tr>
      <w:tr w:rsidR="005E6F01" w:rsidRPr="00BB547B" w14:paraId="6A45A586" w14:textId="77777777" w:rsidTr="00305A6F">
        <w:tc>
          <w:tcPr>
            <w:tcW w:w="1134" w:type="dxa"/>
            <w:vAlign w:val="center"/>
          </w:tcPr>
          <w:p w14:paraId="6B8AC82D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14:paraId="462E662D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253" w:type="dxa"/>
          </w:tcPr>
          <w:p w14:paraId="7D12A1B0" w14:textId="77777777" w:rsidR="005E6F01" w:rsidRPr="00986737" w:rsidRDefault="005E6F01" w:rsidP="00305A6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E6F01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5E6F01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</w:p>
          <w:p w14:paraId="4ED1D8DE" w14:textId="77777777" w:rsidR="005E6F01" w:rsidRPr="00986737" w:rsidRDefault="005E6F01" w:rsidP="00305A6F">
            <w:pPr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ul. 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6F01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379A745" w14:textId="77777777" w:rsidR="005E6F01" w:rsidRPr="00986737" w:rsidRDefault="005E6F01" w:rsidP="00305A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54-613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6F0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4D12EE1D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72 149.52 zł</w:t>
            </w:r>
          </w:p>
        </w:tc>
      </w:tr>
      <w:tr w:rsidR="005E6F01" w:rsidRPr="00BB547B" w14:paraId="7C48F246" w14:textId="77777777" w:rsidTr="00305A6F">
        <w:tc>
          <w:tcPr>
            <w:tcW w:w="1134" w:type="dxa"/>
            <w:vAlign w:val="center"/>
          </w:tcPr>
          <w:p w14:paraId="0CEC0177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14:paraId="5500E867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253" w:type="dxa"/>
          </w:tcPr>
          <w:p w14:paraId="1EE09DC6" w14:textId="77777777" w:rsidR="005E6F01" w:rsidRPr="00986737" w:rsidRDefault="005E6F01" w:rsidP="00305A6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E6F01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5E6F01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</w:p>
          <w:p w14:paraId="2A116D0D" w14:textId="77777777" w:rsidR="005E6F01" w:rsidRPr="00986737" w:rsidRDefault="005E6F01" w:rsidP="00305A6F">
            <w:pPr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ul. 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6F01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991676F" w14:textId="77777777" w:rsidR="005E6F01" w:rsidRPr="00986737" w:rsidRDefault="005E6F01" w:rsidP="00305A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54-613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6F0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5A39F3C0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29 894.10 zł</w:t>
            </w:r>
          </w:p>
        </w:tc>
      </w:tr>
      <w:tr w:rsidR="005E6F01" w:rsidRPr="00BB547B" w14:paraId="5A863704" w14:textId="77777777" w:rsidTr="00305A6F">
        <w:tc>
          <w:tcPr>
            <w:tcW w:w="1134" w:type="dxa"/>
            <w:vAlign w:val="center"/>
          </w:tcPr>
          <w:p w14:paraId="15836C5B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14:paraId="6DE09B86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3" w:type="dxa"/>
          </w:tcPr>
          <w:p w14:paraId="5CBB53EC" w14:textId="77777777" w:rsidR="005E6F01" w:rsidRPr="00986737" w:rsidRDefault="005E6F01" w:rsidP="00305A6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E6F01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5E6F01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</w:p>
          <w:p w14:paraId="198F6279" w14:textId="77777777" w:rsidR="005E6F01" w:rsidRPr="00986737" w:rsidRDefault="005E6F01" w:rsidP="00305A6F">
            <w:pPr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ul. 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6F01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CC1785A" w14:textId="77777777" w:rsidR="005E6F01" w:rsidRPr="00986737" w:rsidRDefault="005E6F01" w:rsidP="00305A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54-613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6F0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1532D79C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2 393.30 zł</w:t>
            </w:r>
          </w:p>
        </w:tc>
      </w:tr>
      <w:tr w:rsidR="005E6F01" w:rsidRPr="00BB547B" w14:paraId="21ECB273" w14:textId="77777777" w:rsidTr="00305A6F">
        <w:tc>
          <w:tcPr>
            <w:tcW w:w="1134" w:type="dxa"/>
            <w:vAlign w:val="center"/>
          </w:tcPr>
          <w:p w14:paraId="69F968E5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14:paraId="203A0E3B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3" w:type="dxa"/>
          </w:tcPr>
          <w:p w14:paraId="6E40BCA1" w14:textId="77777777" w:rsidR="005E6F01" w:rsidRPr="00986737" w:rsidRDefault="005E6F01" w:rsidP="00305A6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E6F01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5E6F01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</w:p>
          <w:p w14:paraId="44916C77" w14:textId="77777777" w:rsidR="005E6F01" w:rsidRPr="00986737" w:rsidRDefault="005E6F01" w:rsidP="00305A6F">
            <w:pPr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ul. 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6F01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9FAF45D" w14:textId="77777777" w:rsidR="005E6F01" w:rsidRPr="00986737" w:rsidRDefault="005E6F01" w:rsidP="00305A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54-613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6F0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4B7D532D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1 372.20 zł</w:t>
            </w:r>
          </w:p>
        </w:tc>
      </w:tr>
      <w:tr w:rsidR="005E6F01" w:rsidRPr="00BB547B" w14:paraId="20F2D76B" w14:textId="77777777" w:rsidTr="00305A6F">
        <w:tc>
          <w:tcPr>
            <w:tcW w:w="1134" w:type="dxa"/>
            <w:vAlign w:val="center"/>
          </w:tcPr>
          <w:p w14:paraId="1086BC19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34" w:type="dxa"/>
            <w:vAlign w:val="center"/>
          </w:tcPr>
          <w:p w14:paraId="1BEAC827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4253" w:type="dxa"/>
          </w:tcPr>
          <w:p w14:paraId="190D3512" w14:textId="77777777" w:rsidR="005E6F01" w:rsidRPr="00986737" w:rsidRDefault="005E6F01" w:rsidP="00305A6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E6F01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5E6F01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</w:p>
          <w:p w14:paraId="2AB9B028" w14:textId="77777777" w:rsidR="005E6F01" w:rsidRPr="00986737" w:rsidRDefault="005E6F01" w:rsidP="00305A6F">
            <w:pPr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ul. 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6F01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0A7C659" w14:textId="77777777" w:rsidR="005E6F01" w:rsidRPr="00986737" w:rsidRDefault="005E6F01" w:rsidP="00305A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54-613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6F0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2F7119AD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223 999.60 zł</w:t>
            </w:r>
          </w:p>
        </w:tc>
      </w:tr>
      <w:tr w:rsidR="005E6F01" w:rsidRPr="00BB547B" w14:paraId="512A023A" w14:textId="77777777" w:rsidTr="00305A6F">
        <w:tc>
          <w:tcPr>
            <w:tcW w:w="1134" w:type="dxa"/>
            <w:vAlign w:val="center"/>
          </w:tcPr>
          <w:p w14:paraId="1F3EE7FC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lastRenderedPageBreak/>
              <w:t>10</w:t>
            </w:r>
          </w:p>
        </w:tc>
        <w:tc>
          <w:tcPr>
            <w:tcW w:w="1134" w:type="dxa"/>
            <w:vAlign w:val="center"/>
          </w:tcPr>
          <w:p w14:paraId="4B56664B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4253" w:type="dxa"/>
          </w:tcPr>
          <w:p w14:paraId="4C9F2A7B" w14:textId="77777777" w:rsidR="005E6F01" w:rsidRPr="00986737" w:rsidRDefault="005E6F01" w:rsidP="00305A6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E6F01">
              <w:rPr>
                <w:rFonts w:ascii="Arial" w:hAnsi="Arial" w:cs="Arial"/>
                <w:sz w:val="24"/>
                <w:szCs w:val="24"/>
              </w:rPr>
              <w:t>Urtica</w:t>
            </w:r>
            <w:proofErr w:type="spellEnd"/>
            <w:r w:rsidRPr="005E6F01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</w:p>
          <w:p w14:paraId="112D855B" w14:textId="77777777" w:rsidR="005E6F01" w:rsidRPr="00986737" w:rsidRDefault="005E6F01" w:rsidP="00305A6F">
            <w:pPr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ul. Krzemieniecka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6F01">
              <w:rPr>
                <w:rFonts w:ascii="Arial" w:hAnsi="Arial" w:cs="Arial"/>
                <w:sz w:val="24"/>
                <w:szCs w:val="24"/>
              </w:rPr>
              <w:t>120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A61B147" w14:textId="77777777" w:rsidR="005E6F01" w:rsidRPr="00986737" w:rsidRDefault="005E6F01" w:rsidP="00305A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54-613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6F01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30DAB3A1" w14:textId="4368176F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D1F1A">
              <w:rPr>
                <w:rFonts w:ascii="Arial" w:hAnsi="Arial" w:cs="Arial"/>
                <w:sz w:val="24"/>
                <w:szCs w:val="24"/>
              </w:rPr>
              <w:t>1 227 106.68</w:t>
            </w:r>
            <w:r w:rsidRPr="005E6F01">
              <w:rPr>
                <w:rFonts w:ascii="Arial" w:hAnsi="Arial" w:cs="Arial"/>
                <w:sz w:val="24"/>
                <w:szCs w:val="24"/>
              </w:rPr>
              <w:t xml:space="preserve"> zł</w:t>
            </w:r>
          </w:p>
        </w:tc>
      </w:tr>
      <w:tr w:rsidR="005E6F01" w:rsidRPr="00BB547B" w14:paraId="09CDBA6B" w14:textId="77777777" w:rsidTr="00305A6F">
        <w:tc>
          <w:tcPr>
            <w:tcW w:w="1134" w:type="dxa"/>
            <w:vAlign w:val="center"/>
          </w:tcPr>
          <w:p w14:paraId="53A443A2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134" w:type="dxa"/>
            <w:vAlign w:val="center"/>
          </w:tcPr>
          <w:p w14:paraId="5FC39283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253" w:type="dxa"/>
          </w:tcPr>
          <w:p w14:paraId="6CD8A4AC" w14:textId="77777777" w:rsidR="005E6F01" w:rsidRPr="00986737" w:rsidRDefault="005E6F01" w:rsidP="00305A6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E6F01">
              <w:rPr>
                <w:rFonts w:ascii="Arial" w:hAnsi="Arial" w:cs="Arial"/>
                <w:sz w:val="24"/>
                <w:szCs w:val="24"/>
              </w:rPr>
              <w:t>Salus</w:t>
            </w:r>
            <w:proofErr w:type="spellEnd"/>
            <w:r w:rsidRPr="005E6F01">
              <w:rPr>
                <w:rFonts w:ascii="Arial" w:hAnsi="Arial" w:cs="Arial"/>
                <w:sz w:val="24"/>
                <w:szCs w:val="24"/>
              </w:rPr>
              <w:t xml:space="preserve"> International Sp. z o.o.</w:t>
            </w:r>
          </w:p>
          <w:p w14:paraId="4E3248B4" w14:textId="77777777" w:rsidR="005E6F01" w:rsidRPr="00986737" w:rsidRDefault="005E6F01" w:rsidP="00305A6F">
            <w:pPr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6F01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A1C02B8" w14:textId="77777777" w:rsidR="005E6F01" w:rsidRPr="00986737" w:rsidRDefault="005E6F01" w:rsidP="00305A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6F0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vAlign w:val="center"/>
          </w:tcPr>
          <w:p w14:paraId="1FA14B2D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1 301.51 zł</w:t>
            </w:r>
          </w:p>
        </w:tc>
      </w:tr>
      <w:tr w:rsidR="005E6F01" w:rsidRPr="00BB547B" w14:paraId="5F71EE07" w14:textId="77777777" w:rsidTr="00305A6F">
        <w:tc>
          <w:tcPr>
            <w:tcW w:w="1134" w:type="dxa"/>
            <w:vAlign w:val="center"/>
          </w:tcPr>
          <w:p w14:paraId="34754FC6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134" w:type="dxa"/>
            <w:vAlign w:val="center"/>
          </w:tcPr>
          <w:p w14:paraId="13821B8D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253" w:type="dxa"/>
          </w:tcPr>
          <w:p w14:paraId="0167A1AE" w14:textId="77777777" w:rsidR="005E6F01" w:rsidRPr="00986737" w:rsidRDefault="005E6F01" w:rsidP="00305A6F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E6F01">
              <w:rPr>
                <w:rFonts w:ascii="Arial" w:hAnsi="Arial" w:cs="Arial"/>
                <w:sz w:val="24"/>
                <w:szCs w:val="24"/>
              </w:rPr>
              <w:t>Salus</w:t>
            </w:r>
            <w:proofErr w:type="spellEnd"/>
            <w:r w:rsidRPr="005E6F01">
              <w:rPr>
                <w:rFonts w:ascii="Arial" w:hAnsi="Arial" w:cs="Arial"/>
                <w:sz w:val="24"/>
                <w:szCs w:val="24"/>
              </w:rPr>
              <w:t xml:space="preserve"> International Sp. z o.o.</w:t>
            </w:r>
          </w:p>
          <w:p w14:paraId="7FB23F30" w14:textId="77777777" w:rsidR="005E6F01" w:rsidRPr="00986737" w:rsidRDefault="005E6F01" w:rsidP="00305A6F">
            <w:pPr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Pułaskiego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6F01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42F105E" w14:textId="77777777" w:rsidR="005E6F01" w:rsidRPr="00986737" w:rsidRDefault="005E6F01" w:rsidP="00305A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40-273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6F01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vAlign w:val="center"/>
          </w:tcPr>
          <w:p w14:paraId="4C93DC29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1 685.44 zł</w:t>
            </w:r>
          </w:p>
        </w:tc>
      </w:tr>
    </w:tbl>
    <w:p w14:paraId="0E7CB2C7" w14:textId="77777777" w:rsidR="00305A6F" w:rsidRDefault="00305A6F" w:rsidP="00305A6F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09194E4F" w14:textId="77777777" w:rsidR="00305A6F" w:rsidRDefault="00305A6F" w:rsidP="00305A6F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30C57A48" w14:textId="60E33FF4" w:rsidR="00A80738" w:rsidRDefault="00A80738" w:rsidP="00305A6F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60AC76C2" w14:textId="77777777" w:rsidR="001737F5" w:rsidRPr="00AA708B" w:rsidRDefault="001737F5" w:rsidP="001737F5">
      <w:pPr>
        <w:ind w:firstLine="709"/>
        <w:jc w:val="right"/>
        <w:rPr>
          <w:rFonts w:cs="Arial"/>
          <w:i/>
        </w:rPr>
      </w:pPr>
      <w:r w:rsidRPr="00AA708B">
        <w:rPr>
          <w:rFonts w:cs="Arial"/>
          <w:i/>
        </w:rPr>
        <w:t>/-/ Z-ca Dyrektora ds. Administracyjnych</w:t>
      </w:r>
    </w:p>
    <w:p w14:paraId="5354DCBF" w14:textId="77777777" w:rsidR="001737F5" w:rsidRPr="00AA708B" w:rsidRDefault="001737F5" w:rsidP="001737F5">
      <w:pPr>
        <w:ind w:firstLine="709"/>
        <w:jc w:val="right"/>
        <w:rPr>
          <w:rFonts w:cs="Arial"/>
          <w:i/>
        </w:rPr>
      </w:pPr>
      <w:r w:rsidRPr="00AA708B">
        <w:rPr>
          <w:rFonts w:cs="Arial"/>
          <w:i/>
        </w:rPr>
        <w:t>Krystyna Piątkowska</w:t>
      </w:r>
    </w:p>
    <w:p w14:paraId="79A57748" w14:textId="77777777" w:rsidR="001737F5" w:rsidRDefault="001737F5" w:rsidP="001737F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076588CF" w14:textId="77777777" w:rsidR="001737F5" w:rsidRPr="00BB547B" w:rsidRDefault="001737F5" w:rsidP="00305A6F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1737F5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070A7D" w14:textId="77777777" w:rsidR="00E945B9" w:rsidRDefault="00E945B9">
      <w:r>
        <w:separator/>
      </w:r>
    </w:p>
  </w:endnote>
  <w:endnote w:type="continuationSeparator" w:id="0">
    <w:p w14:paraId="6F71311C" w14:textId="77777777" w:rsidR="00E945B9" w:rsidRDefault="00E945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566D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D8373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FEA62" w14:textId="6BDCE76A" w:rsidR="00986737" w:rsidRPr="00986737" w:rsidRDefault="001737F5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B11D9AC" wp14:editId="3D8D2BFA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F7FF639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8CF8F09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7FEA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E19421" w14:textId="77777777" w:rsidR="009F189D" w:rsidRDefault="009F189D">
    <w:pPr>
      <w:pStyle w:val="Stopka"/>
      <w:tabs>
        <w:tab w:val="clear" w:pos="4536"/>
      </w:tabs>
      <w:jc w:val="center"/>
    </w:pPr>
  </w:p>
  <w:p w14:paraId="0AFC7DB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1B66ED" w14:textId="77777777" w:rsidR="00E945B9" w:rsidRDefault="00E945B9">
      <w:r>
        <w:separator/>
      </w:r>
    </w:p>
  </w:footnote>
  <w:footnote w:type="continuationSeparator" w:id="0">
    <w:p w14:paraId="643864AF" w14:textId="77777777" w:rsidR="00E945B9" w:rsidRDefault="00E945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25B3F" w14:textId="77777777" w:rsidR="005E6F01" w:rsidRDefault="005E6F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BDCB1" w14:textId="77777777" w:rsidR="005E6F01" w:rsidRDefault="005E6F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E5059" w14:textId="77777777" w:rsidR="005E6F01" w:rsidRDefault="005E6F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45B9"/>
    <w:rsid w:val="00007727"/>
    <w:rsid w:val="00017720"/>
    <w:rsid w:val="00035488"/>
    <w:rsid w:val="000D7F25"/>
    <w:rsid w:val="000E00E5"/>
    <w:rsid w:val="001737F5"/>
    <w:rsid w:val="00173B20"/>
    <w:rsid w:val="001C69FF"/>
    <w:rsid w:val="0023318D"/>
    <w:rsid w:val="00305A6F"/>
    <w:rsid w:val="003D1F1A"/>
    <w:rsid w:val="003D72FD"/>
    <w:rsid w:val="00423179"/>
    <w:rsid w:val="00490DC0"/>
    <w:rsid w:val="00493F8C"/>
    <w:rsid w:val="004C7E9B"/>
    <w:rsid w:val="005614F2"/>
    <w:rsid w:val="00577BC6"/>
    <w:rsid w:val="005A632E"/>
    <w:rsid w:val="005E6F01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BE1A27"/>
    <w:rsid w:val="00C236D3"/>
    <w:rsid w:val="00C659E2"/>
    <w:rsid w:val="00C82837"/>
    <w:rsid w:val="00CA3D66"/>
    <w:rsid w:val="00CB0802"/>
    <w:rsid w:val="00D665F5"/>
    <w:rsid w:val="00D7128F"/>
    <w:rsid w:val="00E945B9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38EE68"/>
  <w15:chartTrackingRefBased/>
  <w15:docId w15:val="{B11301FC-6AA3-4EA5-B410-4ECC149B2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1737F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441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2025-12-30T10:27:00Z</cp:lastPrinted>
  <dcterms:created xsi:type="dcterms:W3CDTF">2025-12-30T10:28:00Z</dcterms:created>
  <dcterms:modified xsi:type="dcterms:W3CDTF">2025-12-30T10:28:00Z</dcterms:modified>
</cp:coreProperties>
</file>