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E644F" w14:textId="77777777" w:rsidR="00025386" w:rsidRPr="00191DE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91DE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A1CB8" w:rsidRPr="00191DE6">
        <w:rPr>
          <w:rFonts w:ascii="Arial Narrow" w:hAnsi="Arial Narrow" w:cs="Arial"/>
          <w:bCs/>
          <w:i w:val="0"/>
          <w:szCs w:val="24"/>
        </w:rPr>
        <w:t>4</w:t>
      </w:r>
      <w:r w:rsidR="007666D6" w:rsidRPr="00191DE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91DE6" w14:paraId="10160DBF" w14:textId="77777777" w:rsidTr="00467CA2">
        <w:tc>
          <w:tcPr>
            <w:tcW w:w="2800" w:type="dxa"/>
          </w:tcPr>
          <w:p w14:paraId="12EAE3B9" w14:textId="77777777" w:rsidR="00D520D3" w:rsidRPr="00191DE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91DE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91DE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82EEC73" w14:textId="77777777" w:rsidR="00D520D3" w:rsidRPr="00191DE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31D31E" w14:textId="77777777" w:rsidR="00D520D3" w:rsidRPr="00191DE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7CE97B" w14:textId="77777777" w:rsidR="00D520D3" w:rsidRPr="00191DE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91D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91DE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91D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91DE6" w14:paraId="6EEFA3D4" w14:textId="77777777" w:rsidTr="00467CA2">
        <w:tc>
          <w:tcPr>
            <w:tcW w:w="2800" w:type="dxa"/>
          </w:tcPr>
          <w:p w14:paraId="391A07BE" w14:textId="77777777" w:rsidR="00D520D3" w:rsidRPr="00191DE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91DE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6A7D612" w14:textId="77777777" w:rsidR="00D520D3" w:rsidRPr="00191DE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FCC4668" w14:textId="77777777" w:rsidR="00D520D3" w:rsidRPr="00191DE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B5E3C4" w14:textId="77777777" w:rsidR="00D520D3" w:rsidRPr="00191DE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91D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91DE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91DE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6CDCBF" w14:textId="77777777" w:rsidR="00B62AD0" w:rsidRPr="00191DE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91DE6" w14:paraId="66979D4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5D7868" w14:textId="77777777" w:rsidR="00053927" w:rsidRPr="00191DE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91DE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5E112B6" w14:textId="77777777" w:rsidR="00053927" w:rsidRPr="00191DE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91DE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91DE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91DE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17A2388" w14:textId="77777777" w:rsidR="0071340C" w:rsidRPr="00191DE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1DE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91DE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91DE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A1CB8" w:rsidRPr="00191DE6">
        <w:rPr>
          <w:rFonts w:ascii="Arial Narrow" w:hAnsi="Arial Narrow" w:cs="Arial"/>
          <w:sz w:val="24"/>
          <w:szCs w:val="24"/>
        </w:rPr>
        <w:t>(</w:t>
      </w:r>
      <w:proofErr w:type="spellStart"/>
      <w:r w:rsidR="00AA1CB8" w:rsidRPr="00191DE6">
        <w:rPr>
          <w:rFonts w:ascii="Arial Narrow" w:hAnsi="Arial Narrow" w:cs="Arial"/>
          <w:sz w:val="24"/>
          <w:szCs w:val="24"/>
        </w:rPr>
        <w:t>t.j</w:t>
      </w:r>
      <w:proofErr w:type="spellEnd"/>
      <w:r w:rsidR="00AA1CB8" w:rsidRPr="00191DE6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AA1CB8" w:rsidRPr="00191DE6">
        <w:rPr>
          <w:rFonts w:ascii="Arial Narrow" w:hAnsi="Arial Narrow" w:cs="Arial"/>
          <w:sz w:val="24"/>
          <w:szCs w:val="24"/>
        </w:rPr>
        <w:t>późn</w:t>
      </w:r>
      <w:proofErr w:type="spellEnd"/>
      <w:r w:rsidR="00AA1CB8" w:rsidRPr="00191DE6">
        <w:rPr>
          <w:rFonts w:ascii="Arial Narrow" w:hAnsi="Arial Narrow" w:cs="Arial"/>
          <w:sz w:val="24"/>
          <w:szCs w:val="24"/>
        </w:rPr>
        <w:t>. zm.)</w:t>
      </w:r>
      <w:r w:rsidR="00E27ABB"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91DE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91DE6" w14:paraId="3879755C" w14:textId="77777777" w:rsidTr="00467CA2">
        <w:tc>
          <w:tcPr>
            <w:tcW w:w="2269" w:type="dxa"/>
          </w:tcPr>
          <w:p w14:paraId="25B1F7B8" w14:textId="77777777" w:rsidR="00D520D3" w:rsidRPr="00191DE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779031E" w14:textId="77777777" w:rsidR="00D520D3" w:rsidRPr="00191DE6" w:rsidRDefault="00AA1CB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Dostawy sukcesywne sprzętu jednorazowego użytku dla Chirurgii Naczyniowej na okres 6 miesięcy</w:t>
            </w:r>
            <w:r w:rsidR="00D520D3" w:rsidRPr="00191DE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AA1CB8" w:rsidRPr="00191DE6" w14:paraId="3BFA9180" w14:textId="77777777" w:rsidTr="00450F6B">
        <w:tc>
          <w:tcPr>
            <w:tcW w:w="2269" w:type="dxa"/>
          </w:tcPr>
          <w:p w14:paraId="26980DA2" w14:textId="77777777" w:rsidR="00AA1CB8" w:rsidRPr="00191DE6" w:rsidRDefault="00AA1CB8" w:rsidP="00450F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24FD712" w14:textId="77777777" w:rsidR="00AA1CB8" w:rsidRPr="00191DE6" w:rsidRDefault="00AA1CB8" w:rsidP="00450F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147/2025</w:t>
            </w:r>
          </w:p>
        </w:tc>
      </w:tr>
    </w:tbl>
    <w:p w14:paraId="16ACABAD" w14:textId="77777777" w:rsidR="00DC652A" w:rsidRPr="00191DE6" w:rsidRDefault="00AA1CB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91DE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942CCF5" w14:textId="77777777" w:rsidR="00DC652A" w:rsidRPr="00191DE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91DE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2BDCD4A" w14:textId="77777777" w:rsidR="0071340C" w:rsidRPr="00191DE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91DE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91DE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91DE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6795425" w14:textId="77777777" w:rsidR="0071340C" w:rsidRPr="00191DE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79DD520" w14:textId="77777777" w:rsidR="0071340C" w:rsidRPr="00191DE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D06039F" w14:textId="77777777" w:rsidR="0071340C" w:rsidRPr="00191DE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91DE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AC599D1" w14:textId="77777777" w:rsidR="0071340C" w:rsidRPr="00191DE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91DE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91DE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91DE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9AAC376" w14:textId="77777777" w:rsidR="0071340C" w:rsidRPr="00191DE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7196C38" w14:textId="77777777" w:rsidR="0071340C" w:rsidRPr="00191DE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5597ED4" w14:textId="77777777" w:rsidR="00DC652A" w:rsidRPr="00191DE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91DE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91DE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91DE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56366BB" w14:textId="77777777" w:rsidR="00DC652A" w:rsidRPr="00191DE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91DE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91DE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168D3FF" w14:textId="77777777" w:rsidR="0093388F" w:rsidRPr="00191DE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91DE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D99C316" w14:textId="77777777" w:rsidR="0093388F" w:rsidRPr="00191DE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EDE20F2" w14:textId="77777777" w:rsidR="0093388F" w:rsidRPr="00191DE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91DE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AA2CACA" w14:textId="77777777" w:rsidR="00CB29AC" w:rsidRPr="00191DE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24A9049" w14:textId="77777777" w:rsidR="00CB29AC" w:rsidRPr="00191DE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91DE6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18DFF63" w14:textId="77777777" w:rsidR="00830970" w:rsidRPr="00191DE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91DE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91DE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F8B3BA7" w14:textId="77777777" w:rsidR="00E27ABB" w:rsidRPr="00191DE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91DE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91DE6" w14:paraId="097FCB3F" w14:textId="77777777" w:rsidTr="00467CA2">
        <w:tc>
          <w:tcPr>
            <w:tcW w:w="2660" w:type="dxa"/>
          </w:tcPr>
          <w:p w14:paraId="5B7C5977" w14:textId="77777777" w:rsidR="00D520D3" w:rsidRPr="00191DE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C81153A" w14:textId="77777777" w:rsidR="00D520D3" w:rsidRPr="00191DE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F183A99" w14:textId="77777777" w:rsidR="00D520D3" w:rsidRPr="00191DE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F8CC1F8" w14:textId="77777777" w:rsidR="00D520D3" w:rsidRPr="00191DE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5FA1E63" w14:textId="77777777" w:rsidR="00D520D3" w:rsidRPr="00191DE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6C86E5" w14:textId="77777777" w:rsidR="00D520D3" w:rsidRPr="00191DE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91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A1CB8" w:rsidRPr="00191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91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91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91DE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6A4F161" w14:textId="77777777" w:rsidR="00E27ABB" w:rsidRPr="00191DE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91DE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CF1AC" w14:textId="77777777" w:rsidR="00932C0E" w:rsidRDefault="00932C0E" w:rsidP="00025386">
      <w:pPr>
        <w:spacing w:after="0" w:line="240" w:lineRule="auto"/>
      </w:pPr>
      <w:r>
        <w:separator/>
      </w:r>
    </w:p>
  </w:endnote>
  <w:endnote w:type="continuationSeparator" w:id="0">
    <w:p w14:paraId="54369DD0" w14:textId="77777777" w:rsidR="00932C0E" w:rsidRDefault="00932C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89C0B" w14:textId="77777777" w:rsidR="00AA1CB8" w:rsidRDefault="00AA1C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F000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40A3F6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90719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761CFF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E03D" w14:textId="77777777" w:rsidR="00AA1CB8" w:rsidRDefault="00AA1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A525A" w14:textId="77777777" w:rsidR="00932C0E" w:rsidRDefault="00932C0E" w:rsidP="00025386">
      <w:pPr>
        <w:spacing w:after="0" w:line="240" w:lineRule="auto"/>
      </w:pPr>
      <w:r>
        <w:separator/>
      </w:r>
    </w:p>
  </w:footnote>
  <w:footnote w:type="continuationSeparator" w:id="0">
    <w:p w14:paraId="4F321DC4" w14:textId="77777777" w:rsidR="00932C0E" w:rsidRDefault="00932C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AD31" w14:textId="77777777" w:rsidR="00AA1CB8" w:rsidRDefault="00AA1C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D7D50" w14:textId="77777777" w:rsidR="00AA1CB8" w:rsidRDefault="00AA1C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45BB" w14:textId="77777777" w:rsidR="00AA1CB8" w:rsidRDefault="00AA1C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980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C0E"/>
    <w:rsid w:val="00025386"/>
    <w:rsid w:val="000423B9"/>
    <w:rsid w:val="00053927"/>
    <w:rsid w:val="00066C44"/>
    <w:rsid w:val="00071D4C"/>
    <w:rsid w:val="00084786"/>
    <w:rsid w:val="0016158F"/>
    <w:rsid w:val="00191DE6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2C0E"/>
    <w:rsid w:val="0093388F"/>
    <w:rsid w:val="00A56A6F"/>
    <w:rsid w:val="00A87380"/>
    <w:rsid w:val="00AA1CB8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B8291"/>
  <w15:chartTrackingRefBased/>
  <w15:docId w15:val="{9AEB0107-9F66-49DC-83F3-FAD9EC5AB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2025-12-31T07:36:00Z</cp:lastPrinted>
  <dcterms:created xsi:type="dcterms:W3CDTF">2025-12-31T07:37:00Z</dcterms:created>
  <dcterms:modified xsi:type="dcterms:W3CDTF">2025-12-31T07:37:00Z</dcterms:modified>
</cp:coreProperties>
</file>