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8C341" w14:textId="77777777" w:rsidR="00D62E6E" w:rsidRPr="00E760F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E760FF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652F26" w:rsidRPr="00E760FF">
        <w:rPr>
          <w:rFonts w:ascii="Arial Narrow" w:eastAsia="Times New Roman" w:hAnsi="Arial Narrow" w:cs="Arial"/>
          <w:bCs/>
          <w:szCs w:val="18"/>
          <w:lang w:eastAsia="pl-PL"/>
        </w:rPr>
        <w:t>6</w:t>
      </w:r>
      <w:r w:rsidRPr="00E760FF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E760FF" w14:paraId="0F467898" w14:textId="77777777" w:rsidTr="00D62E6E">
        <w:tc>
          <w:tcPr>
            <w:tcW w:w="2800" w:type="dxa"/>
          </w:tcPr>
          <w:p w14:paraId="08578157" w14:textId="77777777" w:rsidR="00D62E6E" w:rsidRPr="00E760F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760FF">
              <w:rPr>
                <w:rFonts w:ascii="Arial Narrow" w:hAnsi="Arial Narrow" w:cs="Arial"/>
                <w:b/>
              </w:rPr>
              <w:t>Wykonawca</w:t>
            </w:r>
            <w:r w:rsidRPr="00E760F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2009894D" w14:textId="77777777" w:rsidR="00D62E6E" w:rsidRPr="00E760F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8E50645" w14:textId="77777777" w:rsidR="00D62E6E" w:rsidRPr="00E760F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760F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52E60DA" w14:textId="77777777" w:rsidR="00D62E6E" w:rsidRPr="00E760F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760F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760FF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760F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E760FF" w14:paraId="791A50EA" w14:textId="77777777" w:rsidTr="00D62E6E">
        <w:tc>
          <w:tcPr>
            <w:tcW w:w="2800" w:type="dxa"/>
          </w:tcPr>
          <w:p w14:paraId="1D8D1A31" w14:textId="77777777" w:rsidR="00D62E6E" w:rsidRPr="00E760F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760F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49327B67" w14:textId="77777777" w:rsidR="00D62E6E" w:rsidRPr="00E760F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0B501B3" w14:textId="77777777" w:rsidR="00D62E6E" w:rsidRPr="00E760F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760F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0EFD5B" w14:textId="77777777" w:rsidR="00D62E6E" w:rsidRPr="00E760F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760F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760FF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760F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19F1E71" w14:textId="77777777" w:rsidR="00BC121E" w:rsidRPr="00E760F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52F26" w:rsidRPr="00E760FF" w14:paraId="015A684A" w14:textId="77777777" w:rsidTr="00450F6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5F8B39" w14:textId="77777777" w:rsidR="00652F26" w:rsidRPr="00E760FF" w:rsidRDefault="00652F26" w:rsidP="00450F6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E760F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7C6CF00F" w14:textId="77777777" w:rsidR="00652F26" w:rsidRPr="00E760FF" w:rsidRDefault="00652F26" w:rsidP="00450F6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760F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E760F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E760F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E760F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. Dz. U. z 2024 r. poz. 1320 z </w:t>
            </w:r>
            <w:proofErr w:type="spellStart"/>
            <w:r w:rsidRPr="00E760F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późn</w:t>
            </w:r>
            <w:proofErr w:type="spellEnd"/>
            <w:r w:rsidRPr="00E760F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zm.)</w:t>
            </w:r>
            <w:r w:rsidRPr="00E760F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E760F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E760F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7A425965" w14:textId="77777777" w:rsidR="00652F26" w:rsidRPr="00E760FF" w:rsidRDefault="00652F26" w:rsidP="00450F6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760FF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E6C71E6" w14:textId="77777777" w:rsidR="00652F26" w:rsidRPr="00E760FF" w:rsidRDefault="00652F26" w:rsidP="00450F6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045F894C" w14:textId="77777777" w:rsidR="00BC121E" w:rsidRPr="00E760FF" w:rsidRDefault="00652F2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760FF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E760FF">
        <w:rPr>
          <w:rFonts w:ascii="Arial Narrow" w:eastAsia="Times New Roman" w:hAnsi="Arial Narrow" w:cs="Arial"/>
          <w:lang w:eastAsia="pl-PL"/>
        </w:rPr>
        <w:t>N</w:t>
      </w:r>
      <w:r w:rsidR="00BC121E" w:rsidRPr="00E760FF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E760FF" w14:paraId="7ADE1D0A" w14:textId="77777777" w:rsidTr="00D62E6E">
        <w:tc>
          <w:tcPr>
            <w:tcW w:w="2269" w:type="dxa"/>
          </w:tcPr>
          <w:p w14:paraId="6022D4BE" w14:textId="77777777" w:rsidR="00D62E6E" w:rsidRPr="00E760F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760F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34861D6" w14:textId="77777777" w:rsidR="00D62E6E" w:rsidRPr="00E760FF" w:rsidRDefault="00652F2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760FF">
              <w:rPr>
                <w:rFonts w:ascii="Arial Narrow" w:eastAsia="Times New Roman" w:hAnsi="Arial Narrow" w:cs="Arial"/>
                <w:b/>
                <w:lang w:eastAsia="pl-PL"/>
              </w:rPr>
              <w:t>Dostawy sukcesywne sprzętu jednorazowego użytku dla Chirurgii Naczyniowej na okres 6 miesięcy</w:t>
            </w:r>
            <w:r w:rsidR="00D62E6E" w:rsidRPr="00E760FF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652F26" w:rsidRPr="00E760FF" w14:paraId="3F1F2F49" w14:textId="77777777" w:rsidTr="00450F6B">
        <w:tc>
          <w:tcPr>
            <w:tcW w:w="2269" w:type="dxa"/>
          </w:tcPr>
          <w:p w14:paraId="360D01B8" w14:textId="77777777" w:rsidR="00652F26" w:rsidRPr="00E760FF" w:rsidRDefault="00652F26" w:rsidP="00450F6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760F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C07B7B4" w14:textId="77777777" w:rsidR="00652F26" w:rsidRPr="00E760FF" w:rsidRDefault="00652F26" w:rsidP="00450F6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760FF">
              <w:rPr>
                <w:rFonts w:ascii="Arial Narrow" w:eastAsia="Times New Roman" w:hAnsi="Arial Narrow" w:cs="Arial"/>
                <w:b/>
                <w:lang w:eastAsia="pl-PL"/>
              </w:rPr>
              <w:t>147/2025</w:t>
            </w:r>
          </w:p>
        </w:tc>
      </w:tr>
    </w:tbl>
    <w:p w14:paraId="2A65D485" w14:textId="77777777" w:rsidR="00BC121E" w:rsidRPr="00E760FF" w:rsidRDefault="00652F26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E760FF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E760FF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E760FF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E760FF">
        <w:rPr>
          <w:rFonts w:ascii="Arial Narrow" w:eastAsia="Times New Roman" w:hAnsi="Arial Narrow" w:cs="Arial"/>
          <w:b/>
          <w:lang w:eastAsia="pl-PL"/>
        </w:rPr>
        <w:t>,</w:t>
      </w:r>
      <w:r w:rsidR="00BC121E" w:rsidRPr="00E760FF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E760FF">
        <w:rPr>
          <w:rFonts w:ascii="Arial Narrow" w:eastAsia="Times New Roman" w:hAnsi="Arial Narrow" w:cs="Arial"/>
          <w:bCs/>
          <w:lang w:eastAsia="pl-PL"/>
        </w:rPr>
        <w:t>, że:</w:t>
      </w:r>
    </w:p>
    <w:p w14:paraId="1F96B35B" w14:textId="77777777" w:rsidR="00BC121E" w:rsidRPr="00E760FF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E760FF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E760FF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E760FF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E760FF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E760FF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E760FF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E760F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E760FF">
        <w:rPr>
          <w:rFonts w:ascii="Arial Narrow" w:eastAsia="Times New Roman" w:hAnsi="Arial Narrow" w:cs="Arial"/>
          <w:lang w:eastAsia="pl-PL"/>
        </w:rPr>
        <w:t>.</w:t>
      </w:r>
    </w:p>
    <w:p w14:paraId="736B7702" w14:textId="77777777" w:rsidR="00BF69A4" w:rsidRPr="00E760F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760FF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E760FF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E760FF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E760FF" w14:paraId="056B87A9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17678" w14:textId="77777777" w:rsidR="00BC121E" w:rsidRPr="00E760F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760FF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AC56B" w14:textId="77777777" w:rsidR="00BC121E" w:rsidRPr="00E760F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760FF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45C08" w14:textId="77777777" w:rsidR="00BC121E" w:rsidRPr="00E760F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760FF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E760FF" w14:paraId="510E2623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00F54" w14:textId="77777777" w:rsidR="00BC121E" w:rsidRPr="00E760F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760FF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AE14" w14:textId="77777777" w:rsidR="00BC121E" w:rsidRPr="00E760F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27AE" w14:textId="77777777" w:rsidR="00BC121E" w:rsidRPr="00E760F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E760FF" w14:paraId="1A0DA5E3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9E428" w14:textId="77777777" w:rsidR="00BC121E" w:rsidRPr="00E760F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760FF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AB66" w14:textId="77777777" w:rsidR="00BC121E" w:rsidRPr="00E760F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2BDE" w14:textId="77777777" w:rsidR="00BC121E" w:rsidRPr="00E760F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18A1BED3" w14:textId="77777777" w:rsidR="00BC121E" w:rsidRPr="00E760F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E760FF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10225176" w14:textId="77777777" w:rsidR="00BC121E" w:rsidRPr="00E760F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E760FF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F9BE72C" w14:textId="77777777" w:rsidR="00067B62" w:rsidRPr="00E760F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E760FF">
        <w:rPr>
          <w:rFonts w:ascii="Arial Narrow" w:eastAsia="Times New Roman" w:hAnsi="Arial Narrow" w:cs="Arial"/>
          <w:color w:val="0070C0"/>
          <w:lang w:eastAsia="pl-PL"/>
        </w:rPr>
        <w:t>*</w:t>
      </w:r>
      <w:r w:rsidRPr="00E760FF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E760FF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E760FF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6B004B83" w14:textId="77777777" w:rsidR="00CF03EF" w:rsidRPr="00E760FF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E760FF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E760FF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</w:t>
      </w:r>
      <w:proofErr w:type="gramStart"/>
      <w:r w:rsidRPr="00E760FF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Wypełnić</w:t>
      </w:r>
      <w:proofErr w:type="gramEnd"/>
      <w:r w:rsidRPr="00E760FF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jeżeli dotyczy</w:t>
      </w:r>
    </w:p>
    <w:p w14:paraId="055DDA34" w14:textId="77777777" w:rsidR="00067B62" w:rsidRPr="00E760F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760FF" w14:paraId="667540B7" w14:textId="77777777" w:rsidTr="00620E37">
        <w:tc>
          <w:tcPr>
            <w:tcW w:w="2660" w:type="dxa"/>
          </w:tcPr>
          <w:p w14:paraId="7C88A8DF" w14:textId="77777777" w:rsidR="00BC121E" w:rsidRPr="00E760F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1C364C1" w14:textId="77777777" w:rsidR="00BC121E" w:rsidRPr="00E760F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760F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FFD0FC3" w14:textId="77777777" w:rsidR="00BC121E" w:rsidRPr="00E760F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760F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E760F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E760F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0A5288E8" w14:textId="77777777" w:rsidR="00BC121E" w:rsidRPr="00E760F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B5AD053" w14:textId="77777777" w:rsidR="00BC121E" w:rsidRPr="00E760F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760F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5F6C1CB" w14:textId="77777777" w:rsidR="00BC121E" w:rsidRPr="00E760FF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760F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652F26" w:rsidRPr="00E760F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E760F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E760F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3B40A09F" w14:textId="77777777" w:rsidR="00106AC7" w:rsidRPr="00E760FF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E760FF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2F678" w14:textId="77777777" w:rsidR="008C57EB" w:rsidRDefault="008C57EB">
      <w:r>
        <w:separator/>
      </w:r>
    </w:p>
  </w:endnote>
  <w:endnote w:type="continuationSeparator" w:id="0">
    <w:p w14:paraId="761413F0" w14:textId="77777777" w:rsidR="008C57EB" w:rsidRDefault="008C5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336C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C985DA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76CC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0553E27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9B5F1B6">
        <v:line id="_x0000_s1025" style="position:absolute;left:0;text-align:left;z-index:251657728" from="-3.85pt,8.7pt" to="455.15pt,8.7pt"/>
      </w:pict>
    </w:r>
  </w:p>
  <w:p w14:paraId="313E1D8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FDD13" w14:textId="77777777" w:rsidR="00652F26" w:rsidRDefault="00652F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9196F" w14:textId="77777777" w:rsidR="008C57EB" w:rsidRDefault="008C57EB">
      <w:r>
        <w:separator/>
      </w:r>
    </w:p>
  </w:footnote>
  <w:footnote w:type="continuationSeparator" w:id="0">
    <w:p w14:paraId="393F90EA" w14:textId="77777777" w:rsidR="008C57EB" w:rsidRDefault="008C5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E9213" w14:textId="77777777" w:rsidR="00652F26" w:rsidRDefault="00652F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D4E5A" w14:textId="77777777" w:rsidR="00652F26" w:rsidRDefault="00652F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DFD0B" w14:textId="77777777" w:rsidR="00652F26" w:rsidRDefault="00652F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65140913">
    <w:abstractNumId w:val="13"/>
  </w:num>
  <w:num w:numId="2" w16cid:durableId="1859805666">
    <w:abstractNumId w:val="0"/>
  </w:num>
  <w:num w:numId="3" w16cid:durableId="1828012088">
    <w:abstractNumId w:val="11"/>
  </w:num>
  <w:num w:numId="4" w16cid:durableId="1476484073">
    <w:abstractNumId w:val="8"/>
  </w:num>
  <w:num w:numId="5" w16cid:durableId="855775573">
    <w:abstractNumId w:val="7"/>
  </w:num>
  <w:num w:numId="6" w16cid:durableId="1972050693">
    <w:abstractNumId w:val="1"/>
  </w:num>
  <w:num w:numId="7" w16cid:durableId="1270161143">
    <w:abstractNumId w:val="6"/>
  </w:num>
  <w:num w:numId="8" w16cid:durableId="816075576">
    <w:abstractNumId w:val="3"/>
  </w:num>
  <w:num w:numId="9" w16cid:durableId="1301417481">
    <w:abstractNumId w:val="2"/>
  </w:num>
  <w:num w:numId="10" w16cid:durableId="484250436">
    <w:abstractNumId w:val="5"/>
  </w:num>
  <w:num w:numId="11" w16cid:durableId="1492866859">
    <w:abstractNumId w:val="10"/>
  </w:num>
  <w:num w:numId="12" w16cid:durableId="1161702589">
    <w:abstractNumId w:val="4"/>
  </w:num>
  <w:num w:numId="13" w16cid:durableId="38825500">
    <w:abstractNumId w:val="9"/>
  </w:num>
  <w:num w:numId="14" w16cid:durableId="179366896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57EB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2F26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C57EB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760FF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708D14"/>
  <w15:chartTrackingRefBased/>
  <w15:docId w15:val="{B6CEB5BD-0ACC-4A15-95C1-D34B49DD9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2025-12-31T07:39:00Z</cp:lastPrinted>
  <dcterms:created xsi:type="dcterms:W3CDTF">2025-12-31T07:39:00Z</dcterms:created>
  <dcterms:modified xsi:type="dcterms:W3CDTF">2025-12-31T07:39:00Z</dcterms:modified>
</cp:coreProperties>
</file>