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A3F01" w14:textId="77777777" w:rsidR="005103B9" w:rsidRPr="00CE3BE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E3BE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340CB" w:rsidRPr="00CE3BE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CE3BE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10FC9BB" w14:textId="77777777" w:rsidR="00C4103F" w:rsidRPr="00CE3BE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E3BEE">
        <w:rPr>
          <w:rFonts w:ascii="Arial Narrow" w:hAnsi="Arial Narrow" w:cs="Arial"/>
          <w:b/>
        </w:rPr>
        <w:t>Zamawiający</w:t>
      </w:r>
      <w:r w:rsidR="007936D6" w:rsidRPr="00CE3BEE">
        <w:rPr>
          <w:rFonts w:ascii="Arial Narrow" w:hAnsi="Arial Narrow" w:cs="Arial"/>
          <w:b/>
        </w:rPr>
        <w:t>:</w:t>
      </w:r>
    </w:p>
    <w:p w14:paraId="55BABF88" w14:textId="77777777" w:rsidR="006676AE" w:rsidRPr="00CE3BEE" w:rsidRDefault="005340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3BE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7852B1E0" w14:textId="77777777" w:rsidR="006676AE" w:rsidRPr="00CE3BEE" w:rsidRDefault="005340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E3BEE">
        <w:rPr>
          <w:rFonts w:ascii="Arial Narrow" w:hAnsi="Arial Narrow" w:cs="Arial"/>
          <w:sz w:val="22"/>
          <w:szCs w:val="22"/>
        </w:rPr>
        <w:t>ul. Powstańców Warszawy</w:t>
      </w:r>
      <w:r w:rsidR="006676AE" w:rsidRPr="00CE3BEE">
        <w:rPr>
          <w:rFonts w:ascii="Arial Narrow" w:hAnsi="Arial Narrow" w:cs="Arial"/>
          <w:sz w:val="22"/>
          <w:szCs w:val="22"/>
        </w:rPr>
        <w:t xml:space="preserve"> </w:t>
      </w:r>
      <w:r w:rsidRPr="00CE3BEE">
        <w:rPr>
          <w:rFonts w:ascii="Arial Narrow" w:hAnsi="Arial Narrow" w:cs="Arial"/>
          <w:sz w:val="22"/>
          <w:szCs w:val="22"/>
        </w:rPr>
        <w:t>5</w:t>
      </w:r>
      <w:r w:rsidR="006676AE" w:rsidRPr="00CE3BEE">
        <w:rPr>
          <w:rFonts w:ascii="Arial Narrow" w:hAnsi="Arial Narrow" w:cs="Arial"/>
          <w:sz w:val="22"/>
          <w:szCs w:val="22"/>
        </w:rPr>
        <w:t xml:space="preserve"> </w:t>
      </w:r>
    </w:p>
    <w:p w14:paraId="177ED224" w14:textId="77777777" w:rsidR="00F90CD1" w:rsidRPr="00CE3BEE" w:rsidRDefault="005340C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E3BEE">
        <w:rPr>
          <w:rFonts w:ascii="Arial Narrow" w:hAnsi="Arial Narrow" w:cs="Arial"/>
          <w:sz w:val="22"/>
          <w:szCs w:val="22"/>
        </w:rPr>
        <w:t>85-681</w:t>
      </w:r>
      <w:r w:rsidR="006676AE" w:rsidRPr="00CE3BEE">
        <w:rPr>
          <w:rFonts w:ascii="Arial Narrow" w:hAnsi="Arial Narrow" w:cs="Arial"/>
          <w:sz w:val="22"/>
          <w:szCs w:val="22"/>
        </w:rPr>
        <w:t xml:space="preserve"> </w:t>
      </w:r>
      <w:r w:rsidRPr="00CE3BEE">
        <w:rPr>
          <w:rFonts w:ascii="Arial Narrow" w:hAnsi="Arial Narrow" w:cs="Arial"/>
          <w:sz w:val="22"/>
          <w:szCs w:val="22"/>
        </w:rPr>
        <w:t>Bydgoszcz</w:t>
      </w:r>
    </w:p>
    <w:p w14:paraId="77507AFA" w14:textId="77777777" w:rsidR="009169D4" w:rsidRPr="00CE3BE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CE3BE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58AC918" w14:textId="77777777" w:rsidR="00C4103F" w:rsidRPr="00CE3BE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E3BEE">
        <w:rPr>
          <w:rFonts w:ascii="Arial Narrow" w:hAnsi="Arial Narrow" w:cs="Arial"/>
          <w:iCs/>
          <w:sz w:val="14"/>
          <w:szCs w:val="14"/>
        </w:rPr>
        <w:t>[</w:t>
      </w:r>
      <w:r w:rsidR="009169D4" w:rsidRPr="00CE3BEE">
        <w:rPr>
          <w:rFonts w:ascii="Arial Narrow" w:hAnsi="Arial Narrow" w:cs="Arial"/>
          <w:iCs/>
          <w:sz w:val="14"/>
          <w:szCs w:val="14"/>
        </w:rPr>
        <w:t>pełna nazwa, adres</w:t>
      </w:r>
      <w:r w:rsidRPr="00CE3BEE">
        <w:rPr>
          <w:rFonts w:ascii="Arial Narrow" w:hAnsi="Arial Narrow" w:cs="Arial"/>
          <w:iCs/>
          <w:sz w:val="14"/>
          <w:szCs w:val="14"/>
        </w:rPr>
        <w:t>]</w:t>
      </w:r>
    </w:p>
    <w:p w14:paraId="18519CBA" w14:textId="77777777" w:rsidR="002578E4" w:rsidRPr="00CE3BEE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E3BEE" w14:paraId="0CE849FD" w14:textId="77777777" w:rsidTr="0018769E">
        <w:tc>
          <w:tcPr>
            <w:tcW w:w="2800" w:type="dxa"/>
          </w:tcPr>
          <w:p w14:paraId="0DF63A7B" w14:textId="77777777" w:rsidR="002578E4" w:rsidRPr="00CE3BE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3BEE">
              <w:rPr>
                <w:rFonts w:ascii="Arial Narrow" w:hAnsi="Arial Narrow" w:cs="Arial"/>
                <w:b/>
              </w:rPr>
              <w:t>Wykonawca</w:t>
            </w:r>
            <w:r w:rsidRPr="00CE3BE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3A2E28EC" w14:textId="77777777" w:rsidR="002578E4" w:rsidRPr="00CE3B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7E4ADF8" w14:textId="77777777" w:rsidR="002578E4" w:rsidRPr="00CE3B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3B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F2BA77" w14:textId="77777777" w:rsidR="002578E4" w:rsidRPr="00CE3BE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E3B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E3BE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E3B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CE3BEE" w14:paraId="53EE8489" w14:textId="77777777" w:rsidTr="0018769E">
        <w:tc>
          <w:tcPr>
            <w:tcW w:w="2800" w:type="dxa"/>
          </w:tcPr>
          <w:p w14:paraId="466B31D2" w14:textId="77777777" w:rsidR="002578E4" w:rsidRPr="00CE3BE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E3BE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9632700" w14:textId="77777777" w:rsidR="002578E4" w:rsidRPr="00CE3B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BDBD916" w14:textId="77777777" w:rsidR="002578E4" w:rsidRPr="00CE3BE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E3BE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23C94F" w14:textId="77777777" w:rsidR="002578E4" w:rsidRPr="00CE3BE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E3B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E3BE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CE3BE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05F5563" w14:textId="77777777" w:rsidR="002578E4" w:rsidRPr="00CE3BEE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40CB" w:rsidRPr="00CE3BEE" w14:paraId="7CBB0AF2" w14:textId="77777777" w:rsidTr="00450F6B">
        <w:tc>
          <w:tcPr>
            <w:tcW w:w="9104" w:type="dxa"/>
            <w:shd w:val="clear" w:color="auto" w:fill="D9D9D9"/>
          </w:tcPr>
          <w:p w14:paraId="645B73BB" w14:textId="77777777" w:rsidR="005340CB" w:rsidRPr="00CE3BEE" w:rsidRDefault="005340CB" w:rsidP="00450F6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CE3BE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373B2B1" w14:textId="77777777" w:rsidR="005340CB" w:rsidRPr="00CE3BEE" w:rsidRDefault="005340CB" w:rsidP="00450F6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CE3BEE">
              <w:rPr>
                <w:rFonts w:ascii="Arial Narrow" w:hAnsi="Arial Narrow" w:cs="Arial"/>
              </w:rPr>
              <w:t>t.j</w:t>
            </w:r>
            <w:proofErr w:type="spellEnd"/>
            <w:r w:rsidRPr="00CE3BEE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CE3BEE">
              <w:rPr>
                <w:rFonts w:ascii="Arial Narrow" w:hAnsi="Arial Narrow" w:cs="Arial"/>
              </w:rPr>
              <w:t>późn</w:t>
            </w:r>
            <w:proofErr w:type="spellEnd"/>
            <w:r w:rsidRPr="00CE3BEE">
              <w:rPr>
                <w:rFonts w:ascii="Arial Narrow" w:hAnsi="Arial Narrow" w:cs="Arial"/>
              </w:rPr>
              <w:t xml:space="preserve">. zm.) (dalej jako: ustawa </w:t>
            </w:r>
            <w:proofErr w:type="spellStart"/>
            <w:r w:rsidRPr="00CE3BEE">
              <w:rPr>
                <w:rFonts w:ascii="Arial Narrow" w:hAnsi="Arial Narrow" w:cs="Arial"/>
              </w:rPr>
              <w:t>Pzp</w:t>
            </w:r>
            <w:proofErr w:type="spellEnd"/>
            <w:r w:rsidRPr="00CE3BEE">
              <w:rPr>
                <w:rFonts w:ascii="Arial Narrow" w:hAnsi="Arial Narrow" w:cs="Arial"/>
              </w:rPr>
              <w:t>), dotyczące:</w:t>
            </w:r>
          </w:p>
          <w:p w14:paraId="289AE56D" w14:textId="77777777" w:rsidR="005340CB" w:rsidRPr="00CE3BEE" w:rsidRDefault="005340CB" w:rsidP="00450F6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E3BEE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5960581E" w14:textId="77777777" w:rsidR="005340CB" w:rsidRPr="00CE3BEE" w:rsidRDefault="005340CB" w:rsidP="00450F6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CE3BEE">
              <w:rPr>
                <w:rFonts w:ascii="Arial Narrow" w:hAnsi="Arial Narrow" w:cs="Arial"/>
                <w:b/>
              </w:rPr>
              <w:t>ORAZ</w:t>
            </w:r>
          </w:p>
          <w:p w14:paraId="602168B6" w14:textId="77777777" w:rsidR="005340CB" w:rsidRPr="00CE3BEE" w:rsidRDefault="005340CB" w:rsidP="00450F6B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E3BEE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2E9FD748" w14:textId="77777777" w:rsidR="00E50194" w:rsidRPr="00CE3BEE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Na potrzeby postę</w:t>
      </w:r>
      <w:r w:rsidR="008D0487" w:rsidRPr="00CE3BEE">
        <w:rPr>
          <w:rFonts w:ascii="Arial Narrow" w:hAnsi="Arial Narrow" w:cs="Arial"/>
        </w:rPr>
        <w:t xml:space="preserve">powania o udzielenie </w:t>
      </w:r>
      <w:r w:rsidR="007936D6" w:rsidRPr="00CE3BEE">
        <w:rPr>
          <w:rFonts w:ascii="Arial Narrow" w:hAnsi="Arial Narrow" w:cs="Arial"/>
        </w:rPr>
        <w:t>zamówienia publicznego</w:t>
      </w:r>
      <w:r w:rsidR="00E50194" w:rsidRPr="00CE3BEE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E3BEE" w14:paraId="1F0E8BEE" w14:textId="77777777" w:rsidTr="0018769E">
        <w:tc>
          <w:tcPr>
            <w:tcW w:w="2269" w:type="dxa"/>
          </w:tcPr>
          <w:p w14:paraId="4512B840" w14:textId="77777777" w:rsidR="002578E4" w:rsidRPr="00CE3BE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3BE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3359F2" w14:textId="77777777" w:rsidR="002578E4" w:rsidRPr="003C0C49" w:rsidRDefault="005340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C0C49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Chirurgii Naczyniowej na okres 6 miesięcy</w:t>
            </w:r>
            <w:r w:rsidR="002578E4" w:rsidRPr="003C0C4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5340CB" w:rsidRPr="00CE3BEE" w14:paraId="1E9EEF64" w14:textId="77777777" w:rsidTr="00450F6B">
        <w:tc>
          <w:tcPr>
            <w:tcW w:w="2269" w:type="dxa"/>
          </w:tcPr>
          <w:p w14:paraId="0C1AFC69" w14:textId="77777777" w:rsidR="005340CB" w:rsidRPr="00CE3BEE" w:rsidRDefault="005340CB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E3BE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251FE8C" w14:textId="77777777" w:rsidR="005340CB" w:rsidRPr="003C0C49" w:rsidRDefault="005340CB" w:rsidP="00450F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C0C49">
              <w:rPr>
                <w:rFonts w:ascii="Arial Narrow" w:eastAsia="Times New Roman" w:hAnsi="Arial Narrow" w:cs="Arial"/>
                <w:b/>
                <w:lang w:eastAsia="pl-PL"/>
              </w:rPr>
              <w:t>147/2025</w:t>
            </w:r>
          </w:p>
        </w:tc>
      </w:tr>
    </w:tbl>
    <w:p w14:paraId="5252A173" w14:textId="77777777" w:rsidR="002578E4" w:rsidRPr="00CE3BEE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4708AC9E" w14:textId="77777777" w:rsidR="00F90CD1" w:rsidRPr="00CE3BE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 xml:space="preserve">prowadzonego przez </w:t>
      </w:r>
      <w:r w:rsidR="005340CB" w:rsidRPr="00CE3BEE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CE3BEE">
        <w:rPr>
          <w:rFonts w:ascii="Arial Narrow" w:hAnsi="Arial Narrow" w:cs="Arial"/>
          <w:b/>
        </w:rPr>
        <w:t>,</w:t>
      </w:r>
      <w:r w:rsidR="002B2AD9" w:rsidRPr="00CE3BEE">
        <w:rPr>
          <w:rFonts w:ascii="Arial Narrow" w:hAnsi="Arial Narrow" w:cs="Arial"/>
        </w:rPr>
        <w:t xml:space="preserve"> </w:t>
      </w:r>
      <w:r w:rsidR="00E65685" w:rsidRPr="00CE3BEE">
        <w:rPr>
          <w:rFonts w:ascii="Arial Narrow" w:hAnsi="Arial Narrow" w:cs="Arial"/>
        </w:rPr>
        <w:t>oświa</w:t>
      </w:r>
      <w:r w:rsidR="00825A09" w:rsidRPr="00CE3BEE">
        <w:rPr>
          <w:rFonts w:ascii="Arial Narrow" w:hAnsi="Arial Narrow" w:cs="Arial"/>
        </w:rPr>
        <w:t>dczam</w:t>
      </w:r>
      <w:r w:rsidR="00E65685" w:rsidRPr="00CE3BEE">
        <w:rPr>
          <w:rFonts w:ascii="Arial Narrow" w:hAnsi="Arial Narrow" w:cs="Arial"/>
        </w:rPr>
        <w:t>,</w:t>
      </w:r>
      <w:r w:rsidR="002B2AD9" w:rsidRPr="00CE3BE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E3BEE" w14:paraId="6321D8FD" w14:textId="77777777" w:rsidTr="00650D6C">
        <w:tc>
          <w:tcPr>
            <w:tcW w:w="9104" w:type="dxa"/>
            <w:shd w:val="clear" w:color="auto" w:fill="D9D9D9"/>
          </w:tcPr>
          <w:p w14:paraId="32D2FC32" w14:textId="77777777" w:rsidR="00E50194" w:rsidRPr="00CE3BE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248E3F0C" w14:textId="047502C6" w:rsidR="00C113BF" w:rsidRPr="00CE3BEE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Oświadczam, że nie podlegam wykluczeniu z postępowania na po</w:t>
      </w:r>
      <w:r w:rsidR="002C4137" w:rsidRPr="00CE3BEE">
        <w:rPr>
          <w:rFonts w:ascii="Arial Narrow" w:hAnsi="Arial Narrow" w:cs="Arial"/>
        </w:rPr>
        <w:t xml:space="preserve">dstawie art. </w:t>
      </w:r>
      <w:r w:rsidR="00232DF0" w:rsidRPr="00CE3BEE">
        <w:rPr>
          <w:rFonts w:ascii="Arial Narrow" w:hAnsi="Arial Narrow" w:cs="Arial"/>
        </w:rPr>
        <w:t>108</w:t>
      </w:r>
      <w:r w:rsidR="002C4137" w:rsidRPr="00CE3BEE">
        <w:rPr>
          <w:rFonts w:ascii="Arial Narrow" w:hAnsi="Arial Narrow" w:cs="Arial"/>
        </w:rPr>
        <w:t xml:space="preserve"> ust 1 </w:t>
      </w:r>
      <w:r w:rsidRPr="00CE3BEE">
        <w:rPr>
          <w:rFonts w:ascii="Arial Narrow" w:hAnsi="Arial Narrow" w:cs="Arial"/>
        </w:rPr>
        <w:t>ustawy Pzp</w:t>
      </w:r>
      <w:r w:rsidR="00641874" w:rsidRPr="00CE3BEE">
        <w:rPr>
          <w:rFonts w:ascii="Arial Narrow" w:hAnsi="Arial Narrow" w:cs="Arial"/>
        </w:rPr>
        <w:t>.</w:t>
      </w:r>
    </w:p>
    <w:p w14:paraId="001580BC" w14:textId="77777777" w:rsidR="005340CB" w:rsidRPr="00CE3BEE" w:rsidRDefault="005340CB" w:rsidP="005340C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3F869D0" w14:textId="17F820C0" w:rsidR="002426FF" w:rsidRPr="00CE3BEE" w:rsidRDefault="005340CB" w:rsidP="005340C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CE3BEE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CE3BEE">
        <w:rPr>
          <w:rFonts w:ascii="Arial Narrow" w:hAnsi="Arial Narrow" w:cs="Arial"/>
        </w:rPr>
        <w:t>Pzp</w:t>
      </w:r>
      <w:proofErr w:type="spellEnd"/>
      <w:r w:rsidRPr="00CE3BEE">
        <w:rPr>
          <w:rFonts w:ascii="Arial Narrow" w:hAnsi="Arial Narrow" w:cs="Arial"/>
        </w:rPr>
        <w:t>, w zakresie:</w:t>
      </w:r>
    </w:p>
    <w:p w14:paraId="7C002F45" w14:textId="77777777" w:rsidR="005340CB" w:rsidRPr="00CE3BEE" w:rsidRDefault="005340CB" w:rsidP="005340C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E226852" w14:textId="77777777" w:rsidR="005340CB" w:rsidRPr="00CE3BEE" w:rsidRDefault="005340CB" w:rsidP="005340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E3BEE">
        <w:rPr>
          <w:rFonts w:ascii="Arial Narrow" w:hAnsi="Arial Narrow" w:cs="Arial"/>
          <w:b/>
        </w:rPr>
        <w:t>Art. 109 ust. 1 pkt 1</w:t>
      </w:r>
    </w:p>
    <w:p w14:paraId="7908EE2C" w14:textId="77777777" w:rsidR="005340CB" w:rsidRPr="00CE3BEE" w:rsidRDefault="005340CB" w:rsidP="00CE3BEE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</w:t>
      </w:r>
      <w:r w:rsidRPr="00CE3BEE">
        <w:rPr>
          <w:rFonts w:ascii="Arial Narrow" w:hAnsi="Arial Narrow" w:cs="Arial"/>
        </w:rPr>
        <w:lastRenderedPageBreak/>
        <w:t>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6A60CC3" w14:textId="77777777" w:rsidR="005340CB" w:rsidRPr="00CE3BEE" w:rsidRDefault="005340CB" w:rsidP="005340C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B447B92" w14:textId="77777777" w:rsidR="005340CB" w:rsidRPr="00CE3BEE" w:rsidRDefault="005340CB" w:rsidP="005340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E3BEE">
        <w:rPr>
          <w:rFonts w:ascii="Arial Narrow" w:hAnsi="Arial Narrow" w:cs="Arial"/>
          <w:b/>
        </w:rPr>
        <w:t>Art. 109 ust. 1 pkt 4</w:t>
      </w:r>
    </w:p>
    <w:p w14:paraId="5D4544A3" w14:textId="77777777" w:rsidR="005340CB" w:rsidRPr="00CE3BEE" w:rsidRDefault="005340CB" w:rsidP="00CE3B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E3BEE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CE3BEE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CE3BEE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5670EAF" w14:textId="77777777" w:rsidR="005340CB" w:rsidRPr="00CE3BEE" w:rsidRDefault="005340CB" w:rsidP="005340CB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1DAB37E0" w14:textId="77777777" w:rsidR="005340CB" w:rsidRPr="00CE3BEE" w:rsidRDefault="005340CB" w:rsidP="005340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CE3BEE">
        <w:rPr>
          <w:rFonts w:ascii="Arial Narrow" w:hAnsi="Arial Narrow" w:cs="Arial"/>
          <w:b/>
        </w:rPr>
        <w:t>Art. 109 ust. 1 pkt 10</w:t>
      </w:r>
    </w:p>
    <w:p w14:paraId="4C8B6038" w14:textId="77777777" w:rsidR="005340CB" w:rsidRPr="00CE3BEE" w:rsidRDefault="005340CB" w:rsidP="00CE3BE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CE3BEE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19F72800" w14:textId="77777777" w:rsidR="00023477" w:rsidRPr="00CE3BEE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39C651CE" w14:textId="77777777" w:rsidR="00023477" w:rsidRPr="00CE3BE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___________________________________________________________________</w:t>
      </w:r>
    </w:p>
    <w:p w14:paraId="083D2275" w14:textId="77777777" w:rsidR="00992BD8" w:rsidRPr="00CE3BE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E3BE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CE3BEE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CE3BEE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</w:t>
      </w:r>
      <w:r w:rsidR="007D0C95" w:rsidRPr="00CE3BEE">
        <w:rPr>
          <w:rFonts w:ascii="Arial Narrow" w:hAnsi="Arial Narrow" w:cs="Arial"/>
          <w:color w:val="0070C0"/>
          <w:sz w:val="18"/>
          <w:szCs w:val="18"/>
        </w:rPr>
        <w:t xml:space="preserve"> </w:t>
      </w:r>
      <w:r w:rsidRPr="00CE3BEE">
        <w:rPr>
          <w:rFonts w:ascii="Arial Narrow" w:hAnsi="Arial Narrow" w:cs="Arial"/>
          <w:color w:val="0070C0"/>
          <w:sz w:val="18"/>
          <w:szCs w:val="18"/>
        </w:rPr>
        <w:t>109 ust.1 pkt 2-5 i 7-10 ustawy Pzp, a wykonawca korzysta z procedury samooczyszczenia, o której mowa w art. 110 ust. 2 ustawy Pzp]</w:t>
      </w:r>
    </w:p>
    <w:p w14:paraId="2C5F9515" w14:textId="77777777" w:rsidR="00023477" w:rsidRPr="00CE3BEE" w:rsidRDefault="00C113BF" w:rsidP="00CE3BEE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CE3BEE">
        <w:rPr>
          <w:rFonts w:ascii="Arial Narrow" w:hAnsi="Arial Narrow" w:cs="Arial"/>
          <w:i/>
          <w:color w:val="7F7F7F"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CE3BEE">
        <w:rPr>
          <w:rFonts w:ascii="Arial Narrow" w:hAnsi="Arial Narrow" w:cs="Arial"/>
          <w:i/>
        </w:rPr>
        <w:t>.</w:t>
      </w:r>
      <w:r w:rsidRPr="00CE3BE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CE3BEE">
        <w:rPr>
          <w:rFonts w:ascii="Arial Narrow" w:hAnsi="Arial Narrow" w:cs="Arial"/>
        </w:rPr>
        <w:t>110</w:t>
      </w:r>
      <w:r w:rsidRPr="00CE3BEE">
        <w:rPr>
          <w:rFonts w:ascii="Arial Narrow" w:hAnsi="Arial Narrow" w:cs="Arial"/>
        </w:rPr>
        <w:t xml:space="preserve"> ust. </w:t>
      </w:r>
      <w:r w:rsidR="00710937" w:rsidRPr="00CE3BEE">
        <w:rPr>
          <w:rFonts w:ascii="Arial Narrow" w:hAnsi="Arial Narrow" w:cs="Arial"/>
        </w:rPr>
        <w:t>2</w:t>
      </w:r>
      <w:r w:rsidRPr="00CE3BEE">
        <w:rPr>
          <w:rFonts w:ascii="Arial Narrow" w:hAnsi="Arial Narrow" w:cs="Arial"/>
        </w:rPr>
        <w:t xml:space="preserve"> ustawy Pzp podjąłem następujące środki naprawcze</w:t>
      </w:r>
      <w:r w:rsidR="007A2BCB" w:rsidRPr="00CE3BEE">
        <w:rPr>
          <w:rFonts w:ascii="Arial Narrow" w:hAnsi="Arial Narrow" w:cs="Arial"/>
        </w:rPr>
        <w:t xml:space="preserve"> i zapobiegawcze</w:t>
      </w:r>
      <w:r w:rsidRPr="00CE3BEE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CE3BEE">
        <w:rPr>
          <w:rFonts w:ascii="Arial Narrow" w:hAnsi="Arial Narrow" w:cs="Arial"/>
        </w:rPr>
        <w:t>……</w:t>
      </w:r>
      <w:r w:rsidR="007A2BCB" w:rsidRPr="00CE3BEE">
        <w:rPr>
          <w:rFonts w:ascii="Arial Narrow" w:hAnsi="Arial Narrow" w:cs="Arial"/>
        </w:rPr>
        <w:t>.</w:t>
      </w:r>
      <w:proofErr w:type="gramEnd"/>
      <w:r w:rsidR="007A2BCB" w:rsidRPr="00CE3BEE">
        <w:rPr>
          <w:rFonts w:ascii="Arial Narrow" w:hAnsi="Arial Narrow" w:cs="Arial"/>
        </w:rPr>
        <w:t>.</w:t>
      </w:r>
      <w:r w:rsidRPr="00CE3BEE">
        <w:rPr>
          <w:rFonts w:ascii="Arial Narrow" w:hAnsi="Arial Narrow" w:cs="Arial"/>
        </w:rPr>
        <w:t>……………</w:t>
      </w:r>
      <w:r w:rsidR="00023477" w:rsidRPr="00CE3BEE">
        <w:rPr>
          <w:rFonts w:ascii="Arial Narrow" w:hAnsi="Arial Narrow" w:cs="Arial"/>
        </w:rPr>
        <w:t>…</w:t>
      </w:r>
      <w:r w:rsidRPr="00CE3BEE">
        <w:rPr>
          <w:rFonts w:ascii="Arial Narrow" w:hAnsi="Arial Narrow" w:cs="Arial"/>
        </w:rPr>
        <w:t>…………………………………………………………………………</w:t>
      </w:r>
      <w:proofErr w:type="gramStart"/>
      <w:r w:rsidRPr="00CE3BEE">
        <w:rPr>
          <w:rFonts w:ascii="Arial Narrow" w:hAnsi="Arial Narrow" w:cs="Arial"/>
        </w:rPr>
        <w:t>……</w:t>
      </w:r>
      <w:r w:rsidR="007A2BCB" w:rsidRPr="00CE3BEE">
        <w:rPr>
          <w:rFonts w:ascii="Arial Narrow" w:hAnsi="Arial Narrow" w:cs="Arial"/>
        </w:rPr>
        <w:t>.</w:t>
      </w:r>
      <w:proofErr w:type="gramEnd"/>
      <w:r w:rsidRPr="00CE3BEE">
        <w:rPr>
          <w:rFonts w:ascii="Arial Narrow" w:hAnsi="Arial Narrow" w:cs="Arial"/>
        </w:rPr>
        <w:t>…</w:t>
      </w:r>
      <w:r w:rsidR="007A2BCB" w:rsidRPr="00CE3BEE">
        <w:rPr>
          <w:rFonts w:ascii="Arial Narrow" w:hAnsi="Arial Narrow" w:cs="Arial"/>
        </w:rPr>
        <w:t>.</w:t>
      </w:r>
    </w:p>
    <w:p w14:paraId="69E71168" w14:textId="77777777" w:rsidR="007A2BCB" w:rsidRPr="00CE3BEE" w:rsidRDefault="00992BD8" w:rsidP="00164A95">
      <w:pPr>
        <w:spacing w:after="240" w:line="276" w:lineRule="auto"/>
        <w:jc w:val="center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___________________________________________________________________</w:t>
      </w:r>
    </w:p>
    <w:p w14:paraId="6093A742" w14:textId="77777777" w:rsidR="005340CB" w:rsidRPr="00CE3BEE" w:rsidRDefault="007A2BCB" w:rsidP="00CE3BEE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E3BEE">
        <w:rPr>
          <w:rFonts w:ascii="Arial Narrow" w:hAnsi="Arial Narrow" w:cs="Arial"/>
        </w:rPr>
        <w:t>t.j. Dz.U. z 202</w:t>
      </w:r>
      <w:r w:rsidR="007D0C95" w:rsidRPr="00CE3BEE">
        <w:rPr>
          <w:rFonts w:ascii="Arial Narrow" w:hAnsi="Arial Narrow" w:cs="Arial"/>
        </w:rPr>
        <w:t xml:space="preserve">5 </w:t>
      </w:r>
      <w:r w:rsidR="000B430B" w:rsidRPr="00CE3BEE">
        <w:rPr>
          <w:rFonts w:ascii="Arial Narrow" w:hAnsi="Arial Narrow" w:cs="Arial"/>
        </w:rPr>
        <w:t xml:space="preserve">r. poz. </w:t>
      </w:r>
      <w:r w:rsidR="007D0C95" w:rsidRPr="00CE3BEE">
        <w:rPr>
          <w:rFonts w:ascii="Arial Narrow" w:hAnsi="Arial Narrow" w:cs="Arial"/>
        </w:rPr>
        <w:t>514</w:t>
      </w:r>
      <w:r w:rsidRPr="00CE3BEE">
        <w:rPr>
          <w:rFonts w:ascii="Arial Narrow" w:hAnsi="Arial Narrow" w:cs="Arial"/>
        </w:rPr>
        <w:t>)</w:t>
      </w:r>
      <w:r w:rsidR="00AC6A18" w:rsidRPr="00CE3BEE">
        <w:rPr>
          <w:rFonts w:ascii="Arial Narrow" w:hAnsi="Arial Narrow" w:cs="Arial"/>
        </w:rPr>
        <w:t xml:space="preserve"> </w:t>
      </w:r>
      <w:r w:rsidR="0011306C" w:rsidRPr="00CE3BEE">
        <w:rPr>
          <w:rStyle w:val="Odwoanieprzypisudolnego"/>
          <w:rFonts w:ascii="Arial Narrow" w:hAnsi="Arial Narrow" w:cs="Arial"/>
          <w:b/>
          <w:bCs/>
          <w:color w:val="002060"/>
        </w:rPr>
        <w:footnoteReference w:id="1"/>
      </w:r>
      <w:r w:rsidRPr="00CE3BEE">
        <w:rPr>
          <w:rFonts w:ascii="Arial Narrow" w:hAnsi="Arial Narrow" w:cs="Arial"/>
        </w:rPr>
        <w:t xml:space="preserve"> .</w:t>
      </w:r>
      <w:r w:rsidR="00AD6591" w:rsidRPr="00CE3BEE">
        <w:rPr>
          <w:rFonts w:ascii="Arial Narrow" w:hAnsi="Arial Narrow" w:cs="Arial"/>
        </w:rPr>
        <w:t xml:space="preserve"> </w:t>
      </w:r>
    </w:p>
    <w:p w14:paraId="1B847F12" w14:textId="77777777" w:rsidR="00AC6A18" w:rsidRPr="00CE3BEE" w:rsidRDefault="00AC6A18" w:rsidP="00AD6591">
      <w:pPr>
        <w:spacing w:after="12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E3BEE" w14:paraId="6ACCFF7F" w14:textId="77777777" w:rsidTr="00CD4DD1">
        <w:tc>
          <w:tcPr>
            <w:tcW w:w="9104" w:type="dxa"/>
            <w:shd w:val="clear" w:color="auto" w:fill="D9D9D9"/>
          </w:tcPr>
          <w:p w14:paraId="450BA530" w14:textId="77777777" w:rsidR="0011306C" w:rsidRPr="00CE3BEE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CE3BEE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55729BE7" w14:textId="77777777" w:rsidR="00D2702A" w:rsidRPr="00CE3BEE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Oświadczam,</w:t>
      </w:r>
      <w:r w:rsidR="00313417" w:rsidRPr="00CE3BEE">
        <w:rPr>
          <w:rFonts w:ascii="Arial Narrow" w:hAnsi="Arial Narrow" w:cs="Arial"/>
        </w:rPr>
        <w:t xml:space="preserve"> że spełniam</w:t>
      </w:r>
      <w:r w:rsidR="004541F9" w:rsidRPr="00CE3BEE">
        <w:rPr>
          <w:rFonts w:ascii="Arial Narrow" w:hAnsi="Arial Narrow" w:cs="Arial"/>
        </w:rPr>
        <w:t>, określone przez Zamawiającego,</w:t>
      </w:r>
      <w:r w:rsidR="00313417" w:rsidRPr="00CE3BEE">
        <w:rPr>
          <w:rFonts w:ascii="Arial Narrow" w:hAnsi="Arial Narrow" w:cs="Arial"/>
        </w:rPr>
        <w:t xml:space="preserve"> warunki udziału </w:t>
      </w:r>
      <w:r w:rsidR="004541F9" w:rsidRPr="00CE3BE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E3BEE" w14:paraId="2AD96C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3D4FF" w14:textId="77777777" w:rsidR="00D2702A" w:rsidRPr="00CE3BE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E3BE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EF993" w14:textId="77777777" w:rsidR="00D2702A" w:rsidRPr="00CE3BE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CE3BEE" w14:paraId="6E328E7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33E9" w14:textId="77777777" w:rsidR="00D2702A" w:rsidRPr="00CE3BEE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17930" w14:textId="18F6393F" w:rsidR="00D2702A" w:rsidRPr="00CE3BEE" w:rsidRDefault="00CE3BEE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STAWIA WARUNKU</w:t>
            </w:r>
          </w:p>
          <w:p w14:paraId="452316E8" w14:textId="77777777" w:rsidR="00D2702A" w:rsidRPr="00CE3BEE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2490FA79" w14:textId="77777777" w:rsidR="00E21BB4" w:rsidRPr="00CE3BE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E3BEE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68E5BC1C" w14:textId="77777777" w:rsidR="00E21BB4" w:rsidRPr="00CE3BE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CE3BE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CE3BEE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CE3BEE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CE3BEE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CE3BEE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06E7B4D" w14:textId="77777777" w:rsidR="00C62F57" w:rsidRPr="00CE3BEE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CE3BEE">
        <w:rPr>
          <w:rFonts w:ascii="Arial Narrow" w:hAnsi="Arial Narrow" w:cs="Arial"/>
        </w:rPr>
        <w:t>w  następującym</w:t>
      </w:r>
      <w:proofErr w:type="gramEnd"/>
      <w:r w:rsidRPr="00CE3BEE">
        <w:rPr>
          <w:rFonts w:ascii="Arial Narrow" w:hAnsi="Arial Narrow" w:cs="Arial"/>
        </w:rPr>
        <w:t xml:space="preserve"> zakresie:</w:t>
      </w:r>
    </w:p>
    <w:p w14:paraId="397D1FDA" w14:textId="77777777" w:rsidR="00C62F57" w:rsidRPr="00CE3BEE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103BB0BC" w14:textId="77777777" w:rsidR="00721D87" w:rsidRPr="00CE3BEE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E3BEE">
        <w:rPr>
          <w:rFonts w:ascii="Arial Narrow" w:hAnsi="Arial Narrow" w:cs="Arial"/>
        </w:rPr>
        <w:t>ego/</w:t>
      </w:r>
      <w:r w:rsidRPr="00CE3BEE">
        <w:rPr>
          <w:rFonts w:ascii="Arial Narrow" w:hAnsi="Arial Narrow" w:cs="Arial"/>
        </w:rPr>
        <w:t xml:space="preserve">ych zasoby: </w:t>
      </w:r>
    </w:p>
    <w:p w14:paraId="5CF7DB29" w14:textId="77777777" w:rsidR="00721D87" w:rsidRPr="00CE3BE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……………</w:t>
      </w:r>
      <w:r w:rsidR="00721D87" w:rsidRPr="00CE3BEE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B9F9CF2" w14:textId="77777777" w:rsidR="00721D87" w:rsidRPr="00CE3BE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3BEE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554BCB8" w14:textId="77777777" w:rsidR="00721D87" w:rsidRPr="00CE3BE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 xml:space="preserve">w następującym zakresie: </w:t>
      </w:r>
    </w:p>
    <w:p w14:paraId="3ED8994A" w14:textId="77777777" w:rsidR="00E21BB4" w:rsidRPr="00CE3BE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……………</w:t>
      </w:r>
      <w:r w:rsidR="00721D87" w:rsidRPr="00CE3BEE">
        <w:rPr>
          <w:rFonts w:ascii="Arial Narrow" w:hAnsi="Arial Narrow" w:cs="Arial"/>
        </w:rPr>
        <w:t>………………………………………………………….</w:t>
      </w:r>
      <w:r w:rsidRPr="00CE3BEE">
        <w:rPr>
          <w:rFonts w:ascii="Arial Narrow" w:hAnsi="Arial Narrow" w:cs="Arial"/>
        </w:rPr>
        <w:t>………………………….</w:t>
      </w:r>
    </w:p>
    <w:p w14:paraId="167D7970" w14:textId="77777777" w:rsidR="00E21BB4" w:rsidRPr="00CE3BE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CE3BEE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6A87116" w14:textId="77777777" w:rsidR="00C62F57" w:rsidRPr="00CE3BE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E3BEE" w14:paraId="1DB0FEF6" w14:textId="77777777" w:rsidTr="00CD4DD1">
        <w:tc>
          <w:tcPr>
            <w:tcW w:w="9104" w:type="dxa"/>
            <w:shd w:val="clear" w:color="auto" w:fill="D9D9D9"/>
          </w:tcPr>
          <w:p w14:paraId="67074A0F" w14:textId="77777777" w:rsidR="00BE6F04" w:rsidRPr="00CE3BE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A31F138" w14:textId="77777777" w:rsidR="00FE4E2B" w:rsidRPr="00CE3BEE" w:rsidRDefault="00E426EB" w:rsidP="00CE3B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E3BE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E3BEE" w14:paraId="668D4DFB" w14:textId="77777777" w:rsidTr="00847232">
        <w:tc>
          <w:tcPr>
            <w:tcW w:w="9104" w:type="dxa"/>
            <w:shd w:val="clear" w:color="auto" w:fill="D9D9D9"/>
          </w:tcPr>
          <w:p w14:paraId="58FFC09E" w14:textId="77777777" w:rsidR="00E426EB" w:rsidRPr="00CE3BE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CE3BE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5F57531" w14:textId="77777777" w:rsidR="00E426EB" w:rsidRPr="00CE3BE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49DBEEE" w14:textId="77777777" w:rsidR="00E426EB" w:rsidRPr="00CE3BEE" w:rsidRDefault="00E426EB" w:rsidP="00CE3BEE">
      <w:pPr>
        <w:spacing w:after="0" w:line="276" w:lineRule="auto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2B27A0A" w14:textId="77777777" w:rsidR="00E426EB" w:rsidRPr="00CE3B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400B9B5" w14:textId="77777777" w:rsidR="00E426EB" w:rsidRPr="00CE3B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3BE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AE13A21" w14:textId="77777777" w:rsidR="00E426EB" w:rsidRPr="00CE3BE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CE3BE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D7FFAF9" w14:textId="77777777" w:rsidR="00E426EB" w:rsidRPr="00CE3BE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CE3BE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1CC0D62" w14:textId="77777777" w:rsidR="00E426EB" w:rsidRPr="00CE3BE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C2A23CB" w14:textId="77777777" w:rsidR="0012157F" w:rsidRPr="00CE3BE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7AC0F9E" w14:textId="77777777" w:rsidR="00524951" w:rsidRPr="00CE3BE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  <w:r w:rsidRPr="00CE3BEE">
        <w:rPr>
          <w:rFonts w:ascii="Arial Narrow" w:hAnsi="Arial Narrow" w:cs="Arial"/>
          <w:sz w:val="18"/>
          <w:szCs w:val="18"/>
        </w:rPr>
        <w:tab/>
      </w:r>
    </w:p>
    <w:p w14:paraId="7EDFF750" w14:textId="77777777" w:rsidR="00524951" w:rsidRPr="00CE3BE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11FACDF" w14:textId="77777777" w:rsidR="00FE4E2B" w:rsidRPr="00CE3BE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CE3BEE">
        <w:rPr>
          <w:rFonts w:ascii="Arial Narrow" w:hAnsi="Arial Narrow" w:cs="Arial"/>
          <w:sz w:val="18"/>
          <w:szCs w:val="18"/>
        </w:rPr>
        <w:t xml:space="preserve">  </w:t>
      </w:r>
      <w:r w:rsidR="006D536F" w:rsidRPr="00CE3BEE">
        <w:rPr>
          <w:rFonts w:ascii="Arial Narrow" w:hAnsi="Arial Narrow" w:cs="Arial"/>
          <w:sz w:val="18"/>
          <w:szCs w:val="18"/>
        </w:rPr>
        <w:t>………..</w:t>
      </w:r>
      <w:r w:rsidR="00FE4E2B" w:rsidRPr="00CE3BEE">
        <w:rPr>
          <w:rFonts w:ascii="Arial Narrow" w:hAnsi="Arial Narrow" w:cs="Arial"/>
          <w:sz w:val="18"/>
          <w:szCs w:val="18"/>
        </w:rPr>
        <w:t>…</w:t>
      </w:r>
      <w:r w:rsidR="006D536F" w:rsidRPr="00CE3BEE">
        <w:rPr>
          <w:rFonts w:ascii="Arial Narrow" w:hAnsi="Arial Narrow" w:cs="Arial"/>
          <w:sz w:val="18"/>
          <w:szCs w:val="18"/>
        </w:rPr>
        <w:t>………..</w:t>
      </w:r>
      <w:r w:rsidR="00FE4E2B" w:rsidRPr="00CE3BEE">
        <w:rPr>
          <w:rFonts w:ascii="Arial Narrow" w:hAnsi="Arial Narrow" w:cs="Arial"/>
          <w:sz w:val="18"/>
          <w:szCs w:val="18"/>
        </w:rPr>
        <w:t>……</w:t>
      </w:r>
      <w:r w:rsidR="006D536F" w:rsidRPr="00CE3BEE">
        <w:rPr>
          <w:rFonts w:ascii="Arial Narrow" w:hAnsi="Arial Narrow" w:cs="Arial"/>
          <w:sz w:val="18"/>
          <w:szCs w:val="18"/>
        </w:rPr>
        <w:t>………….</w:t>
      </w:r>
      <w:r w:rsidR="00FE4E2B" w:rsidRPr="00CE3BEE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737EE1B" w14:textId="77777777" w:rsidR="00484F88" w:rsidRPr="00CE3BE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E3BEE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CE3BEE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CE3BE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98320" w14:textId="77777777" w:rsidR="00022685" w:rsidRDefault="00022685" w:rsidP="0038231F">
      <w:pPr>
        <w:spacing w:after="0" w:line="240" w:lineRule="auto"/>
      </w:pPr>
      <w:r>
        <w:separator/>
      </w:r>
    </w:p>
  </w:endnote>
  <w:endnote w:type="continuationSeparator" w:id="0">
    <w:p w14:paraId="19C20F6A" w14:textId="77777777" w:rsidR="00022685" w:rsidRDefault="000226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1918" w14:textId="77777777" w:rsidR="005340CB" w:rsidRDefault="005340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6139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C2B6F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5843F" w14:textId="77777777" w:rsidR="005340CB" w:rsidRDefault="005340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7E57B" w14:textId="77777777" w:rsidR="00022685" w:rsidRDefault="00022685" w:rsidP="0038231F">
      <w:pPr>
        <w:spacing w:after="0" w:line="240" w:lineRule="auto"/>
      </w:pPr>
      <w:r>
        <w:separator/>
      </w:r>
    </w:p>
  </w:footnote>
  <w:footnote w:type="continuationSeparator" w:id="0">
    <w:p w14:paraId="6B91F64E" w14:textId="77777777" w:rsidR="00022685" w:rsidRDefault="00022685" w:rsidP="0038231F">
      <w:pPr>
        <w:spacing w:after="0" w:line="240" w:lineRule="auto"/>
      </w:pPr>
      <w:r>
        <w:continuationSeparator/>
      </w:r>
    </w:p>
  </w:footnote>
  <w:footnote w:id="1">
    <w:p w14:paraId="3C4E3AC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326A8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92E267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85B5FD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6A364D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4D766" w14:textId="77777777" w:rsidR="005340CB" w:rsidRDefault="00534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E61A6" w14:textId="77777777" w:rsidR="005340CB" w:rsidRDefault="00534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D379" w14:textId="77777777" w:rsidR="005340CB" w:rsidRDefault="005340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076842">
    <w:abstractNumId w:val="11"/>
  </w:num>
  <w:num w:numId="2" w16cid:durableId="668336717">
    <w:abstractNumId w:val="0"/>
  </w:num>
  <w:num w:numId="3" w16cid:durableId="2076320038">
    <w:abstractNumId w:val="10"/>
  </w:num>
  <w:num w:numId="4" w16cid:durableId="1547327343">
    <w:abstractNumId w:val="13"/>
  </w:num>
  <w:num w:numId="5" w16cid:durableId="363600775">
    <w:abstractNumId w:val="12"/>
  </w:num>
  <w:num w:numId="6" w16cid:durableId="1053458404">
    <w:abstractNumId w:val="9"/>
  </w:num>
  <w:num w:numId="7" w16cid:durableId="333067921">
    <w:abstractNumId w:val="1"/>
  </w:num>
  <w:num w:numId="8" w16cid:durableId="128255498">
    <w:abstractNumId w:val="6"/>
  </w:num>
  <w:num w:numId="9" w16cid:durableId="1332641373">
    <w:abstractNumId w:val="4"/>
  </w:num>
  <w:num w:numId="10" w16cid:durableId="70125430">
    <w:abstractNumId w:val="7"/>
  </w:num>
  <w:num w:numId="11" w16cid:durableId="1984310492">
    <w:abstractNumId w:val="5"/>
  </w:num>
  <w:num w:numId="12" w16cid:durableId="905838728">
    <w:abstractNumId w:val="8"/>
  </w:num>
  <w:num w:numId="13" w16cid:durableId="253633276">
    <w:abstractNumId w:val="3"/>
  </w:num>
  <w:num w:numId="14" w16cid:durableId="1619919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685"/>
    <w:rsid w:val="00022685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0C49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0CB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BEE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E747C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F5FD2"/>
  <w15:docId w15:val="{68B5FB8E-2436-4185-B211-78027490B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866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4</cp:revision>
  <cp:lastPrinted>2025-12-31T07:36:00Z</cp:lastPrinted>
  <dcterms:created xsi:type="dcterms:W3CDTF">2025-12-31T07:33:00Z</dcterms:created>
  <dcterms:modified xsi:type="dcterms:W3CDTF">2025-12-31T10:39:00Z</dcterms:modified>
</cp:coreProperties>
</file>