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EB0CC" w14:textId="38CC7382" w:rsidR="00025386" w:rsidRPr="00D455BE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D455B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455BE">
        <w:rPr>
          <w:rFonts w:ascii="Arial Narrow" w:hAnsi="Arial Narrow" w:cs="Arial"/>
          <w:bCs/>
          <w:i w:val="0"/>
          <w:szCs w:val="24"/>
        </w:rPr>
        <w:t>3</w:t>
      </w:r>
      <w:r w:rsidR="007666D6" w:rsidRPr="00D455BE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D455BE" w14:paraId="0A7AE99E" w14:textId="77777777" w:rsidTr="00467CA2">
        <w:tc>
          <w:tcPr>
            <w:tcW w:w="2800" w:type="dxa"/>
          </w:tcPr>
          <w:p w14:paraId="4E9144DF" w14:textId="77777777" w:rsidR="00D520D3" w:rsidRPr="00D455B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455BE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D455B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60BFE49" w14:textId="77777777" w:rsidR="00D520D3" w:rsidRPr="00D455B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526FB75" w14:textId="77777777" w:rsidR="00D520D3" w:rsidRPr="00D455B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455B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3896F2D" w14:textId="77777777" w:rsidR="00D520D3" w:rsidRPr="00D455BE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455B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455B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455B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D455BE" w14:paraId="701B7367" w14:textId="77777777" w:rsidTr="00467CA2">
        <w:tc>
          <w:tcPr>
            <w:tcW w:w="2800" w:type="dxa"/>
          </w:tcPr>
          <w:p w14:paraId="286104D4" w14:textId="77777777" w:rsidR="00D520D3" w:rsidRPr="00D455B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455B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D02F5DC" w14:textId="77777777" w:rsidR="00D520D3" w:rsidRPr="00D455B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59EBF47" w14:textId="77777777" w:rsidR="00D520D3" w:rsidRPr="00D455B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455B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1CF624" w14:textId="77777777" w:rsidR="00D520D3" w:rsidRPr="00D455B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455B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455BE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D455B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8273CB0" w14:textId="77777777" w:rsidR="00B62AD0" w:rsidRPr="00D455BE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455BE" w14:paraId="05CFE522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45018F5" w14:textId="77777777" w:rsidR="00053927" w:rsidRPr="00D455BE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D455BE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FDA53DB" w14:textId="77777777" w:rsidR="00053927" w:rsidRPr="00D455BE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D455BE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D455BE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D455BE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3960466" w14:textId="77777777" w:rsidR="0071340C" w:rsidRPr="00D455BE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455B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D455B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455BE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D455B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D455BE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D455BE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574C5C" w:rsidRPr="00D455BE">
        <w:rPr>
          <w:rFonts w:ascii="Arial Narrow" w:hAnsi="Arial Narrow" w:cs="Arial"/>
          <w:sz w:val="24"/>
          <w:szCs w:val="24"/>
        </w:rPr>
        <w:t>(t.j. Dz. U. z 2024 r. poz. 1320 z późn. zm.)</w:t>
      </w:r>
      <w:r w:rsidR="00E27ABB" w:rsidRPr="00D455B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455B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D455B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D455B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D455B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D455BE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D455BE" w14:paraId="05787060" w14:textId="77777777" w:rsidTr="00467CA2">
        <w:tc>
          <w:tcPr>
            <w:tcW w:w="2269" w:type="dxa"/>
          </w:tcPr>
          <w:p w14:paraId="7D33759F" w14:textId="77777777" w:rsidR="00D520D3" w:rsidRPr="00D455B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455B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A345A49" w14:textId="77777777" w:rsidR="00D520D3" w:rsidRPr="00D455BE" w:rsidRDefault="00574C5C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455B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szewnych na okres 24 miesięcy</w:t>
            </w:r>
            <w:r w:rsidR="00D520D3" w:rsidRPr="00D455B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74C5C" w:rsidRPr="00D455BE" w14:paraId="52D16907" w14:textId="77777777" w:rsidTr="0016229A">
        <w:tc>
          <w:tcPr>
            <w:tcW w:w="2269" w:type="dxa"/>
          </w:tcPr>
          <w:p w14:paraId="787BBBC8" w14:textId="77777777" w:rsidR="00574C5C" w:rsidRPr="00D455BE" w:rsidRDefault="00574C5C" w:rsidP="0016229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455B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DDFEE9A" w14:textId="77777777" w:rsidR="00574C5C" w:rsidRPr="00D455BE" w:rsidRDefault="00574C5C" w:rsidP="0016229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455B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152/2025</w:t>
            </w:r>
          </w:p>
        </w:tc>
      </w:tr>
    </w:tbl>
    <w:p w14:paraId="46B71EA3" w14:textId="77777777" w:rsidR="00DC652A" w:rsidRPr="00D455BE" w:rsidRDefault="00574C5C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455B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D455BE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7A1F3F09" w14:textId="77777777" w:rsidR="00DC652A" w:rsidRPr="00D455B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455B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1BC224B9" w14:textId="77777777" w:rsidR="0071340C" w:rsidRPr="00D455BE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D455BE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D455BE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D455BE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020788C7" w14:textId="77777777" w:rsidR="0071340C" w:rsidRPr="00D455BE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7616FD47" w14:textId="77777777" w:rsidR="0071340C" w:rsidRPr="00D455BE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455BE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6AFF7578" w14:textId="77777777" w:rsidR="0071340C" w:rsidRPr="00D455B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455B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654A63EB" w14:textId="77777777" w:rsidR="0071340C" w:rsidRPr="00D455BE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D455BE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D455BE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D455BE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71E81ACA" w14:textId="77777777" w:rsidR="0071340C" w:rsidRPr="00D455B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7058B137" w14:textId="77777777" w:rsidR="0071340C" w:rsidRPr="00D455B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1593724F" w14:textId="77777777" w:rsidR="00DC652A" w:rsidRPr="00D455BE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455B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D455B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D455BE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549506C2" w14:textId="77777777" w:rsidR="00DC652A" w:rsidRPr="00D455B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455BE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D455BE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D455BE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D455BE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D455BE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D455B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D455BE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743113F2" w14:textId="77777777" w:rsidR="0093388F" w:rsidRPr="00D455BE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D455B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19D71218" w14:textId="77777777" w:rsidR="0093388F" w:rsidRPr="00D455B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455BE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6ADDDAD6" w14:textId="77777777" w:rsidR="0093388F" w:rsidRPr="00D455BE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D455B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5C2145D1" w14:textId="77777777" w:rsidR="00CB29AC" w:rsidRPr="00D455BE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455BE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0380495B" w14:textId="77777777" w:rsidR="00CB29AC" w:rsidRPr="00D455BE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455B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6B8AE725" w14:textId="77777777" w:rsidR="00830970" w:rsidRPr="00D455B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455BE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D455B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D455B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D455BE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4AD27465" w14:textId="77777777" w:rsidR="00E27ABB" w:rsidRPr="00D455BE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455B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D455BE" w14:paraId="5E8F5067" w14:textId="77777777" w:rsidTr="00467CA2">
        <w:tc>
          <w:tcPr>
            <w:tcW w:w="2660" w:type="dxa"/>
          </w:tcPr>
          <w:p w14:paraId="06C82D92" w14:textId="77777777" w:rsidR="00D520D3" w:rsidRPr="00D455B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888FC93" w14:textId="77777777" w:rsidR="00D520D3" w:rsidRPr="00D455B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455B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A4E78A1" w14:textId="77777777" w:rsidR="00D520D3" w:rsidRPr="00D455BE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455B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3F76A18A" w14:textId="77777777" w:rsidR="00D520D3" w:rsidRPr="00D455B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51FF7EF" w14:textId="77777777" w:rsidR="00D520D3" w:rsidRPr="00D455B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455B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6776CA1" w14:textId="77777777" w:rsidR="00D520D3" w:rsidRPr="00D455BE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455B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74C5C" w:rsidRPr="00D455B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D455B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D455B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D455B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3B0C5942" w14:textId="77777777" w:rsidR="00E27ABB" w:rsidRPr="00D455B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D455B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9D8CE8" w14:textId="77777777" w:rsidR="006E4360" w:rsidRDefault="006E4360" w:rsidP="00025386">
      <w:pPr>
        <w:spacing w:after="0" w:line="240" w:lineRule="auto"/>
      </w:pPr>
      <w:r>
        <w:separator/>
      </w:r>
    </w:p>
  </w:endnote>
  <w:endnote w:type="continuationSeparator" w:id="0">
    <w:p w14:paraId="1B30975A" w14:textId="77777777" w:rsidR="006E4360" w:rsidRDefault="006E436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0E594" w14:textId="77777777" w:rsidR="00574C5C" w:rsidRDefault="00574C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ADA0A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6FEE6B4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A3B874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8C179D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84D57" w14:textId="77777777" w:rsidR="00574C5C" w:rsidRDefault="00574C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D75FB0" w14:textId="77777777" w:rsidR="006E4360" w:rsidRDefault="006E4360" w:rsidP="00025386">
      <w:pPr>
        <w:spacing w:after="0" w:line="240" w:lineRule="auto"/>
      </w:pPr>
      <w:r>
        <w:separator/>
      </w:r>
    </w:p>
  </w:footnote>
  <w:footnote w:type="continuationSeparator" w:id="0">
    <w:p w14:paraId="021096F0" w14:textId="77777777" w:rsidR="006E4360" w:rsidRDefault="006E436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28DF6" w14:textId="77777777" w:rsidR="00574C5C" w:rsidRDefault="00574C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9FB26" w14:textId="77777777" w:rsidR="00574C5C" w:rsidRDefault="00574C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6F19B" w14:textId="77777777" w:rsidR="00574C5C" w:rsidRDefault="00574C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24356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4360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74C5C"/>
    <w:rsid w:val="00620476"/>
    <w:rsid w:val="00657A47"/>
    <w:rsid w:val="006E4360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455BE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28E703"/>
  <w15:chartTrackingRefBased/>
  <w15:docId w15:val="{91AEA031-6613-44BC-A9A7-F36EA692D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285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2025-12-19T11:44:00Z</dcterms:created>
  <dcterms:modified xsi:type="dcterms:W3CDTF">2025-12-19T11:45:00Z</dcterms:modified>
</cp:coreProperties>
</file>