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A0F13" w14:textId="1B421AC7" w:rsidR="00D62E6E" w:rsidRPr="000E299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E299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E2997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0E299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E2997" w14:paraId="500FEF96" w14:textId="77777777" w:rsidTr="00D62E6E">
        <w:tc>
          <w:tcPr>
            <w:tcW w:w="2800" w:type="dxa"/>
          </w:tcPr>
          <w:p w14:paraId="0741304F" w14:textId="77777777" w:rsidR="00D62E6E" w:rsidRPr="000E299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299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E299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E70975" w14:textId="77777777" w:rsidR="00D62E6E" w:rsidRPr="000E299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62C7A3" w14:textId="77777777" w:rsidR="00D62E6E" w:rsidRPr="000E299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91950D" w14:textId="77777777" w:rsidR="00D62E6E" w:rsidRPr="000E299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E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E299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E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E2997" w14:paraId="5939B1CA" w14:textId="77777777" w:rsidTr="00D62E6E">
        <w:tc>
          <w:tcPr>
            <w:tcW w:w="2800" w:type="dxa"/>
          </w:tcPr>
          <w:p w14:paraId="0E671B7F" w14:textId="77777777" w:rsidR="00D62E6E" w:rsidRPr="000E299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E299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4968DFC" w14:textId="77777777" w:rsidR="00D62E6E" w:rsidRPr="000E299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D1D4E3" w14:textId="77777777" w:rsidR="00D62E6E" w:rsidRPr="000E299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E0E83A" w14:textId="77777777" w:rsidR="00D62E6E" w:rsidRPr="000E299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E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E299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E299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667F7B" w14:textId="77777777" w:rsidR="00BC121E" w:rsidRPr="000E299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43D4" w:rsidRPr="000E2997" w14:paraId="1B0F2CBB" w14:textId="77777777" w:rsidTr="001622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355725" w14:textId="77777777" w:rsidR="00B743D4" w:rsidRPr="000E2997" w:rsidRDefault="00B743D4" w:rsidP="0016229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5CE887" w14:textId="77777777" w:rsidR="00B743D4" w:rsidRPr="000E2997" w:rsidRDefault="00B743D4" w:rsidP="0016229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E2997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0E2997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745164D2" w14:textId="77777777" w:rsidR="00B743D4" w:rsidRPr="000E2997" w:rsidRDefault="00B743D4" w:rsidP="0016229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195CE10" w14:textId="77777777" w:rsidR="00B743D4" w:rsidRPr="000E2997" w:rsidRDefault="00B743D4" w:rsidP="0016229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033D195" w14:textId="77777777" w:rsidR="00BC121E" w:rsidRPr="000E2997" w:rsidRDefault="00B743D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E299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E2997" w14:paraId="768A9AE3" w14:textId="77777777" w:rsidTr="00D62E6E">
        <w:tc>
          <w:tcPr>
            <w:tcW w:w="2269" w:type="dxa"/>
          </w:tcPr>
          <w:p w14:paraId="4EFC1E30" w14:textId="77777777" w:rsidR="00D62E6E" w:rsidRPr="000E299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91F0835" w14:textId="77777777" w:rsidR="00D62E6E" w:rsidRPr="000E2997" w:rsidRDefault="00B743D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D62E6E" w:rsidRPr="000E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43D4" w:rsidRPr="000E2997" w14:paraId="164F2973" w14:textId="77777777" w:rsidTr="0016229A">
        <w:tc>
          <w:tcPr>
            <w:tcW w:w="2269" w:type="dxa"/>
          </w:tcPr>
          <w:p w14:paraId="3E64FB2A" w14:textId="77777777" w:rsidR="00B743D4" w:rsidRPr="000E2997" w:rsidRDefault="00B743D4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04481C" w14:textId="77777777" w:rsidR="00B743D4" w:rsidRPr="000E2997" w:rsidRDefault="00B743D4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152/2025</w:t>
            </w:r>
          </w:p>
        </w:tc>
      </w:tr>
    </w:tbl>
    <w:p w14:paraId="75F5DAFE" w14:textId="77777777" w:rsidR="00BC121E" w:rsidRPr="000E2997" w:rsidRDefault="00B743D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E299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0E299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E299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3DF47A5" w14:textId="77777777" w:rsidR="00BC121E" w:rsidRPr="000E2997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E2997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0E299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E2997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0E299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E299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7CC6B11" w14:textId="77777777" w:rsidR="00BF69A4" w:rsidRPr="000E299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E299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0E29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0E2997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E2997" w14:paraId="47A670C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5B31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55D8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20A7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E2997" w14:paraId="2E46DB7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280E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8FE7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8390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E2997" w14:paraId="7671533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F42BE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684A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9CB3" w14:textId="77777777" w:rsidR="00BC121E" w:rsidRPr="000E299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4937804" w14:textId="77777777" w:rsidR="00BC121E" w:rsidRPr="000E299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E299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8703374" w14:textId="77777777" w:rsidR="00BC121E" w:rsidRPr="000E299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E299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372C8AC" w14:textId="77777777" w:rsidR="00067B62" w:rsidRPr="000E299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0E299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E299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0E299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0E299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45895F07" w14:textId="77777777" w:rsidR="00CF03EF" w:rsidRPr="000E2997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E299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0E299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420F62A3" w14:textId="77777777" w:rsidR="00067B62" w:rsidRPr="000E299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E2997" w14:paraId="747F8F20" w14:textId="77777777" w:rsidTr="00620E37">
        <w:tc>
          <w:tcPr>
            <w:tcW w:w="2660" w:type="dxa"/>
          </w:tcPr>
          <w:p w14:paraId="6347F1E9" w14:textId="77777777" w:rsidR="00BC121E" w:rsidRPr="000E299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A186AA8" w14:textId="77777777" w:rsidR="00BC121E" w:rsidRPr="000E299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C0A843" w14:textId="77777777" w:rsidR="00BC121E" w:rsidRPr="000E299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B040E7E" w14:textId="77777777" w:rsidR="00BC121E" w:rsidRPr="000E299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5ACF739" w14:textId="77777777" w:rsidR="00BC121E" w:rsidRPr="000E299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9544DC" w14:textId="77777777" w:rsidR="00BC121E" w:rsidRPr="000E299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743D4"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E299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CA2AB58" w14:textId="77777777" w:rsidR="00106AC7" w:rsidRPr="000E2997" w:rsidRDefault="00106AC7" w:rsidP="001E4022">
      <w:pPr>
        <w:rPr>
          <w:rFonts w:ascii="Arial Narrow" w:hAnsi="Arial Narrow"/>
        </w:rPr>
      </w:pPr>
    </w:p>
    <w:sectPr w:rsidR="00106AC7" w:rsidRPr="000E299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EBF14" w14:textId="77777777" w:rsidR="00F1563A" w:rsidRDefault="00F1563A">
      <w:r>
        <w:separator/>
      </w:r>
    </w:p>
  </w:endnote>
  <w:endnote w:type="continuationSeparator" w:id="0">
    <w:p w14:paraId="5CFA7085" w14:textId="77777777" w:rsidR="00F1563A" w:rsidRDefault="00F1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BCE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28986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AD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31627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C9D4C6A">
        <v:line id="_x0000_s1025" style="position:absolute;left:0;text-align:left;z-index:251657728" from="-3.85pt,8.7pt" to="455.15pt,8.7pt"/>
      </w:pict>
    </w:r>
  </w:p>
  <w:p w14:paraId="599C171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ABD21" w14:textId="77777777" w:rsidR="00B743D4" w:rsidRDefault="00B74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0A682" w14:textId="77777777" w:rsidR="00F1563A" w:rsidRDefault="00F1563A">
      <w:r>
        <w:separator/>
      </w:r>
    </w:p>
  </w:footnote>
  <w:footnote w:type="continuationSeparator" w:id="0">
    <w:p w14:paraId="5295F74E" w14:textId="77777777" w:rsidR="00F1563A" w:rsidRDefault="00F1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F743" w14:textId="77777777" w:rsidR="00B743D4" w:rsidRDefault="00B743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ADEF2" w14:textId="77777777" w:rsidR="00B743D4" w:rsidRDefault="00B74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6B554" w14:textId="77777777" w:rsidR="00B743D4" w:rsidRDefault="00B74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7667987">
    <w:abstractNumId w:val="13"/>
  </w:num>
  <w:num w:numId="2" w16cid:durableId="286358915">
    <w:abstractNumId w:val="0"/>
  </w:num>
  <w:num w:numId="3" w16cid:durableId="1626037909">
    <w:abstractNumId w:val="11"/>
  </w:num>
  <w:num w:numId="4" w16cid:durableId="1334802873">
    <w:abstractNumId w:val="8"/>
  </w:num>
  <w:num w:numId="5" w16cid:durableId="21709887">
    <w:abstractNumId w:val="7"/>
  </w:num>
  <w:num w:numId="6" w16cid:durableId="1659843110">
    <w:abstractNumId w:val="1"/>
  </w:num>
  <w:num w:numId="7" w16cid:durableId="231888598">
    <w:abstractNumId w:val="6"/>
  </w:num>
  <w:num w:numId="8" w16cid:durableId="457722257">
    <w:abstractNumId w:val="3"/>
  </w:num>
  <w:num w:numId="9" w16cid:durableId="2083284232">
    <w:abstractNumId w:val="2"/>
  </w:num>
  <w:num w:numId="10" w16cid:durableId="1064529109">
    <w:abstractNumId w:val="5"/>
  </w:num>
  <w:num w:numId="11" w16cid:durableId="19477441">
    <w:abstractNumId w:val="10"/>
  </w:num>
  <w:num w:numId="12" w16cid:durableId="931402831">
    <w:abstractNumId w:val="4"/>
  </w:num>
  <w:num w:numId="13" w16cid:durableId="1032463256">
    <w:abstractNumId w:val="9"/>
  </w:num>
  <w:num w:numId="14" w16cid:durableId="668600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63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E299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743D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1563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A9F70"/>
  <w15:chartTrackingRefBased/>
  <w15:docId w15:val="{50F92212-D414-4BD8-84A3-A3544300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201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2025-12-19T11:45:00Z</dcterms:created>
  <dcterms:modified xsi:type="dcterms:W3CDTF">2025-12-19T11:45:00Z</dcterms:modified>
</cp:coreProperties>
</file>