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69B27" w14:textId="77777777" w:rsidR="006676AE" w:rsidRPr="009F2F8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F2F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C32CE" w:rsidRPr="009F2F8F">
        <w:rPr>
          <w:rFonts w:ascii="Arial Narrow" w:hAnsi="Arial Narrow" w:cs="Arial"/>
          <w:bCs/>
          <w:i w:val="0"/>
          <w:szCs w:val="24"/>
        </w:rPr>
        <w:t>2</w:t>
      </w:r>
      <w:r w:rsidR="00B36ABD" w:rsidRPr="009F2F8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18AEE20" w14:textId="77777777" w:rsidR="005103B9" w:rsidRPr="009F2F8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9DE1BFD" w14:textId="77777777" w:rsidR="006676AE" w:rsidRPr="009F2F8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Znak sprawy:</w:t>
      </w:r>
      <w:r w:rsidRPr="009F2F8F">
        <w:rPr>
          <w:rFonts w:ascii="Arial Narrow" w:hAnsi="Arial Narrow" w:cs="Arial"/>
          <w:b/>
          <w:sz w:val="24"/>
          <w:szCs w:val="24"/>
        </w:rPr>
        <w:t xml:space="preserve"> </w:t>
      </w:r>
      <w:r w:rsidR="00AC32CE" w:rsidRPr="009F2F8F">
        <w:rPr>
          <w:rFonts w:ascii="Arial Narrow" w:hAnsi="Arial Narrow" w:cs="Arial"/>
          <w:b/>
          <w:sz w:val="24"/>
          <w:szCs w:val="24"/>
        </w:rPr>
        <w:t>152/2025</w:t>
      </w:r>
    </w:p>
    <w:p w14:paraId="48E494FF" w14:textId="77777777" w:rsidR="00C4103F" w:rsidRPr="009F2F8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F2F8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F2F8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F2F8F">
        <w:rPr>
          <w:rFonts w:ascii="Arial Narrow" w:hAnsi="Arial Narrow" w:cs="Arial"/>
          <w:b/>
          <w:sz w:val="24"/>
          <w:szCs w:val="24"/>
        </w:rPr>
        <w:t>:</w:t>
      </w:r>
    </w:p>
    <w:p w14:paraId="0434DD8C" w14:textId="77777777" w:rsidR="006676AE" w:rsidRPr="009F2F8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F2F8F">
        <w:rPr>
          <w:rFonts w:ascii="Arial Narrow" w:hAnsi="Arial Narrow" w:cs="Arial"/>
        </w:rPr>
        <w:t xml:space="preserve"> </w:t>
      </w:r>
      <w:r w:rsidR="00AC32CE" w:rsidRPr="009F2F8F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7B23EE57" w14:textId="77777777" w:rsidR="006676AE" w:rsidRPr="009F2F8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2F8F">
        <w:rPr>
          <w:rFonts w:ascii="Arial Narrow" w:hAnsi="Arial Narrow" w:cs="Arial"/>
        </w:rPr>
        <w:t xml:space="preserve"> </w:t>
      </w:r>
      <w:r w:rsidR="00AC32CE" w:rsidRPr="009F2F8F">
        <w:rPr>
          <w:rFonts w:ascii="Arial Narrow" w:hAnsi="Arial Narrow" w:cs="Arial"/>
        </w:rPr>
        <w:t>ul. Powstańców Warszawy</w:t>
      </w:r>
      <w:r w:rsidRPr="009F2F8F">
        <w:rPr>
          <w:rFonts w:ascii="Arial Narrow" w:hAnsi="Arial Narrow" w:cs="Arial"/>
        </w:rPr>
        <w:t xml:space="preserve"> </w:t>
      </w:r>
      <w:r w:rsidR="00AC32CE" w:rsidRPr="009F2F8F">
        <w:rPr>
          <w:rFonts w:ascii="Arial Narrow" w:hAnsi="Arial Narrow" w:cs="Arial"/>
        </w:rPr>
        <w:t>5</w:t>
      </w:r>
      <w:r w:rsidRPr="009F2F8F">
        <w:rPr>
          <w:rFonts w:ascii="Arial Narrow" w:hAnsi="Arial Narrow" w:cs="Arial"/>
        </w:rPr>
        <w:t xml:space="preserve"> </w:t>
      </w:r>
    </w:p>
    <w:p w14:paraId="2C7B7F6F" w14:textId="77777777" w:rsidR="00F90CD1" w:rsidRPr="009F2F8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2F8F">
        <w:rPr>
          <w:rFonts w:ascii="Arial Narrow" w:hAnsi="Arial Narrow" w:cs="Arial"/>
        </w:rPr>
        <w:t xml:space="preserve"> </w:t>
      </w:r>
      <w:r w:rsidR="00AC32CE" w:rsidRPr="009F2F8F">
        <w:rPr>
          <w:rFonts w:ascii="Arial Narrow" w:hAnsi="Arial Narrow" w:cs="Arial"/>
        </w:rPr>
        <w:t>85-681</w:t>
      </w:r>
      <w:r w:rsidRPr="009F2F8F">
        <w:rPr>
          <w:rFonts w:ascii="Arial Narrow" w:hAnsi="Arial Narrow" w:cs="Arial"/>
        </w:rPr>
        <w:t xml:space="preserve"> </w:t>
      </w:r>
      <w:r w:rsidR="00AC32CE" w:rsidRPr="009F2F8F">
        <w:rPr>
          <w:rFonts w:ascii="Arial Narrow" w:hAnsi="Arial Narrow" w:cs="Arial"/>
        </w:rPr>
        <w:t>Bydgoszcz</w:t>
      </w:r>
    </w:p>
    <w:p w14:paraId="18D49AAC" w14:textId="77777777" w:rsidR="009169D4" w:rsidRPr="009F2F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F2F8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F3E67B1" w14:textId="77777777" w:rsidR="009169D4" w:rsidRPr="009F2F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2F8F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081CB56A" w14:textId="77777777" w:rsidR="00C4103F" w:rsidRPr="009F2F8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2F8F">
        <w:rPr>
          <w:rFonts w:ascii="Arial Narrow" w:hAnsi="Arial Narrow" w:cs="Arial"/>
          <w:i/>
        </w:rPr>
        <w:t xml:space="preserve"> </w:t>
      </w:r>
    </w:p>
    <w:p w14:paraId="50685B41" w14:textId="77777777" w:rsidR="00C4103F" w:rsidRPr="009F2F8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F2F8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F2F8F">
        <w:rPr>
          <w:rFonts w:ascii="Arial Narrow" w:hAnsi="Arial Narrow" w:cs="Arial"/>
          <w:b/>
          <w:sz w:val="24"/>
          <w:szCs w:val="24"/>
        </w:rPr>
        <w:t>:</w:t>
      </w:r>
    </w:p>
    <w:p w14:paraId="4E81ABD9" w14:textId="77777777" w:rsidR="00757EFB" w:rsidRPr="009F2F8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F2F8F">
        <w:rPr>
          <w:rFonts w:ascii="Arial Narrow" w:hAnsi="Arial Narrow" w:cs="Arial"/>
        </w:rPr>
        <w:t>………………………………………</w:t>
      </w:r>
      <w:r w:rsidR="00650D6C" w:rsidRPr="009F2F8F">
        <w:rPr>
          <w:rFonts w:ascii="Arial Narrow" w:hAnsi="Arial Narrow" w:cs="Arial"/>
        </w:rPr>
        <w:t>…………………………</w:t>
      </w:r>
      <w:r w:rsidRPr="009F2F8F">
        <w:rPr>
          <w:rFonts w:ascii="Arial Narrow" w:hAnsi="Arial Narrow" w:cs="Arial"/>
        </w:rPr>
        <w:t>…</w:t>
      </w:r>
    </w:p>
    <w:p w14:paraId="5FAA7880" w14:textId="77777777" w:rsidR="007118F0" w:rsidRPr="009F2F8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F2F8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F2F8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F2F8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F2F8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F2F8F">
        <w:rPr>
          <w:rFonts w:ascii="Arial Narrow" w:hAnsi="Arial Narrow" w:cs="Arial"/>
          <w:i/>
          <w:sz w:val="16"/>
          <w:szCs w:val="16"/>
        </w:rPr>
        <w:t>KRS/CEiDG)</w:t>
      </w:r>
    </w:p>
    <w:p w14:paraId="29DDAA15" w14:textId="77777777" w:rsidR="00C4103F" w:rsidRPr="009F2F8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F2F8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7D2AA77" w14:textId="77777777" w:rsidR="00757EFB" w:rsidRPr="009F2F8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F2F8F">
        <w:rPr>
          <w:rFonts w:ascii="Arial Narrow" w:hAnsi="Arial Narrow" w:cs="Arial"/>
        </w:rPr>
        <w:t>………………………………………</w:t>
      </w:r>
      <w:r w:rsidR="00650D6C" w:rsidRPr="009F2F8F">
        <w:rPr>
          <w:rFonts w:ascii="Arial Narrow" w:hAnsi="Arial Narrow" w:cs="Arial"/>
        </w:rPr>
        <w:t>……</w:t>
      </w:r>
      <w:r w:rsidRPr="009F2F8F">
        <w:rPr>
          <w:rFonts w:ascii="Arial Narrow" w:hAnsi="Arial Narrow" w:cs="Arial"/>
        </w:rPr>
        <w:t>…</w:t>
      </w:r>
    </w:p>
    <w:p w14:paraId="27E271F8" w14:textId="77777777" w:rsidR="00484F88" w:rsidRPr="009F2F8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F2F8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F2F8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F2F8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F2F8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F2F8F">
        <w:rPr>
          <w:rFonts w:ascii="Arial Narrow" w:hAnsi="Arial Narrow" w:cs="Arial"/>
          <w:i/>
          <w:sz w:val="16"/>
          <w:szCs w:val="16"/>
        </w:rPr>
        <w:t>reprezentacji</w:t>
      </w:r>
      <w:r w:rsidRPr="009F2F8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32CE" w:rsidRPr="009F2F8F" w14:paraId="6821B501" w14:textId="77777777" w:rsidTr="00E552B0">
        <w:tc>
          <w:tcPr>
            <w:tcW w:w="9104" w:type="dxa"/>
            <w:shd w:val="clear" w:color="auto" w:fill="D9D9D9"/>
          </w:tcPr>
          <w:p w14:paraId="353B0FA9" w14:textId="77777777" w:rsidR="00AC32CE" w:rsidRPr="009F2F8F" w:rsidRDefault="00AC32CE" w:rsidP="00E552B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2F8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5D494B2" w14:textId="77777777" w:rsidR="00AC32CE" w:rsidRPr="009F2F8F" w:rsidRDefault="00AC32CE" w:rsidP="00E552B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2024 r. poz. 1320 z późn. zm.) (dalej jako: ustawa Pzp), dotyczące przesłanek wykluczenia z:</w:t>
            </w:r>
          </w:p>
          <w:p w14:paraId="37594363" w14:textId="77777777" w:rsidR="00AC32CE" w:rsidRPr="009F2F8F" w:rsidRDefault="00AC32CE" w:rsidP="00E552B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767AF4D1" w14:textId="77777777" w:rsidR="00AC32CE" w:rsidRPr="009F2F8F" w:rsidRDefault="00AC32CE" w:rsidP="00E552B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660EFD8B" w14:textId="77BFB64A" w:rsidR="00AC32CE" w:rsidRPr="009F2F8F" w:rsidRDefault="00AC32CE" w:rsidP="00E552B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>5</w:t>
            </w:r>
            <w:r w:rsidRP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029DCB3" w14:textId="77777777" w:rsidR="00E50194" w:rsidRPr="009F2F8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Na potrzeby postę</w:t>
      </w:r>
      <w:r w:rsidR="008D0487" w:rsidRPr="009F2F8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F2F8F">
        <w:rPr>
          <w:rFonts w:ascii="Arial Narrow" w:hAnsi="Arial Narrow" w:cs="Arial"/>
          <w:sz w:val="24"/>
          <w:szCs w:val="24"/>
        </w:rPr>
        <w:t>zamówienia publicznego</w:t>
      </w:r>
      <w:r w:rsidR="00E50194" w:rsidRPr="009F2F8F">
        <w:rPr>
          <w:rFonts w:ascii="Arial Narrow" w:hAnsi="Arial Narrow" w:cs="Arial"/>
          <w:sz w:val="24"/>
          <w:szCs w:val="24"/>
        </w:rPr>
        <w:t xml:space="preserve"> pn.:</w:t>
      </w:r>
    </w:p>
    <w:p w14:paraId="1104AA1A" w14:textId="77777777" w:rsidR="00E50194" w:rsidRPr="009F2F8F" w:rsidRDefault="00AC32C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b/>
          <w:sz w:val="24"/>
          <w:szCs w:val="24"/>
        </w:rPr>
        <w:t>Dostawy sukcesywne materiałów szewnych na okres 24 miesięcy</w:t>
      </w:r>
    </w:p>
    <w:p w14:paraId="7AFE70A6" w14:textId="77777777" w:rsidR="00F90CD1" w:rsidRPr="009F2F8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prowadzonego przez </w:t>
      </w:r>
      <w:r w:rsidR="00AC32CE" w:rsidRPr="009F2F8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9F2F8F">
        <w:rPr>
          <w:rFonts w:ascii="Arial Narrow" w:hAnsi="Arial Narrow" w:cs="Arial"/>
          <w:b/>
          <w:sz w:val="24"/>
          <w:szCs w:val="24"/>
        </w:rPr>
        <w:t>,</w:t>
      </w:r>
      <w:r w:rsidR="002B2AD9" w:rsidRPr="009F2F8F">
        <w:rPr>
          <w:rFonts w:ascii="Arial Narrow" w:hAnsi="Arial Narrow" w:cs="Arial"/>
          <w:sz w:val="24"/>
          <w:szCs w:val="24"/>
        </w:rPr>
        <w:t xml:space="preserve"> </w:t>
      </w:r>
      <w:r w:rsidR="00E65685" w:rsidRPr="009F2F8F">
        <w:rPr>
          <w:rFonts w:ascii="Arial Narrow" w:hAnsi="Arial Narrow" w:cs="Arial"/>
          <w:sz w:val="24"/>
          <w:szCs w:val="24"/>
        </w:rPr>
        <w:t>oświa</w:t>
      </w:r>
      <w:r w:rsidR="00825A09" w:rsidRPr="009F2F8F">
        <w:rPr>
          <w:rFonts w:ascii="Arial Narrow" w:hAnsi="Arial Narrow" w:cs="Arial"/>
          <w:sz w:val="24"/>
          <w:szCs w:val="24"/>
        </w:rPr>
        <w:t>dczam</w:t>
      </w:r>
      <w:r w:rsidR="00E65685" w:rsidRPr="009F2F8F">
        <w:rPr>
          <w:rFonts w:ascii="Arial Narrow" w:hAnsi="Arial Narrow" w:cs="Arial"/>
          <w:sz w:val="24"/>
          <w:szCs w:val="24"/>
        </w:rPr>
        <w:t>,</w:t>
      </w:r>
      <w:r w:rsidR="002B2AD9" w:rsidRPr="009F2F8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F2F8F" w14:paraId="0E822077" w14:textId="77777777" w:rsidTr="00650D6C">
        <w:tc>
          <w:tcPr>
            <w:tcW w:w="9104" w:type="dxa"/>
            <w:shd w:val="clear" w:color="auto" w:fill="D9D9D9"/>
          </w:tcPr>
          <w:p w14:paraId="0E347BE8" w14:textId="77777777" w:rsidR="00E50194" w:rsidRPr="009F2F8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F2F8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31243D03" w14:textId="5A4D368A" w:rsidR="0032618A" w:rsidRPr="009F2F8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F2F8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F2F8F">
        <w:rPr>
          <w:rFonts w:ascii="Arial Narrow" w:hAnsi="Arial Narrow" w:cs="Arial"/>
          <w:sz w:val="24"/>
          <w:szCs w:val="24"/>
        </w:rPr>
        <w:t>, w brzmieniu nadanym rozporządzeniem Rady (UE) 202</w:t>
      </w:r>
      <w:r w:rsidR="009F2F8F">
        <w:rPr>
          <w:rFonts w:ascii="Arial Narrow" w:hAnsi="Arial Narrow" w:cs="Arial"/>
          <w:sz w:val="24"/>
          <w:szCs w:val="24"/>
        </w:rPr>
        <w:t>5</w:t>
      </w:r>
      <w:r w:rsidRPr="009F2F8F">
        <w:rPr>
          <w:rFonts w:ascii="Arial Narrow" w:hAnsi="Arial Narrow" w:cs="Arial"/>
          <w:sz w:val="24"/>
          <w:szCs w:val="24"/>
        </w:rPr>
        <w:t>/</w:t>
      </w:r>
      <w:r w:rsidR="009F2F8F">
        <w:rPr>
          <w:rFonts w:ascii="Arial Narrow" w:hAnsi="Arial Narrow" w:cs="Arial"/>
          <w:sz w:val="24"/>
          <w:szCs w:val="24"/>
        </w:rPr>
        <w:t>2033</w:t>
      </w:r>
      <w:r w:rsidRPr="009F2F8F">
        <w:rPr>
          <w:rFonts w:ascii="Arial Narrow" w:hAnsi="Arial Narrow" w:cs="Arial"/>
          <w:sz w:val="24"/>
          <w:szCs w:val="24"/>
        </w:rPr>
        <w:t xml:space="preserve"> w sprawie </w:t>
      </w:r>
      <w:r w:rsidRPr="009F2F8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</w:t>
      </w:r>
      <w:r w:rsidR="009F2F8F" w:rsidRPr="009F2F8F">
        <w:rPr>
          <w:rFonts w:ascii="Arial Narrow" w:hAnsi="Arial Narrow" w:cs="Arial"/>
          <w:sz w:val="24"/>
          <w:szCs w:val="24"/>
        </w:rPr>
        <w:t>Urz. UE nr L 2025.2033 z 23.10.2025</w:t>
      </w:r>
      <w:r w:rsidRPr="009F2F8F">
        <w:rPr>
          <w:rFonts w:ascii="Arial Narrow" w:hAnsi="Arial Narrow" w:cs="Arial"/>
          <w:sz w:val="24"/>
          <w:szCs w:val="24"/>
        </w:rPr>
        <w:t xml:space="preserve">), </w:t>
      </w:r>
      <w:r w:rsidRPr="009F2F8F">
        <w:rPr>
          <w:rFonts w:ascii="Arial Narrow" w:hAnsi="Arial Narrow" w:cs="Arial"/>
          <w:i/>
          <w:iCs/>
          <w:sz w:val="24"/>
          <w:szCs w:val="24"/>
        </w:rPr>
        <w:t>dalej: rozporządzenie 202</w:t>
      </w:r>
      <w:r w:rsidR="009F2F8F">
        <w:rPr>
          <w:rFonts w:ascii="Arial Narrow" w:hAnsi="Arial Narrow" w:cs="Arial"/>
          <w:i/>
          <w:iCs/>
          <w:sz w:val="24"/>
          <w:szCs w:val="24"/>
        </w:rPr>
        <w:t>5</w:t>
      </w:r>
      <w:r w:rsidRPr="009F2F8F">
        <w:rPr>
          <w:rFonts w:ascii="Arial Narrow" w:hAnsi="Arial Narrow" w:cs="Arial"/>
          <w:i/>
          <w:iCs/>
          <w:sz w:val="24"/>
          <w:szCs w:val="24"/>
        </w:rPr>
        <w:t>/</w:t>
      </w:r>
      <w:r w:rsidR="009F2F8F">
        <w:rPr>
          <w:rFonts w:ascii="Arial Narrow" w:hAnsi="Arial Narrow" w:cs="Arial"/>
          <w:i/>
          <w:iCs/>
          <w:sz w:val="24"/>
          <w:szCs w:val="24"/>
        </w:rPr>
        <w:t>2033</w:t>
      </w:r>
      <w:r w:rsidR="0032618A" w:rsidRPr="009F2F8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F2F8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9F2F8F">
        <w:rPr>
          <w:rFonts w:ascii="Arial Narrow" w:hAnsi="Arial Narrow" w:cs="Arial"/>
          <w:sz w:val="24"/>
          <w:szCs w:val="24"/>
        </w:rPr>
        <w:t>.</w:t>
      </w:r>
    </w:p>
    <w:p w14:paraId="56457661" w14:textId="46B910AA" w:rsidR="00AC32CE" w:rsidRPr="009F2F8F" w:rsidRDefault="007A2BCB" w:rsidP="00AC32CE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F2F8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F2F8F">
        <w:rPr>
          <w:rFonts w:ascii="Arial Narrow" w:hAnsi="Arial Narrow" w:cs="Arial"/>
          <w:sz w:val="24"/>
          <w:szCs w:val="24"/>
        </w:rPr>
        <w:t xml:space="preserve"> (</w:t>
      </w:r>
      <w:r w:rsidR="00486223" w:rsidRPr="009F2F8F">
        <w:rPr>
          <w:rFonts w:ascii="Arial Narrow" w:hAnsi="Arial Narrow" w:cs="Arial"/>
          <w:sz w:val="24"/>
          <w:szCs w:val="24"/>
        </w:rPr>
        <w:t>t.j. Dz.U. z 202</w:t>
      </w:r>
      <w:r w:rsidR="009F2F8F">
        <w:rPr>
          <w:rFonts w:ascii="Arial Narrow" w:hAnsi="Arial Narrow" w:cs="Arial"/>
          <w:sz w:val="24"/>
          <w:szCs w:val="24"/>
        </w:rPr>
        <w:t>5</w:t>
      </w:r>
      <w:r w:rsidR="00486223" w:rsidRPr="009F2F8F">
        <w:rPr>
          <w:rFonts w:ascii="Arial Narrow" w:hAnsi="Arial Narrow" w:cs="Arial"/>
          <w:sz w:val="24"/>
          <w:szCs w:val="24"/>
        </w:rPr>
        <w:t xml:space="preserve">r. poz. </w:t>
      </w:r>
      <w:r w:rsidR="009F2F8F">
        <w:rPr>
          <w:rFonts w:ascii="Arial Narrow" w:hAnsi="Arial Narrow" w:cs="Arial"/>
          <w:sz w:val="24"/>
          <w:szCs w:val="24"/>
        </w:rPr>
        <w:t>514</w:t>
      </w:r>
      <w:r w:rsidRPr="009F2F8F">
        <w:rPr>
          <w:rFonts w:ascii="Arial Narrow" w:hAnsi="Arial Narrow" w:cs="Arial"/>
          <w:sz w:val="24"/>
          <w:szCs w:val="24"/>
        </w:rPr>
        <w:t>)</w:t>
      </w:r>
      <w:r w:rsidR="0032618A" w:rsidRPr="009F2F8F">
        <w:rPr>
          <w:rFonts w:ascii="Arial Narrow" w:hAnsi="Arial Narrow" w:cs="Arial"/>
          <w:sz w:val="24"/>
          <w:szCs w:val="24"/>
        </w:rPr>
        <w:t xml:space="preserve"> </w:t>
      </w:r>
      <w:r w:rsidR="0011306C" w:rsidRPr="009F2F8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9F2F8F">
        <w:rPr>
          <w:rFonts w:ascii="Arial Narrow" w:hAnsi="Arial Narrow" w:cs="Arial"/>
          <w:sz w:val="24"/>
          <w:szCs w:val="24"/>
        </w:rPr>
        <w:t xml:space="preserve"> .</w:t>
      </w:r>
      <w:r w:rsidR="00030833" w:rsidRPr="009F2F8F">
        <w:rPr>
          <w:rFonts w:ascii="Arial Narrow" w:hAnsi="Arial Narrow" w:cs="Arial"/>
          <w:sz w:val="24"/>
          <w:szCs w:val="24"/>
        </w:rPr>
        <w:t xml:space="preserve"> </w:t>
      </w:r>
    </w:p>
    <w:p w14:paraId="41DB3C5B" w14:textId="77777777" w:rsidR="00A91658" w:rsidRPr="009F2F8F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F2F8F" w14:paraId="389E5A77" w14:textId="77777777" w:rsidTr="00CD4DD1">
        <w:tc>
          <w:tcPr>
            <w:tcW w:w="9104" w:type="dxa"/>
            <w:shd w:val="clear" w:color="auto" w:fill="D9D9D9"/>
          </w:tcPr>
          <w:p w14:paraId="12A75617" w14:textId="77777777" w:rsidR="0011306C" w:rsidRPr="009F2F8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E016438" w14:textId="77777777" w:rsidR="00103D09" w:rsidRPr="009F2F8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6E7BC8" w14:textId="77777777" w:rsidR="00D2702A" w:rsidRPr="009F2F8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F2F8F" w14:paraId="2F2621E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6D6A" w14:textId="77777777" w:rsidR="00D2702A" w:rsidRPr="009F2F8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5978" w14:textId="77777777" w:rsidR="00D2702A" w:rsidRPr="009F2F8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C32CE" w:rsidRPr="009F2F8F" w14:paraId="734FB440" w14:textId="77777777" w:rsidTr="00E552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04BD" w14:textId="77777777" w:rsidR="00AC32CE" w:rsidRPr="009F2F8F" w:rsidRDefault="00AC32CE" w:rsidP="00E552B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A97E" w14:textId="77777777" w:rsidR="00AC32CE" w:rsidRPr="009F2F8F" w:rsidRDefault="00AC32CE" w:rsidP="00E552B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89410A7" w14:textId="77777777" w:rsidR="00AC32CE" w:rsidRPr="009F2F8F" w:rsidRDefault="00AC32CE" w:rsidP="00E552B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53C2F66E" w14:textId="77777777" w:rsidR="00122954" w:rsidRPr="009F2F8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7974CB79" w14:textId="77777777" w:rsidR="00721D87" w:rsidRPr="009F2F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9F2F8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0AEE848" w14:textId="77777777" w:rsidR="00721D87" w:rsidRPr="009F2F8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F2F8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F2F8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F2F8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111C76F" w14:textId="77777777" w:rsidR="00721D87" w:rsidRPr="009F2F8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21CA66B" w14:textId="77777777" w:rsidR="00E21BB4" w:rsidRPr="009F2F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……………</w:t>
      </w:r>
      <w:r w:rsidR="00721D87" w:rsidRPr="009F2F8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F2F8F">
        <w:rPr>
          <w:rFonts w:ascii="Arial Narrow" w:hAnsi="Arial Narrow" w:cs="Arial"/>
          <w:sz w:val="24"/>
          <w:szCs w:val="24"/>
        </w:rPr>
        <w:t>………………………….</w:t>
      </w:r>
    </w:p>
    <w:p w14:paraId="60294072" w14:textId="77777777" w:rsidR="00E21BB4" w:rsidRPr="009F2F8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F2F8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F2F8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F2F8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99A2CA2" w14:textId="77777777" w:rsidR="00334A77" w:rsidRPr="009F2F8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F2F8F" w14:paraId="47A529BC" w14:textId="77777777" w:rsidTr="0061040C">
        <w:tc>
          <w:tcPr>
            <w:tcW w:w="9104" w:type="dxa"/>
            <w:shd w:val="clear" w:color="auto" w:fill="D9D9D9"/>
          </w:tcPr>
          <w:p w14:paraId="1AAF06D0" w14:textId="77777777" w:rsidR="00334A77" w:rsidRPr="009F2F8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3EF8C6" w14:textId="77777777" w:rsidR="00334A77" w:rsidRPr="009F2F8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8DA97D9" w14:textId="77777777" w:rsidR="004175AB" w:rsidRPr="009F2F8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5004A74" w14:textId="77777777" w:rsidR="004175AB" w:rsidRPr="009F2F8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7353031" w14:textId="77777777" w:rsidR="004175AB" w:rsidRPr="009F2F8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E86786E" w14:textId="77777777" w:rsidR="00334A77" w:rsidRPr="009F2F8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F2F8F" w14:paraId="14F40AC7" w14:textId="77777777" w:rsidTr="0061040C">
        <w:tc>
          <w:tcPr>
            <w:tcW w:w="9104" w:type="dxa"/>
            <w:shd w:val="clear" w:color="auto" w:fill="D9D9D9"/>
          </w:tcPr>
          <w:p w14:paraId="27C6E962" w14:textId="77777777" w:rsidR="00C37715" w:rsidRPr="009F2F8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14E3447" w14:textId="77777777" w:rsidR="00334A77" w:rsidRPr="009F2F8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F2F8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F2F8F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0388CA4" w14:textId="77777777" w:rsidR="0044648E" w:rsidRPr="009F2F8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F2F8F">
        <w:rPr>
          <w:rFonts w:ascii="Arial Narrow" w:hAnsi="Arial Narrow" w:cs="Arial"/>
          <w:sz w:val="24"/>
          <w:szCs w:val="24"/>
        </w:rPr>
        <w:t>:</w:t>
      </w:r>
    </w:p>
    <w:p w14:paraId="74784B5D" w14:textId="77777777" w:rsidR="0044648E" w:rsidRPr="009F2F8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5F01C2E" w14:textId="77777777" w:rsidR="0044648E" w:rsidRPr="009F2F8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775F20B" w14:textId="77777777" w:rsidR="00C62F57" w:rsidRPr="009F2F8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F2F8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F2F8F" w14:paraId="33482BA6" w14:textId="77777777" w:rsidTr="00CD4DD1">
        <w:tc>
          <w:tcPr>
            <w:tcW w:w="9104" w:type="dxa"/>
            <w:shd w:val="clear" w:color="auto" w:fill="D9D9D9"/>
          </w:tcPr>
          <w:p w14:paraId="72D367F6" w14:textId="77777777" w:rsidR="00BE6F04" w:rsidRPr="009F2F8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2BF4CB4" w14:textId="77777777" w:rsidR="00FE4E2B" w:rsidRPr="009F2F8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2F8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F2F8F" w14:paraId="6CD43212" w14:textId="77777777" w:rsidTr="00847232">
        <w:tc>
          <w:tcPr>
            <w:tcW w:w="9104" w:type="dxa"/>
            <w:shd w:val="clear" w:color="auto" w:fill="D9D9D9"/>
          </w:tcPr>
          <w:p w14:paraId="2FEE8795" w14:textId="77777777" w:rsidR="00E426EB" w:rsidRPr="009F2F8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2F8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391DFAA" w14:textId="77777777" w:rsidR="00E426EB" w:rsidRPr="009F2F8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E3E51CE" w14:textId="77777777" w:rsidR="00E426EB" w:rsidRPr="009F2F8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7D50588" w14:textId="77777777" w:rsidR="00E426EB" w:rsidRPr="009F2F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420700" w14:textId="77777777" w:rsidR="00E426EB" w:rsidRPr="009F2F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F2F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13679D" w14:textId="77777777" w:rsidR="00E426EB" w:rsidRPr="009F2F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F2F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7AB8FE" w14:textId="77777777" w:rsidR="00E426EB" w:rsidRPr="009F2F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F2F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017C2A4" w14:textId="77777777" w:rsidR="0012157F" w:rsidRPr="009F2F8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A92C34C" w14:textId="77777777" w:rsidR="008C60E1" w:rsidRPr="009F2F8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B5B43E0" w14:textId="77777777" w:rsidR="00524951" w:rsidRPr="009F2F8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  <w:r w:rsidRPr="009F2F8F">
        <w:rPr>
          <w:rFonts w:ascii="Arial Narrow" w:hAnsi="Arial Narrow" w:cs="Arial"/>
          <w:sz w:val="20"/>
          <w:szCs w:val="20"/>
        </w:rPr>
        <w:tab/>
      </w:r>
    </w:p>
    <w:p w14:paraId="2747DF96" w14:textId="77777777" w:rsidR="00524951" w:rsidRPr="009F2F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B595709" w14:textId="77777777" w:rsidR="00FE4E2B" w:rsidRPr="009F2F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F2F8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F2F8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D6CAA11" w14:textId="77777777" w:rsidR="00484F88" w:rsidRPr="009F2F8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F2F8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F2F8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F2F8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9B60D" w14:textId="77777777" w:rsidR="005022D9" w:rsidRDefault="005022D9" w:rsidP="0038231F">
      <w:pPr>
        <w:spacing w:after="0" w:line="240" w:lineRule="auto"/>
      </w:pPr>
      <w:r>
        <w:separator/>
      </w:r>
    </w:p>
  </w:endnote>
  <w:endnote w:type="continuationSeparator" w:id="0">
    <w:p w14:paraId="5DA4FF6E" w14:textId="77777777" w:rsidR="005022D9" w:rsidRDefault="005022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3EE6D" w14:textId="77777777" w:rsidR="00AC32CE" w:rsidRDefault="00AC32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09A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F6D4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D1C" w14:textId="77777777" w:rsidR="00AC32CE" w:rsidRDefault="00AC3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41786" w14:textId="77777777" w:rsidR="005022D9" w:rsidRDefault="005022D9" w:rsidP="0038231F">
      <w:pPr>
        <w:spacing w:after="0" w:line="240" w:lineRule="auto"/>
      </w:pPr>
      <w:r>
        <w:separator/>
      </w:r>
    </w:p>
  </w:footnote>
  <w:footnote w:type="continuationSeparator" w:id="0">
    <w:p w14:paraId="38A798F6" w14:textId="77777777" w:rsidR="005022D9" w:rsidRDefault="005022D9" w:rsidP="0038231F">
      <w:pPr>
        <w:spacing w:after="0" w:line="240" w:lineRule="auto"/>
      </w:pPr>
      <w:r>
        <w:continuationSeparator/>
      </w:r>
    </w:p>
  </w:footnote>
  <w:footnote w:id="1">
    <w:p w14:paraId="394095C2" w14:textId="1AF7B0E2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</w:t>
      </w:r>
      <w:r w:rsidR="009F2F8F">
        <w:rPr>
          <w:rFonts w:ascii="Arial" w:hAnsi="Arial" w:cs="Arial"/>
          <w:sz w:val="16"/>
          <w:szCs w:val="16"/>
        </w:rPr>
        <w:t>5</w:t>
      </w:r>
      <w:r w:rsidRPr="0032618A">
        <w:rPr>
          <w:rFonts w:ascii="Arial" w:hAnsi="Arial" w:cs="Arial"/>
          <w:sz w:val="16"/>
          <w:szCs w:val="16"/>
        </w:rPr>
        <w:t>/</w:t>
      </w:r>
      <w:r w:rsidR="009F2F8F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DBE15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0595F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FABF60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3097D4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E18BB4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5D5778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5638C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BCCE48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E67549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D2557B6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B1DA0" w14:textId="77777777" w:rsidR="00AC32CE" w:rsidRDefault="00AC3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9C42E" w14:textId="77777777" w:rsidR="00AC32CE" w:rsidRDefault="00AC3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1EAF" w14:textId="77777777" w:rsidR="00AC32CE" w:rsidRDefault="00AC3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50748">
    <w:abstractNumId w:val="11"/>
  </w:num>
  <w:num w:numId="2" w16cid:durableId="173231866">
    <w:abstractNumId w:val="0"/>
  </w:num>
  <w:num w:numId="3" w16cid:durableId="377898993">
    <w:abstractNumId w:val="10"/>
  </w:num>
  <w:num w:numId="4" w16cid:durableId="782117263">
    <w:abstractNumId w:val="13"/>
  </w:num>
  <w:num w:numId="5" w16cid:durableId="349837773">
    <w:abstractNumId w:val="12"/>
  </w:num>
  <w:num w:numId="6" w16cid:durableId="194078674">
    <w:abstractNumId w:val="9"/>
  </w:num>
  <w:num w:numId="7" w16cid:durableId="840776217">
    <w:abstractNumId w:val="1"/>
  </w:num>
  <w:num w:numId="8" w16cid:durableId="463499293">
    <w:abstractNumId w:val="6"/>
  </w:num>
  <w:num w:numId="9" w16cid:durableId="1513836574">
    <w:abstractNumId w:val="4"/>
  </w:num>
  <w:num w:numId="10" w16cid:durableId="1637906472">
    <w:abstractNumId w:val="7"/>
  </w:num>
  <w:num w:numId="11" w16cid:durableId="1583366273">
    <w:abstractNumId w:val="5"/>
  </w:num>
  <w:num w:numId="12" w16cid:durableId="1424451044">
    <w:abstractNumId w:val="8"/>
  </w:num>
  <w:num w:numId="13" w16cid:durableId="778182867">
    <w:abstractNumId w:val="3"/>
  </w:num>
  <w:num w:numId="14" w16cid:durableId="1744914827">
    <w:abstractNumId w:val="2"/>
  </w:num>
  <w:num w:numId="15" w16cid:durableId="7626527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2D9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22D9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2F8F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32C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A6C7C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B75F8"/>
  <w15:docId w15:val="{36246175-4484-49C7-A62C-E5A8C78E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2025-12-17T07:24:00Z</dcterms:created>
  <dcterms:modified xsi:type="dcterms:W3CDTF">2025-12-17T07:32:00Z</dcterms:modified>
</cp:coreProperties>
</file>