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B5198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91A62" w:rsidRPr="00C91A62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5A2A130" w14:textId="77777777" w:rsidTr="00D62E6E">
        <w:tc>
          <w:tcPr>
            <w:tcW w:w="2800" w:type="dxa"/>
          </w:tcPr>
          <w:p w14:paraId="6216370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94A808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31AB9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906C97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91667AF" w14:textId="77777777" w:rsidTr="00D62E6E">
        <w:tc>
          <w:tcPr>
            <w:tcW w:w="2800" w:type="dxa"/>
          </w:tcPr>
          <w:p w14:paraId="7B0EA17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54B21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40D2D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E4EAF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9484A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91A62" w:rsidRPr="00C14101" w14:paraId="37FF3DD4" w14:textId="77777777" w:rsidTr="00BE61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B11AE9" w14:textId="77777777" w:rsidR="00C91A62" w:rsidRPr="00C14101" w:rsidRDefault="00C91A62" w:rsidP="00BE615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462313D" w14:textId="77777777" w:rsidR="00C91A62" w:rsidRPr="00C14101" w:rsidRDefault="00C91A62" w:rsidP="00BE615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91A6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C91A6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C91A62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C91A62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C91A62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607CDC6" w14:textId="77777777" w:rsidR="00C91A62" w:rsidRPr="00C14101" w:rsidRDefault="00C91A62" w:rsidP="00BE61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46DEBE2" w14:textId="77777777" w:rsidR="00C91A62" w:rsidRPr="00C14101" w:rsidRDefault="00C91A62" w:rsidP="00BE61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5F3CA40" w14:textId="77777777" w:rsidR="00BC121E" w:rsidRPr="00C14101" w:rsidRDefault="00C91A6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F1E415D" w14:textId="77777777" w:rsidTr="00D62E6E">
        <w:tc>
          <w:tcPr>
            <w:tcW w:w="2269" w:type="dxa"/>
          </w:tcPr>
          <w:p w14:paraId="04A2EA1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FB6352" w14:textId="77777777" w:rsidR="00D62E6E" w:rsidRPr="00D62E6E" w:rsidRDefault="00C91A6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Hlk217041547"/>
            <w:r w:rsidRPr="00C91A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</w:t>
            </w:r>
            <w:proofErr w:type="spellStart"/>
            <w:r w:rsidRPr="00C91A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spektroradiometru</w:t>
            </w:r>
            <w:proofErr w:type="spellEnd"/>
            <w:r w:rsidRPr="00C91A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analizatora laserowego do badania składu granulometrycznego</w:t>
            </w:r>
            <w:bookmarkEnd w:id="0"/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1A62" w:rsidRPr="00D62E6E" w14:paraId="5E628193" w14:textId="77777777" w:rsidTr="00BE6158">
        <w:tc>
          <w:tcPr>
            <w:tcW w:w="2269" w:type="dxa"/>
          </w:tcPr>
          <w:p w14:paraId="26BE814D" w14:textId="77777777" w:rsidR="00C91A62" w:rsidRPr="00D62E6E" w:rsidRDefault="00C91A62" w:rsidP="00BE61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732BC1" w14:textId="77777777" w:rsidR="00C91A62" w:rsidRPr="00D62E6E" w:rsidRDefault="00C91A62" w:rsidP="00BE61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1A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ZP3/7086</w:t>
            </w:r>
          </w:p>
        </w:tc>
      </w:tr>
    </w:tbl>
    <w:p w14:paraId="0411C4FD" w14:textId="77777777" w:rsidR="00BC121E" w:rsidRDefault="00C91A62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91A62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8BED68F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C39EBB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7FA28A3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95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48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21F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AE94A9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B59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835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AB7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A1050D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C3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F9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6CD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EFB298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4758BB1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0C7CE91C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2F07888D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F0E579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251E47D" w14:textId="77777777" w:rsidTr="00620E37">
        <w:tc>
          <w:tcPr>
            <w:tcW w:w="2660" w:type="dxa"/>
          </w:tcPr>
          <w:p w14:paraId="7443624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1DDB2A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C6DBBE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8CDE74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2F6E2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CA0DD2D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1A6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AB73A6C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E33A6" w14:textId="77777777" w:rsidR="00876E3E" w:rsidRDefault="00876E3E">
      <w:r>
        <w:separator/>
      </w:r>
    </w:p>
  </w:endnote>
  <w:endnote w:type="continuationSeparator" w:id="0">
    <w:p w14:paraId="2A661B47" w14:textId="77777777" w:rsidR="00876E3E" w:rsidRDefault="00876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DC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33E0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E00F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6790D8" w14:textId="6C286B3A" w:rsidR="009A4CD3" w:rsidRDefault="00FB0D6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ED94A4" wp14:editId="564D3C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7058309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792E6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2C802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BACF9" w14:textId="77777777" w:rsidR="00C91A62" w:rsidRDefault="00C91A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B97A6" w14:textId="77777777" w:rsidR="00876E3E" w:rsidRDefault="00876E3E">
      <w:r>
        <w:separator/>
      </w:r>
    </w:p>
  </w:footnote>
  <w:footnote w:type="continuationSeparator" w:id="0">
    <w:p w14:paraId="6BDD2726" w14:textId="77777777" w:rsidR="00876E3E" w:rsidRDefault="00876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39780" w14:textId="77777777" w:rsidR="00C91A62" w:rsidRDefault="00C91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161A" w14:textId="77777777" w:rsidR="00C91A62" w:rsidRDefault="00C91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3CFD2" w14:textId="77777777" w:rsidR="00C91A62" w:rsidRDefault="00C91A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6031702">
    <w:abstractNumId w:val="13"/>
  </w:num>
  <w:num w:numId="2" w16cid:durableId="1001809127">
    <w:abstractNumId w:val="0"/>
  </w:num>
  <w:num w:numId="3" w16cid:durableId="980306425">
    <w:abstractNumId w:val="11"/>
  </w:num>
  <w:num w:numId="4" w16cid:durableId="381292155">
    <w:abstractNumId w:val="8"/>
  </w:num>
  <w:num w:numId="5" w16cid:durableId="687606065">
    <w:abstractNumId w:val="7"/>
  </w:num>
  <w:num w:numId="6" w16cid:durableId="1194146998">
    <w:abstractNumId w:val="1"/>
  </w:num>
  <w:num w:numId="7" w16cid:durableId="1201430963">
    <w:abstractNumId w:val="6"/>
  </w:num>
  <w:num w:numId="8" w16cid:durableId="1454254031">
    <w:abstractNumId w:val="3"/>
  </w:num>
  <w:num w:numId="9" w16cid:durableId="1985809985">
    <w:abstractNumId w:val="2"/>
  </w:num>
  <w:num w:numId="10" w16cid:durableId="107549450">
    <w:abstractNumId w:val="5"/>
  </w:num>
  <w:num w:numId="11" w16cid:durableId="455805008">
    <w:abstractNumId w:val="10"/>
  </w:num>
  <w:num w:numId="12" w16cid:durableId="620304546">
    <w:abstractNumId w:val="4"/>
  </w:num>
  <w:num w:numId="13" w16cid:durableId="750279513">
    <w:abstractNumId w:val="9"/>
  </w:num>
  <w:num w:numId="14" w16cid:durableId="9835818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E3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1641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6E3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1A62"/>
    <w:rsid w:val="00C93F0A"/>
    <w:rsid w:val="00CB5AE6"/>
    <w:rsid w:val="00CB6204"/>
    <w:rsid w:val="00CC527A"/>
    <w:rsid w:val="00CF03EF"/>
    <w:rsid w:val="00D51D48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0D63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DA7D5"/>
  <w15:chartTrackingRefBased/>
  <w15:docId w15:val="{46EA2333-84F3-45A3-B622-C4EB98D1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195</Words>
  <Characters>1492</Characters>
  <Application>Microsoft Office Word</Application>
  <DocSecurity>0</DocSecurity>
  <Lines>28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3</cp:revision>
  <cp:lastPrinted>2010-01-07T09:39:00Z</cp:lastPrinted>
  <dcterms:created xsi:type="dcterms:W3CDTF">2025-12-19T11:42:00Z</dcterms:created>
  <dcterms:modified xsi:type="dcterms:W3CDTF">2025-12-19T12:07:00Z</dcterms:modified>
</cp:coreProperties>
</file>