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72D74" w14:textId="77777777" w:rsidR="00B049E0" w:rsidRPr="008B741E" w:rsidRDefault="00B049E0" w:rsidP="008B741E">
      <w:pPr>
        <w:pStyle w:val="Nagwek4"/>
        <w:spacing w:line="240" w:lineRule="auto"/>
        <w:rPr>
          <w:rFonts w:ascii="Cambria" w:hAnsi="Cambria" w:cs="Arial"/>
          <w:bCs/>
          <w:i w:val="0"/>
          <w:szCs w:val="24"/>
        </w:rPr>
      </w:pPr>
      <w:r w:rsidRPr="008B741E">
        <w:rPr>
          <w:rFonts w:ascii="Cambria" w:hAnsi="Cambria" w:cs="Arial"/>
          <w:bCs/>
          <w:i w:val="0"/>
          <w:szCs w:val="24"/>
        </w:rPr>
        <w:t xml:space="preserve">Załącznik nr </w:t>
      </w:r>
      <w:r w:rsidR="00643B66" w:rsidRPr="008B741E">
        <w:rPr>
          <w:rFonts w:ascii="Cambria" w:hAnsi="Cambria" w:cs="Arial"/>
          <w:bCs/>
          <w:i w:val="0"/>
          <w:szCs w:val="24"/>
        </w:rPr>
        <w:t>3</w:t>
      </w:r>
      <w:r w:rsidRPr="008B741E">
        <w:rPr>
          <w:rFonts w:ascii="Cambria" w:hAnsi="Cambria" w:cs="Arial"/>
          <w:bCs/>
          <w:i w:val="0"/>
          <w:szCs w:val="24"/>
        </w:rPr>
        <w:t xml:space="preserve"> do SWZ</w:t>
      </w:r>
    </w:p>
    <w:p w14:paraId="3237822C" w14:textId="77777777" w:rsidR="00B049E0" w:rsidRPr="008B741E" w:rsidRDefault="00B049E0" w:rsidP="008B741E">
      <w:pPr>
        <w:spacing w:after="0" w:line="240" w:lineRule="auto"/>
        <w:rPr>
          <w:rFonts w:ascii="Cambria" w:hAnsi="Cambria" w:cs="Arial"/>
          <w:b/>
          <w:sz w:val="24"/>
          <w:szCs w:val="24"/>
        </w:rPr>
      </w:pPr>
    </w:p>
    <w:p w14:paraId="795B1DFC" w14:textId="565CC163" w:rsidR="00B049E0" w:rsidRPr="008B741E" w:rsidRDefault="00B049E0" w:rsidP="008B741E">
      <w:pPr>
        <w:pStyle w:val="Tekstpodstawowy"/>
        <w:spacing w:after="480"/>
        <w:ind w:left="4111"/>
        <w:rPr>
          <w:rFonts w:ascii="Cambria" w:hAnsi="Cambria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8B741E" w14:paraId="76D72232" w14:textId="77777777" w:rsidTr="00B475B8">
        <w:tc>
          <w:tcPr>
            <w:tcW w:w="2800" w:type="dxa"/>
          </w:tcPr>
          <w:p w14:paraId="379A4F4C" w14:textId="77777777" w:rsidR="00B049E0" w:rsidRPr="008B741E" w:rsidRDefault="00B049E0" w:rsidP="008B741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Cambria" w:eastAsia="Times New Roman" w:hAnsi="Cambria" w:cs="Arial"/>
                <w:b/>
                <w:sz w:val="24"/>
                <w:szCs w:val="24"/>
                <w:lang w:eastAsia="pl-PL"/>
              </w:rPr>
            </w:pPr>
            <w:r w:rsidRPr="008B741E">
              <w:rPr>
                <w:rFonts w:ascii="Cambria" w:hAnsi="Cambria" w:cs="Arial"/>
                <w:b/>
                <w:sz w:val="24"/>
                <w:szCs w:val="24"/>
              </w:rPr>
              <w:t>Podmiot</w:t>
            </w:r>
            <w:r w:rsidRPr="008B741E">
              <w:rPr>
                <w:rFonts w:ascii="Cambria" w:hAnsi="Cambri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5E0EF1A" w14:textId="77777777" w:rsidR="00B049E0" w:rsidRPr="008B741E" w:rsidRDefault="00B049E0" w:rsidP="008B741E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  <w:lang w:eastAsia="pl-PL"/>
              </w:rPr>
            </w:pPr>
          </w:p>
          <w:p w14:paraId="11417FC8" w14:textId="77777777" w:rsidR="00B049E0" w:rsidRPr="008B741E" w:rsidRDefault="00B049E0" w:rsidP="008B741E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B741E"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18CFCC23" w14:textId="77777777" w:rsidR="00B049E0" w:rsidRPr="008B741E" w:rsidRDefault="00B049E0" w:rsidP="008B741E">
            <w:pPr>
              <w:spacing w:after="120" w:line="240" w:lineRule="auto"/>
              <w:rPr>
                <w:rFonts w:ascii="Cambria" w:hAnsi="Cambria" w:cs="Arial"/>
                <w:b/>
                <w:sz w:val="16"/>
                <w:szCs w:val="16"/>
              </w:rPr>
            </w:pPr>
            <w:r w:rsidRPr="008B741E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[nazwa, adres,</w:t>
            </w:r>
            <w:r w:rsidRPr="008B741E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</w:t>
            </w:r>
            <w:r w:rsidRPr="008B741E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8B741E" w14:paraId="6D222C97" w14:textId="77777777" w:rsidTr="00B475B8">
        <w:tc>
          <w:tcPr>
            <w:tcW w:w="2800" w:type="dxa"/>
          </w:tcPr>
          <w:p w14:paraId="3647BCF2" w14:textId="6DFF25EF" w:rsidR="00B049E0" w:rsidRPr="008B741E" w:rsidRDefault="00B049E0" w:rsidP="0090767C">
            <w:pPr>
              <w:tabs>
                <w:tab w:val="center" w:pos="4536"/>
              </w:tabs>
              <w:spacing w:after="0" w:line="240" w:lineRule="auto"/>
              <w:rPr>
                <w:rFonts w:ascii="Cambria" w:eastAsia="Times New Roman" w:hAnsi="Cambria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72" w:type="dxa"/>
          </w:tcPr>
          <w:p w14:paraId="7B43A51C" w14:textId="0C45D4BE" w:rsidR="00B049E0" w:rsidRPr="008B741E" w:rsidRDefault="00B049E0" w:rsidP="008B741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Cambria" w:hAnsi="Cambria" w:cs="Arial"/>
                <w:iCs/>
                <w:sz w:val="18"/>
                <w:szCs w:val="18"/>
              </w:rPr>
            </w:pPr>
          </w:p>
        </w:tc>
      </w:tr>
    </w:tbl>
    <w:p w14:paraId="53157BCA" w14:textId="77777777" w:rsidR="00B049E0" w:rsidRPr="008B741E" w:rsidRDefault="00B049E0" w:rsidP="008B741E">
      <w:pPr>
        <w:spacing w:after="240" w:line="240" w:lineRule="auto"/>
        <w:ind w:right="3260"/>
        <w:rPr>
          <w:rFonts w:ascii="Cambria" w:hAnsi="Cambria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43B66" w:rsidRPr="008B741E" w14:paraId="1DD435AC" w14:textId="77777777" w:rsidTr="00256D2F">
        <w:tc>
          <w:tcPr>
            <w:tcW w:w="9104" w:type="dxa"/>
            <w:shd w:val="clear" w:color="auto" w:fill="D9D9D9"/>
          </w:tcPr>
          <w:p w14:paraId="7A3AD39D" w14:textId="77777777" w:rsidR="00643B66" w:rsidRPr="008B741E" w:rsidRDefault="00643B66" w:rsidP="008B741E">
            <w:pPr>
              <w:spacing w:before="240" w:after="80" w:line="240" w:lineRule="auto"/>
              <w:jc w:val="center"/>
              <w:rPr>
                <w:rFonts w:ascii="Cambria" w:hAnsi="Cambria" w:cs="Arial"/>
                <w:b/>
                <w:sz w:val="28"/>
                <w:szCs w:val="28"/>
              </w:rPr>
            </w:pPr>
            <w:r w:rsidRPr="008B741E">
              <w:rPr>
                <w:rFonts w:ascii="Cambria" w:hAnsi="Cambria" w:cs="Arial"/>
                <w:b/>
                <w:sz w:val="28"/>
                <w:szCs w:val="28"/>
              </w:rPr>
              <w:t>OŚWIADCZENIE PODMIOTU UDOSTĘPNIAJĄCEGO ZASOBY</w:t>
            </w:r>
          </w:p>
          <w:p w14:paraId="3DD52911" w14:textId="77777777" w:rsidR="00643B66" w:rsidRPr="008B741E" w:rsidRDefault="00643B66" w:rsidP="008B741E">
            <w:pPr>
              <w:spacing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8B741E">
              <w:rPr>
                <w:rFonts w:ascii="Cambria" w:hAnsi="Cambria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8B741E">
              <w:rPr>
                <w:rFonts w:ascii="Cambria" w:hAnsi="Cambria" w:cs="Arial"/>
                <w:sz w:val="24"/>
                <w:szCs w:val="24"/>
              </w:rPr>
              <w:t>t.j</w:t>
            </w:r>
            <w:proofErr w:type="spellEnd"/>
            <w:r w:rsidRPr="008B741E">
              <w:rPr>
                <w:rFonts w:ascii="Cambria" w:hAnsi="Cambria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B741E">
              <w:rPr>
                <w:rFonts w:ascii="Cambria" w:hAnsi="Cambria" w:cs="Arial"/>
                <w:sz w:val="24"/>
                <w:szCs w:val="24"/>
              </w:rPr>
              <w:t>późn</w:t>
            </w:r>
            <w:proofErr w:type="spellEnd"/>
            <w:r w:rsidRPr="008B741E">
              <w:rPr>
                <w:rFonts w:ascii="Cambria" w:hAnsi="Cambria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8B741E">
              <w:rPr>
                <w:rFonts w:ascii="Cambria" w:hAnsi="Cambria" w:cs="Arial"/>
                <w:sz w:val="24"/>
                <w:szCs w:val="24"/>
              </w:rPr>
              <w:t>Pzp</w:t>
            </w:r>
            <w:proofErr w:type="spellEnd"/>
            <w:r w:rsidRPr="008B741E">
              <w:rPr>
                <w:rFonts w:ascii="Cambria" w:hAnsi="Cambria" w:cs="Arial"/>
                <w:sz w:val="24"/>
                <w:szCs w:val="24"/>
              </w:rPr>
              <w:t xml:space="preserve">), dotyczące przesłanek wykluczenia z: </w:t>
            </w:r>
          </w:p>
          <w:p w14:paraId="359554E8" w14:textId="77777777" w:rsidR="00643B66" w:rsidRPr="008B741E" w:rsidRDefault="00643B66" w:rsidP="008B741E">
            <w:pPr>
              <w:spacing w:after="120" w:line="240" w:lineRule="auto"/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8B741E">
              <w:rPr>
                <w:rFonts w:ascii="Cambria" w:hAnsi="Cambria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CE7190E" w14:textId="77777777" w:rsidR="00643B66" w:rsidRPr="008B741E" w:rsidRDefault="00643B66" w:rsidP="008B741E">
            <w:pPr>
              <w:spacing w:line="240" w:lineRule="auto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8B741E">
              <w:rPr>
                <w:rFonts w:ascii="Cambria" w:hAnsi="Cambria" w:cs="Arial"/>
                <w:sz w:val="24"/>
                <w:szCs w:val="24"/>
              </w:rPr>
              <w:t>oraz</w:t>
            </w:r>
          </w:p>
          <w:p w14:paraId="08B90096" w14:textId="77777777" w:rsidR="00643B66" w:rsidRPr="008B741E" w:rsidRDefault="00643B66" w:rsidP="008B741E">
            <w:pPr>
              <w:spacing w:after="12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8B741E">
              <w:rPr>
                <w:rFonts w:ascii="Cambria" w:hAnsi="Cambria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B741E">
              <w:rPr>
                <w:rFonts w:ascii="Cambria" w:hAnsi="Cambria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8B741E">
              <w:rPr>
                <w:rFonts w:ascii="Cambria" w:hAnsi="Cambria" w:cs="Arial"/>
                <w:b/>
                <w:bCs/>
                <w:sz w:val="24"/>
                <w:szCs w:val="24"/>
              </w:rPr>
              <w:t>. Dz. U. z 2025 r. poz. 514).</w:t>
            </w:r>
          </w:p>
          <w:p w14:paraId="3C582D72" w14:textId="77777777" w:rsidR="00643B66" w:rsidRPr="008B741E" w:rsidRDefault="00643B66" w:rsidP="008B741E">
            <w:pPr>
              <w:spacing w:after="120" w:line="240" w:lineRule="auto"/>
              <w:jc w:val="both"/>
              <w:rPr>
                <w:rFonts w:ascii="Cambria" w:hAnsi="Cambria" w:cs="Arial"/>
                <w:i/>
                <w:iCs/>
                <w:color w:val="0070C0"/>
                <w:sz w:val="18"/>
                <w:szCs w:val="18"/>
              </w:rPr>
            </w:pPr>
            <w:r w:rsidRPr="008B741E">
              <w:rPr>
                <w:rFonts w:ascii="Cambria" w:hAnsi="Cambria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8B741E">
              <w:rPr>
                <w:rFonts w:ascii="Cambria" w:hAnsi="Cambria" w:cs="Arial"/>
                <w:color w:val="0070C0"/>
                <w:sz w:val="18"/>
                <w:szCs w:val="18"/>
              </w:rPr>
              <w:t>:</w:t>
            </w:r>
            <w:r w:rsidRPr="008B741E">
              <w:rPr>
                <w:rFonts w:ascii="Cambria" w:hAnsi="Cambria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C5DDEAB" w14:textId="7836D411" w:rsidR="00F90CD1" w:rsidRPr="008B741E" w:rsidRDefault="00B049E0" w:rsidP="008B741E">
      <w:pPr>
        <w:spacing w:before="600" w:after="120" w:line="240" w:lineRule="auto"/>
        <w:jc w:val="both"/>
        <w:rPr>
          <w:rFonts w:ascii="Cambria" w:hAnsi="Cambria" w:cs="Arial"/>
          <w:sz w:val="24"/>
          <w:szCs w:val="24"/>
        </w:rPr>
      </w:pPr>
      <w:r w:rsidRPr="008B741E">
        <w:rPr>
          <w:rFonts w:ascii="Cambria" w:hAnsi="Cambria" w:cs="Arial"/>
          <w:sz w:val="24"/>
          <w:szCs w:val="24"/>
        </w:rPr>
        <w:t>Na potrzeby postępowania o udzielenie zamówienia publicznego</w:t>
      </w:r>
      <w:r w:rsidR="008B741E">
        <w:rPr>
          <w:rFonts w:ascii="Cambria" w:hAnsi="Cambria" w:cs="Arial"/>
          <w:sz w:val="24"/>
          <w:szCs w:val="24"/>
        </w:rPr>
        <w:t xml:space="preserve"> </w:t>
      </w:r>
      <w:r w:rsidR="0090767C">
        <w:rPr>
          <w:rFonts w:ascii="Cambria" w:eastAsia="Times New Roman" w:hAnsi="Cambria" w:cs="Arial"/>
          <w:b/>
          <w:sz w:val="24"/>
          <w:szCs w:val="24"/>
          <w:lang w:eastAsia="pl-PL"/>
        </w:rPr>
        <w:t>z</w:t>
      </w:r>
      <w:r w:rsidR="008B741E" w:rsidRPr="008B741E">
        <w:rPr>
          <w:rFonts w:ascii="Cambria" w:eastAsia="Times New Roman" w:hAnsi="Cambria" w:cs="Arial"/>
          <w:b/>
          <w:sz w:val="24"/>
          <w:szCs w:val="24"/>
          <w:lang w:eastAsia="pl-PL"/>
        </w:rPr>
        <w:t xml:space="preserve">akup </w:t>
      </w:r>
      <w:proofErr w:type="spellStart"/>
      <w:r w:rsidR="008B741E" w:rsidRPr="008B741E">
        <w:rPr>
          <w:rFonts w:ascii="Cambria" w:eastAsia="Times New Roman" w:hAnsi="Cambria" w:cs="Arial"/>
          <w:b/>
          <w:sz w:val="24"/>
          <w:szCs w:val="24"/>
          <w:lang w:eastAsia="pl-PL"/>
        </w:rPr>
        <w:t>spektroradiometru</w:t>
      </w:r>
      <w:proofErr w:type="spellEnd"/>
      <w:r w:rsidR="008B741E" w:rsidRPr="008B741E">
        <w:rPr>
          <w:rFonts w:ascii="Cambria" w:eastAsia="Times New Roman" w:hAnsi="Cambria" w:cs="Arial"/>
          <w:b/>
          <w:sz w:val="24"/>
          <w:szCs w:val="24"/>
          <w:lang w:eastAsia="pl-PL"/>
        </w:rPr>
        <w:t xml:space="preserve"> oraz analizatora laserowego do badania składu granulometrycznego</w:t>
      </w:r>
      <w:r w:rsidR="008B741E">
        <w:rPr>
          <w:rFonts w:ascii="Cambria" w:eastAsia="Times New Roman" w:hAnsi="Cambria" w:cs="Arial"/>
          <w:bCs/>
          <w:sz w:val="24"/>
          <w:szCs w:val="24"/>
        </w:rPr>
        <w:t xml:space="preserve"> </w:t>
      </w:r>
      <w:r w:rsidRPr="008B741E">
        <w:rPr>
          <w:rFonts w:ascii="Cambria" w:hAnsi="Cambria" w:cs="Arial"/>
          <w:sz w:val="24"/>
          <w:szCs w:val="24"/>
        </w:rPr>
        <w:t xml:space="preserve">prowadzonego przez </w:t>
      </w:r>
      <w:r w:rsidR="00643B66" w:rsidRPr="008B741E">
        <w:rPr>
          <w:rFonts w:ascii="Cambria" w:hAnsi="Cambria" w:cs="Arial"/>
          <w:b/>
          <w:sz w:val="24"/>
          <w:szCs w:val="24"/>
        </w:rPr>
        <w:t>Uniwersytet im. Adama Mickiewicza w Poznaniu</w:t>
      </w:r>
      <w:r w:rsidRPr="008B741E">
        <w:rPr>
          <w:rFonts w:ascii="Cambria" w:hAnsi="Cambria" w:cs="Arial"/>
          <w:b/>
          <w:sz w:val="24"/>
          <w:szCs w:val="24"/>
        </w:rPr>
        <w:t>,</w:t>
      </w:r>
      <w:r w:rsidRPr="008B741E">
        <w:rPr>
          <w:rFonts w:ascii="Cambria" w:hAnsi="Cambria" w:cs="Arial"/>
          <w:sz w:val="24"/>
          <w:szCs w:val="24"/>
        </w:rPr>
        <w:t xml:space="preserve"> oświadczam, co następuje</w:t>
      </w:r>
      <w:r w:rsidR="002B2AD9" w:rsidRPr="008B741E">
        <w:rPr>
          <w:rFonts w:ascii="Cambria" w:hAnsi="Cambria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B741E" w14:paraId="10EF06BC" w14:textId="77777777" w:rsidTr="00650D6C">
        <w:tc>
          <w:tcPr>
            <w:tcW w:w="9104" w:type="dxa"/>
            <w:shd w:val="clear" w:color="auto" w:fill="D9D9D9"/>
          </w:tcPr>
          <w:p w14:paraId="483413F9" w14:textId="77777777" w:rsidR="00E50194" w:rsidRPr="008B741E" w:rsidRDefault="00650D6C" w:rsidP="0090767C">
            <w:pPr>
              <w:spacing w:before="120" w:after="120" w:line="240" w:lineRule="auto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8B741E">
              <w:rPr>
                <w:rFonts w:ascii="Cambria" w:hAnsi="Cambria" w:cs="Arial"/>
                <w:b/>
                <w:sz w:val="24"/>
                <w:szCs w:val="24"/>
              </w:rPr>
              <w:t xml:space="preserve">OŚWIADCZENIA DOTYCZĄCE </w:t>
            </w:r>
            <w:r w:rsidR="00FA2CAA" w:rsidRPr="008B741E">
              <w:rPr>
                <w:rFonts w:ascii="Cambria" w:hAnsi="Cambria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3CE21484" w14:textId="77777777" w:rsidR="00FA2CAA" w:rsidRPr="008B741E" w:rsidRDefault="00FA2CAA" w:rsidP="008B741E">
      <w:pPr>
        <w:spacing w:before="160" w:after="120" w:line="240" w:lineRule="auto"/>
        <w:jc w:val="both"/>
        <w:rPr>
          <w:rFonts w:ascii="Cambria" w:hAnsi="Cambria" w:cs="Arial"/>
          <w:color w:val="000000"/>
          <w:sz w:val="24"/>
          <w:szCs w:val="24"/>
          <w:lang w:eastAsia="x-none"/>
        </w:rPr>
      </w:pPr>
      <w:r w:rsidRPr="008B741E">
        <w:rPr>
          <w:rFonts w:ascii="Cambria" w:hAnsi="Cambria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8B741E">
        <w:rPr>
          <w:rFonts w:ascii="Cambria" w:hAnsi="Cambria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8B741E">
        <w:rPr>
          <w:rFonts w:ascii="Cambria" w:hAnsi="Cambria" w:cs="Arial"/>
          <w:color w:val="000000"/>
          <w:sz w:val="24"/>
          <w:szCs w:val="24"/>
          <w:lang w:eastAsia="x-none"/>
        </w:rPr>
        <w:t xml:space="preserve"> </w:t>
      </w:r>
      <w:r w:rsidRPr="008B741E">
        <w:rPr>
          <w:rStyle w:val="Odwoanieprzypisudolnego"/>
          <w:rFonts w:ascii="Cambria" w:hAnsi="Cambria" w:cs="Arial"/>
          <w:color w:val="000000"/>
          <w:sz w:val="24"/>
          <w:szCs w:val="24"/>
          <w:lang w:eastAsia="x-none"/>
        </w:rPr>
        <w:footnoteReference w:id="1"/>
      </w:r>
      <w:r w:rsidR="00443B23" w:rsidRPr="008B741E">
        <w:rPr>
          <w:rFonts w:ascii="Cambria" w:hAnsi="Cambria" w:cs="Arial"/>
          <w:color w:val="000000"/>
          <w:sz w:val="24"/>
          <w:szCs w:val="24"/>
          <w:lang w:eastAsia="x-none"/>
        </w:rPr>
        <w:t>.</w:t>
      </w:r>
    </w:p>
    <w:p w14:paraId="4839EAF6" w14:textId="77777777" w:rsidR="00C62F57" w:rsidRPr="008B741E" w:rsidRDefault="007A2BCB" w:rsidP="008B741E">
      <w:pPr>
        <w:spacing w:after="240" w:line="240" w:lineRule="auto"/>
        <w:jc w:val="both"/>
        <w:rPr>
          <w:rFonts w:ascii="Cambria" w:hAnsi="Cambria" w:cs="Arial"/>
          <w:sz w:val="24"/>
          <w:szCs w:val="24"/>
        </w:rPr>
      </w:pPr>
      <w:r w:rsidRPr="008B741E">
        <w:rPr>
          <w:rFonts w:ascii="Cambria" w:hAnsi="Cambria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B741E">
        <w:rPr>
          <w:rFonts w:ascii="Cambria" w:hAnsi="Cambria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B741E">
        <w:rPr>
          <w:rFonts w:ascii="Cambria" w:hAnsi="Cambria" w:cs="Arial"/>
          <w:sz w:val="24"/>
          <w:szCs w:val="24"/>
        </w:rPr>
        <w:t xml:space="preserve"> (</w:t>
      </w:r>
      <w:r w:rsidR="00B9406A" w:rsidRPr="008B741E">
        <w:rPr>
          <w:rFonts w:ascii="Cambria" w:hAnsi="Cambria" w:cs="Arial"/>
          <w:sz w:val="24"/>
          <w:szCs w:val="24"/>
        </w:rPr>
        <w:t>t.j. Dz.</w:t>
      </w:r>
      <w:r w:rsidR="002A62E8" w:rsidRPr="008B741E">
        <w:rPr>
          <w:rFonts w:ascii="Cambria" w:hAnsi="Cambria" w:cs="Arial"/>
          <w:sz w:val="24"/>
          <w:szCs w:val="24"/>
        </w:rPr>
        <w:t xml:space="preserve"> </w:t>
      </w:r>
      <w:r w:rsidR="00B9406A" w:rsidRPr="008B741E">
        <w:rPr>
          <w:rFonts w:ascii="Cambria" w:hAnsi="Cambria" w:cs="Arial"/>
          <w:sz w:val="24"/>
          <w:szCs w:val="24"/>
        </w:rPr>
        <w:t>U. z 202</w:t>
      </w:r>
      <w:r w:rsidR="002A62E8" w:rsidRPr="008B741E">
        <w:rPr>
          <w:rFonts w:ascii="Cambria" w:hAnsi="Cambria" w:cs="Arial"/>
          <w:sz w:val="24"/>
          <w:szCs w:val="24"/>
        </w:rPr>
        <w:t>5</w:t>
      </w:r>
      <w:r w:rsidR="00B9406A" w:rsidRPr="008B741E">
        <w:rPr>
          <w:rFonts w:ascii="Cambria" w:hAnsi="Cambria" w:cs="Arial"/>
          <w:sz w:val="24"/>
          <w:szCs w:val="24"/>
        </w:rPr>
        <w:t xml:space="preserve">r. poz. </w:t>
      </w:r>
      <w:r w:rsidR="002A62E8" w:rsidRPr="008B741E">
        <w:rPr>
          <w:rFonts w:ascii="Cambria" w:hAnsi="Cambria" w:cs="Arial"/>
          <w:sz w:val="24"/>
          <w:szCs w:val="24"/>
        </w:rPr>
        <w:t>514</w:t>
      </w:r>
      <w:r w:rsidRPr="008B741E">
        <w:rPr>
          <w:rFonts w:ascii="Cambria" w:hAnsi="Cambria" w:cs="Arial"/>
          <w:sz w:val="24"/>
          <w:szCs w:val="24"/>
        </w:rPr>
        <w:t>)</w:t>
      </w:r>
      <w:r w:rsidR="00443B23" w:rsidRPr="008B741E">
        <w:rPr>
          <w:rFonts w:ascii="Cambria" w:hAnsi="Cambria" w:cs="Arial"/>
          <w:sz w:val="24"/>
          <w:szCs w:val="24"/>
        </w:rPr>
        <w:t xml:space="preserve"> </w:t>
      </w:r>
      <w:r w:rsidR="0011306C" w:rsidRPr="008B741E">
        <w:rPr>
          <w:rStyle w:val="Odwoanieprzypisudolnego"/>
          <w:rFonts w:ascii="Cambria" w:hAnsi="Cambria" w:cs="Arial"/>
          <w:sz w:val="24"/>
          <w:szCs w:val="24"/>
        </w:rPr>
        <w:footnoteReference w:id="2"/>
      </w:r>
      <w:r w:rsidRPr="008B741E">
        <w:rPr>
          <w:rFonts w:ascii="Cambria" w:hAnsi="Cambria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B741E" w14:paraId="6C6062B7" w14:textId="77777777" w:rsidTr="00CD4DD1">
        <w:tc>
          <w:tcPr>
            <w:tcW w:w="9104" w:type="dxa"/>
            <w:shd w:val="clear" w:color="auto" w:fill="D9D9D9"/>
          </w:tcPr>
          <w:p w14:paraId="70F7C57E" w14:textId="77777777" w:rsidR="00BE6F04" w:rsidRPr="008B741E" w:rsidRDefault="00E426EB" w:rsidP="0090767C">
            <w:pPr>
              <w:spacing w:before="120" w:after="120" w:line="240" w:lineRule="auto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8B741E">
              <w:rPr>
                <w:rFonts w:ascii="Cambria" w:hAnsi="Cambria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8B7EEB5" w14:textId="77777777" w:rsidR="00FE4E2B" w:rsidRPr="008B741E" w:rsidRDefault="00E426EB" w:rsidP="008B741E">
      <w:pPr>
        <w:spacing w:before="160" w:after="240" w:line="240" w:lineRule="auto"/>
        <w:jc w:val="both"/>
        <w:rPr>
          <w:rFonts w:ascii="Cambria" w:hAnsi="Cambria" w:cs="Arial"/>
          <w:sz w:val="24"/>
          <w:szCs w:val="24"/>
        </w:rPr>
      </w:pPr>
      <w:r w:rsidRPr="008B741E">
        <w:rPr>
          <w:rFonts w:ascii="Cambria" w:hAnsi="Cambri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B741E">
        <w:rPr>
          <w:rFonts w:ascii="Cambria" w:hAnsi="Cambria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B741E" w14:paraId="5AD08222" w14:textId="77777777" w:rsidTr="00847232">
        <w:tc>
          <w:tcPr>
            <w:tcW w:w="9104" w:type="dxa"/>
            <w:shd w:val="clear" w:color="auto" w:fill="D9D9D9"/>
          </w:tcPr>
          <w:p w14:paraId="534D62B4" w14:textId="77777777" w:rsidR="00E426EB" w:rsidRPr="008B741E" w:rsidRDefault="00E426EB" w:rsidP="0090767C">
            <w:pPr>
              <w:spacing w:before="120" w:after="120" w:line="240" w:lineRule="auto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8B741E">
              <w:rPr>
                <w:rFonts w:ascii="Cambria" w:hAnsi="Cambria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C1D3E07" w14:textId="77777777" w:rsidR="00E426EB" w:rsidRPr="008B741E" w:rsidRDefault="00E426EB" w:rsidP="008B741E">
      <w:pPr>
        <w:spacing w:before="160" w:after="120" w:line="240" w:lineRule="auto"/>
        <w:jc w:val="both"/>
        <w:rPr>
          <w:rFonts w:ascii="Cambria" w:hAnsi="Cambria" w:cs="Arial"/>
          <w:sz w:val="24"/>
          <w:szCs w:val="24"/>
        </w:rPr>
      </w:pPr>
      <w:r w:rsidRPr="008B741E">
        <w:rPr>
          <w:rFonts w:ascii="Cambria" w:hAnsi="Cambria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8E146B1" w14:textId="77777777" w:rsidR="00E426EB" w:rsidRPr="008B741E" w:rsidRDefault="00E426EB" w:rsidP="008B741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8B741E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561DE53" w14:textId="77777777" w:rsidR="00E426EB" w:rsidRPr="008B741E" w:rsidRDefault="00AD04E8" w:rsidP="008B741E">
      <w:pPr>
        <w:spacing w:after="120" w:line="24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8B741E">
        <w:rPr>
          <w:rFonts w:ascii="Cambria" w:hAnsi="Cambria" w:cs="Arial"/>
          <w:i/>
          <w:iCs/>
          <w:sz w:val="18"/>
          <w:szCs w:val="18"/>
        </w:rPr>
        <w:t>(</w:t>
      </w:r>
      <w:r w:rsidR="00E426EB" w:rsidRPr="008B741E">
        <w:rPr>
          <w:rFonts w:ascii="Cambria" w:hAnsi="Cambria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8B741E">
        <w:rPr>
          <w:rFonts w:ascii="Cambria" w:hAnsi="Cambria" w:cs="Arial"/>
          <w:i/>
          <w:iCs/>
          <w:sz w:val="18"/>
          <w:szCs w:val="18"/>
        </w:rPr>
        <w:t>)</w:t>
      </w:r>
    </w:p>
    <w:p w14:paraId="269AF0D1" w14:textId="77777777" w:rsidR="00E426EB" w:rsidRPr="008B741E" w:rsidRDefault="00E426EB" w:rsidP="008B741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8B741E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155386" w14:textId="77777777" w:rsidR="00F92B90" w:rsidRPr="008B741E" w:rsidRDefault="00AD04E8" w:rsidP="008B741E">
      <w:pPr>
        <w:spacing w:after="0" w:line="24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8B741E">
        <w:rPr>
          <w:rFonts w:ascii="Cambria" w:hAnsi="Cambria" w:cs="Arial"/>
          <w:i/>
          <w:iCs/>
          <w:sz w:val="18"/>
          <w:szCs w:val="18"/>
        </w:rPr>
        <w:t>(</w:t>
      </w:r>
      <w:r w:rsidR="00E426EB" w:rsidRPr="008B741E">
        <w:rPr>
          <w:rFonts w:ascii="Cambria" w:hAnsi="Cambria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4A320E1A" w14:textId="77777777" w:rsidR="00524951" w:rsidRPr="008B741E" w:rsidRDefault="00524951" w:rsidP="008B741E">
      <w:pPr>
        <w:spacing w:after="480" w:line="240" w:lineRule="auto"/>
        <w:jc w:val="both"/>
        <w:rPr>
          <w:rFonts w:ascii="Cambria" w:hAnsi="Cambria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1E" w14:paraId="7A61CBAA" w14:textId="77777777" w:rsidTr="00B475B8">
        <w:tc>
          <w:tcPr>
            <w:tcW w:w="2660" w:type="dxa"/>
          </w:tcPr>
          <w:p w14:paraId="7D53CDCA" w14:textId="77777777" w:rsidR="002D758B" w:rsidRPr="008B741E" w:rsidRDefault="002D758B" w:rsidP="008B74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</w:p>
          <w:p w14:paraId="130AB021" w14:textId="77777777" w:rsidR="002D758B" w:rsidRPr="008B741E" w:rsidRDefault="002D758B" w:rsidP="008B74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  <w:r w:rsidRPr="008B741E"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C138B47" w14:textId="77777777" w:rsidR="002D758B" w:rsidRPr="008B741E" w:rsidRDefault="002D758B" w:rsidP="008B741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</w:pPr>
            <w:r w:rsidRPr="008B741E"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4D2D97E" w14:textId="77777777" w:rsidR="002D758B" w:rsidRPr="008B741E" w:rsidRDefault="002D758B" w:rsidP="008B74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</w:p>
          <w:p w14:paraId="17EE812E" w14:textId="77777777" w:rsidR="002D758B" w:rsidRPr="008B741E" w:rsidRDefault="002D758B" w:rsidP="008B74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1E"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DE8359" w14:textId="77777777" w:rsidR="002D758B" w:rsidRPr="008B741E" w:rsidRDefault="002D758B" w:rsidP="008B741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</w:pPr>
            <w:r w:rsidRPr="008B741E"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14:paraId="14CF2CE6" w14:textId="77777777" w:rsidR="00484F88" w:rsidRPr="008B741E" w:rsidRDefault="00484F88" w:rsidP="008B741E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sectPr w:rsidR="00484F88" w:rsidRPr="008B741E" w:rsidSect="008B741E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1FFAA" w14:textId="77777777" w:rsidR="00D028C3" w:rsidRDefault="00D028C3" w:rsidP="0038231F">
      <w:pPr>
        <w:spacing w:after="0" w:line="240" w:lineRule="auto"/>
      </w:pPr>
      <w:r>
        <w:separator/>
      </w:r>
    </w:p>
  </w:endnote>
  <w:endnote w:type="continuationSeparator" w:id="0">
    <w:p w14:paraId="4A5528BF" w14:textId="77777777" w:rsidR="00D028C3" w:rsidRDefault="00D028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FDE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93D31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D5A7F" w14:textId="77777777" w:rsidR="00D028C3" w:rsidRDefault="00D028C3" w:rsidP="0038231F">
      <w:pPr>
        <w:spacing w:after="0" w:line="240" w:lineRule="auto"/>
      </w:pPr>
      <w:r>
        <w:separator/>
      </w:r>
    </w:p>
  </w:footnote>
  <w:footnote w:type="continuationSeparator" w:id="0">
    <w:p w14:paraId="328A7995" w14:textId="77777777" w:rsidR="00D028C3" w:rsidRDefault="00D028C3" w:rsidP="0038231F">
      <w:pPr>
        <w:spacing w:after="0" w:line="240" w:lineRule="auto"/>
      </w:pPr>
      <w:r>
        <w:continuationSeparator/>
      </w:r>
    </w:p>
  </w:footnote>
  <w:footnote w:id="1">
    <w:p w14:paraId="58289A9F" w14:textId="77777777" w:rsidR="00443B23" w:rsidRPr="0090767C" w:rsidRDefault="00FA2CAA" w:rsidP="002D758B">
      <w:pPr>
        <w:pStyle w:val="Tekstprzypisudolnego"/>
        <w:spacing w:after="60"/>
        <w:jc w:val="both"/>
        <w:rPr>
          <w:rFonts w:ascii="Cambria" w:hAnsi="Cambria" w:cs="Arial"/>
          <w:sz w:val="16"/>
          <w:szCs w:val="16"/>
        </w:rPr>
      </w:pPr>
      <w:r w:rsidRPr="0090767C">
        <w:rPr>
          <w:rStyle w:val="Odwoanieprzypisudolnego"/>
          <w:rFonts w:ascii="Cambria" w:hAnsi="Cambria"/>
        </w:rPr>
        <w:footnoteRef/>
      </w:r>
      <w:r w:rsidRPr="0090767C">
        <w:rPr>
          <w:rFonts w:ascii="Cambria" w:hAnsi="Cambria"/>
        </w:rPr>
        <w:t xml:space="preserve"> </w:t>
      </w:r>
      <w:r w:rsidRPr="0090767C">
        <w:rPr>
          <w:rFonts w:ascii="Cambria" w:hAnsi="Cambria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 w:rsidRPr="0090767C">
        <w:rPr>
          <w:rFonts w:ascii="Cambria" w:hAnsi="Cambria" w:cs="Arial"/>
          <w:sz w:val="16"/>
          <w:szCs w:val="16"/>
        </w:rPr>
        <w:t xml:space="preserve"> </w:t>
      </w:r>
      <w:r w:rsidRPr="0090767C">
        <w:rPr>
          <w:rFonts w:ascii="Cambria" w:hAnsi="Cambria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28C0B927" w14:textId="77777777" w:rsidR="00B049E0" w:rsidRPr="0090767C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90767C">
        <w:rPr>
          <w:rFonts w:ascii="Cambria" w:hAnsi="Cambria" w:cs="Arial"/>
          <w:sz w:val="16"/>
          <w:szCs w:val="16"/>
        </w:rPr>
        <w:t>obywateli rosyjskich lub osób fizycznych lub prawnych, podmiotów lub organów z siedzibą w Rosji;</w:t>
      </w:r>
    </w:p>
    <w:p w14:paraId="048BDC85" w14:textId="77777777" w:rsidR="00B049E0" w:rsidRPr="0090767C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90767C">
        <w:rPr>
          <w:rFonts w:ascii="Cambria" w:hAnsi="Cambria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04979B82" w14:textId="77777777" w:rsidR="00FA2CAA" w:rsidRPr="0090767C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90767C">
        <w:rPr>
          <w:rFonts w:ascii="Cambria" w:hAnsi="Cambria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47357EC0" w14:textId="77777777" w:rsidR="00FA2CAA" w:rsidRPr="0090767C" w:rsidRDefault="00FA2CAA" w:rsidP="00B049E0">
      <w:pPr>
        <w:pStyle w:val="Tekstprzypisudolnego"/>
        <w:spacing w:after="120"/>
        <w:jc w:val="both"/>
        <w:rPr>
          <w:rFonts w:ascii="Cambria" w:hAnsi="Cambria" w:cs="Arial"/>
          <w:sz w:val="16"/>
          <w:szCs w:val="16"/>
        </w:rPr>
      </w:pPr>
      <w:r w:rsidRPr="0090767C">
        <w:rPr>
          <w:rFonts w:ascii="Cambria" w:hAnsi="Cambria" w:cs="Arial"/>
          <w:sz w:val="16"/>
          <w:szCs w:val="16"/>
        </w:rPr>
        <w:t>w tym podwykonawców, dostawców lub podmiotów, na których zdolności polega się w rozumieniu dyrektyw w sprawie</w:t>
      </w:r>
      <w:r w:rsidR="00B049E0" w:rsidRPr="0090767C">
        <w:rPr>
          <w:rFonts w:ascii="Cambria" w:hAnsi="Cambria" w:cs="Arial"/>
          <w:sz w:val="16"/>
          <w:szCs w:val="16"/>
        </w:rPr>
        <w:t xml:space="preserve"> </w:t>
      </w:r>
      <w:r w:rsidRPr="0090767C">
        <w:rPr>
          <w:rFonts w:ascii="Cambria" w:hAnsi="Cambria" w:cs="Arial"/>
          <w:sz w:val="16"/>
          <w:szCs w:val="16"/>
        </w:rPr>
        <w:t>zamówień publicznych, w przypadku gdy przypada na nich ponad 10 % wartości zamówienia</w:t>
      </w:r>
      <w:r w:rsidR="00443B23" w:rsidRPr="0090767C">
        <w:rPr>
          <w:rFonts w:ascii="Cambria" w:hAnsi="Cambria" w:cs="Arial"/>
          <w:sz w:val="16"/>
          <w:szCs w:val="16"/>
        </w:rPr>
        <w:t>.</w:t>
      </w:r>
    </w:p>
  </w:footnote>
  <w:footnote w:id="2">
    <w:p w14:paraId="6A4C7240" w14:textId="77777777" w:rsidR="00B049E0" w:rsidRPr="0090767C" w:rsidRDefault="0011306C" w:rsidP="002D758B">
      <w:pPr>
        <w:pStyle w:val="Tekstprzypisudolnego"/>
        <w:spacing w:after="60"/>
        <w:jc w:val="both"/>
        <w:rPr>
          <w:rFonts w:ascii="Cambria" w:hAnsi="Cambria" w:cs="Arial"/>
          <w:sz w:val="16"/>
          <w:szCs w:val="16"/>
        </w:rPr>
      </w:pPr>
      <w:r w:rsidRPr="0090767C">
        <w:rPr>
          <w:rStyle w:val="Odwoanieprzypisudolnego"/>
          <w:rFonts w:ascii="Cambria" w:hAnsi="Cambria"/>
        </w:rPr>
        <w:footnoteRef/>
      </w:r>
      <w:r w:rsidRPr="0090767C">
        <w:rPr>
          <w:rFonts w:ascii="Cambria" w:hAnsi="Cambria"/>
        </w:rPr>
        <w:t xml:space="preserve"> </w:t>
      </w:r>
      <w:r w:rsidR="00B049E0" w:rsidRPr="0090767C">
        <w:rPr>
          <w:rFonts w:ascii="Cambria" w:hAnsi="Cambria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C7EDAD" w14:textId="77777777" w:rsidR="00B049E0" w:rsidRPr="0090767C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90767C">
        <w:rPr>
          <w:rFonts w:ascii="Cambria" w:hAnsi="Cambria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F5B2F4" w14:textId="77777777" w:rsidR="00B049E0" w:rsidRPr="0090767C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90767C">
        <w:rPr>
          <w:rFonts w:ascii="Cambria" w:hAnsi="Cambria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90767C">
        <w:rPr>
          <w:rFonts w:ascii="Cambria" w:hAnsi="Cambria" w:cs="Arial"/>
          <w:sz w:val="16"/>
          <w:szCs w:val="16"/>
        </w:rPr>
        <w:t>t.j. Dz. U. z 2025r. poz. 644</w:t>
      </w:r>
      <w:r w:rsidRPr="0090767C">
        <w:rPr>
          <w:rFonts w:ascii="Cambria" w:hAnsi="Cambria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DF21D2" w14:textId="77777777" w:rsidR="0011306C" w:rsidRPr="0090767C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90767C">
        <w:rPr>
          <w:rFonts w:ascii="Cambria" w:hAnsi="Cambria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90767C">
        <w:rPr>
          <w:rFonts w:ascii="Cambria" w:hAnsi="Cambria" w:cs="Arial"/>
          <w:sz w:val="16"/>
          <w:szCs w:val="16"/>
        </w:rPr>
        <w:t>Dz. U. z 2023 r. poz. 120, 295 i 1598 oraz z 2024 r. poz. 619, 1685 i 1863</w:t>
      </w:r>
      <w:r w:rsidRPr="0090767C">
        <w:rPr>
          <w:rFonts w:ascii="Cambria" w:hAnsi="Cambria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90767C">
        <w:rPr>
          <w:rFonts w:ascii="Cambria" w:hAnsi="Cambria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19ACE" w14:textId="1B0270F0" w:rsidR="00643B66" w:rsidRPr="008B741E" w:rsidRDefault="008B741E">
    <w:pPr>
      <w:pStyle w:val="Nagwek"/>
      <w:rPr>
        <w:rFonts w:ascii="Cambria" w:hAnsi="Cambria"/>
      </w:rPr>
    </w:pPr>
    <w:r w:rsidRPr="008B741E">
      <w:rPr>
        <w:rFonts w:ascii="Cambria" w:hAnsi="Cambria"/>
      </w:rPr>
      <w:t>ZP3/7086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436207">
    <w:abstractNumId w:val="12"/>
  </w:num>
  <w:num w:numId="2" w16cid:durableId="1466385036">
    <w:abstractNumId w:val="0"/>
  </w:num>
  <w:num w:numId="3" w16cid:durableId="727611693">
    <w:abstractNumId w:val="11"/>
  </w:num>
  <w:num w:numId="4" w16cid:durableId="51540014">
    <w:abstractNumId w:val="14"/>
  </w:num>
  <w:num w:numId="5" w16cid:durableId="1538467731">
    <w:abstractNumId w:val="13"/>
  </w:num>
  <w:num w:numId="6" w16cid:durableId="1891920473">
    <w:abstractNumId w:val="10"/>
  </w:num>
  <w:num w:numId="7" w16cid:durableId="500394966">
    <w:abstractNumId w:val="1"/>
  </w:num>
  <w:num w:numId="8" w16cid:durableId="1371033370">
    <w:abstractNumId w:val="6"/>
  </w:num>
  <w:num w:numId="9" w16cid:durableId="1489517557">
    <w:abstractNumId w:val="4"/>
  </w:num>
  <w:num w:numId="10" w16cid:durableId="1536575494">
    <w:abstractNumId w:val="7"/>
  </w:num>
  <w:num w:numId="11" w16cid:durableId="1130170139">
    <w:abstractNumId w:val="5"/>
  </w:num>
  <w:num w:numId="12" w16cid:durableId="1095438346">
    <w:abstractNumId w:val="9"/>
  </w:num>
  <w:num w:numId="13" w16cid:durableId="1871647936">
    <w:abstractNumId w:val="3"/>
  </w:num>
  <w:num w:numId="14" w16cid:durableId="1191720997">
    <w:abstractNumId w:val="2"/>
  </w:num>
  <w:num w:numId="15" w16cid:durableId="497697724">
    <w:abstractNumId w:val="8"/>
  </w:num>
  <w:num w:numId="16" w16cid:durableId="9685841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8C3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4D2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667C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14F2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3B66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B741E"/>
    <w:rsid w:val="008C5709"/>
    <w:rsid w:val="008C6DF8"/>
    <w:rsid w:val="008D0487"/>
    <w:rsid w:val="008D33C8"/>
    <w:rsid w:val="008F1B07"/>
    <w:rsid w:val="008F3B4E"/>
    <w:rsid w:val="008F5F77"/>
    <w:rsid w:val="0090767C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6FFE"/>
    <w:rsid w:val="00B475B8"/>
    <w:rsid w:val="00B740E2"/>
    <w:rsid w:val="00B8005E"/>
    <w:rsid w:val="00B90E42"/>
    <w:rsid w:val="00B9406A"/>
    <w:rsid w:val="00B96C86"/>
    <w:rsid w:val="00B972F4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028C3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8003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0C44B"/>
  <w15:docId w15:val="{A7F8E50F-AD30-4BF5-BB74-A95B2897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406</Words>
  <Characters>3085</Characters>
  <Application>Microsoft Office Word</Application>
  <DocSecurity>0</DocSecurity>
  <Lines>62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5</cp:revision>
  <cp:lastPrinted>2016-07-26T10:32:00Z</cp:lastPrinted>
  <dcterms:created xsi:type="dcterms:W3CDTF">2025-12-19T11:38:00Z</dcterms:created>
  <dcterms:modified xsi:type="dcterms:W3CDTF">2025-12-22T07:41:00Z</dcterms:modified>
</cp:coreProperties>
</file>