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2C096" w14:textId="77777777" w:rsidR="00B048DA" w:rsidRPr="00946052" w:rsidRDefault="00AA339B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946052">
        <w:rPr>
          <w:rFonts w:ascii="Arial Narrow" w:hAnsi="Arial Narrow" w:cs="Arial"/>
          <w:sz w:val="22"/>
          <w:szCs w:val="22"/>
        </w:rPr>
        <w:t>Bydgoszcz</w:t>
      </w:r>
      <w:r w:rsidR="00B048DA" w:rsidRPr="00946052">
        <w:rPr>
          <w:rFonts w:ascii="Arial Narrow" w:hAnsi="Arial Narrow" w:cs="Arial"/>
          <w:sz w:val="22"/>
          <w:szCs w:val="22"/>
        </w:rPr>
        <w:t xml:space="preserve"> dnia: </w:t>
      </w:r>
      <w:r w:rsidRPr="00946052">
        <w:rPr>
          <w:rFonts w:ascii="Arial Narrow" w:hAnsi="Arial Narrow" w:cs="Arial"/>
          <w:sz w:val="22"/>
          <w:szCs w:val="22"/>
        </w:rPr>
        <w:t>2026-01-02</w:t>
      </w:r>
    </w:p>
    <w:p w14:paraId="3A833FDD" w14:textId="77777777" w:rsidR="00B048DA" w:rsidRPr="00946052" w:rsidRDefault="00AA339B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94605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835E769" w14:textId="77777777" w:rsidR="00B048DA" w:rsidRPr="00946052" w:rsidRDefault="00AA339B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946052">
        <w:rPr>
          <w:rFonts w:ascii="Arial Narrow" w:hAnsi="Arial Narrow" w:cs="Arial"/>
          <w:sz w:val="22"/>
          <w:szCs w:val="22"/>
        </w:rPr>
        <w:t>Powstańców Warszawy</w:t>
      </w:r>
      <w:r w:rsidR="00B048DA" w:rsidRPr="00946052">
        <w:rPr>
          <w:rFonts w:ascii="Arial Narrow" w:hAnsi="Arial Narrow" w:cs="Arial"/>
          <w:sz w:val="22"/>
          <w:szCs w:val="22"/>
        </w:rPr>
        <w:t xml:space="preserve"> </w:t>
      </w:r>
      <w:r w:rsidRPr="00946052">
        <w:rPr>
          <w:rFonts w:ascii="Arial Narrow" w:hAnsi="Arial Narrow" w:cs="Arial"/>
          <w:sz w:val="22"/>
          <w:szCs w:val="22"/>
        </w:rPr>
        <w:t>5</w:t>
      </w:r>
    </w:p>
    <w:p w14:paraId="26FB9717" w14:textId="77777777" w:rsidR="00B048DA" w:rsidRPr="00946052" w:rsidRDefault="00AA339B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946052">
        <w:rPr>
          <w:rFonts w:ascii="Arial Narrow" w:hAnsi="Arial Narrow" w:cs="Arial"/>
          <w:sz w:val="22"/>
          <w:szCs w:val="22"/>
        </w:rPr>
        <w:t>85-681</w:t>
      </w:r>
      <w:r w:rsidR="00B048DA" w:rsidRPr="00946052">
        <w:rPr>
          <w:rFonts w:ascii="Arial Narrow" w:hAnsi="Arial Narrow" w:cs="Arial"/>
          <w:sz w:val="22"/>
          <w:szCs w:val="22"/>
        </w:rPr>
        <w:t xml:space="preserve"> </w:t>
      </w:r>
      <w:r w:rsidRPr="00946052">
        <w:rPr>
          <w:rFonts w:ascii="Arial Narrow" w:hAnsi="Arial Narrow" w:cs="Arial"/>
          <w:sz w:val="22"/>
          <w:szCs w:val="22"/>
        </w:rPr>
        <w:t>Bydgoszcz</w:t>
      </w:r>
    </w:p>
    <w:p w14:paraId="1CE00F12" w14:textId="77777777" w:rsidR="00B048DA" w:rsidRPr="00946052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94605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AAEE47A" w14:textId="77777777" w:rsidR="00B048DA" w:rsidRPr="00946052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94605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2800C58" w14:textId="77777777" w:rsidR="00B048DA" w:rsidRPr="00946052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946052" w14:paraId="7B04E569" w14:textId="77777777" w:rsidTr="00B048DA">
        <w:tc>
          <w:tcPr>
            <w:tcW w:w="9498" w:type="dxa"/>
            <w:shd w:val="clear" w:color="auto" w:fill="F2F2F2"/>
            <w:hideMark/>
          </w:tcPr>
          <w:p w14:paraId="05662E4A" w14:textId="77777777" w:rsidR="00B048DA" w:rsidRPr="00946052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946052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C0A87B4" w14:textId="77777777" w:rsidR="00B048DA" w:rsidRPr="00946052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4605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5E1E6AF" w14:textId="77777777" w:rsidR="00B048DA" w:rsidRPr="00946052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65B6CAA" w14:textId="77777777" w:rsidR="00B048DA" w:rsidRPr="00946052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4605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4605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4605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946052" w14:paraId="3C93A3EC" w14:textId="77777777" w:rsidTr="00B048DA">
        <w:tc>
          <w:tcPr>
            <w:tcW w:w="2269" w:type="dxa"/>
          </w:tcPr>
          <w:p w14:paraId="3C648C3A" w14:textId="77777777" w:rsidR="00B048DA" w:rsidRPr="00946052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78645812" w14:textId="77777777" w:rsidR="00B048DA" w:rsidRPr="00946052" w:rsidRDefault="00AA339B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 12 miesięcy</w:t>
            </w:r>
          </w:p>
        </w:tc>
      </w:tr>
      <w:tr w:rsidR="00AA339B" w:rsidRPr="00946052" w14:paraId="58ED7EDC" w14:textId="77777777" w:rsidTr="00AE288C">
        <w:tc>
          <w:tcPr>
            <w:tcW w:w="2269" w:type="dxa"/>
          </w:tcPr>
          <w:p w14:paraId="07047878" w14:textId="77777777" w:rsidR="00AA339B" w:rsidRPr="00946052" w:rsidRDefault="00AA339B" w:rsidP="00AE28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518E3E01" w14:textId="77777777" w:rsidR="00AA339B" w:rsidRPr="00946052" w:rsidRDefault="00AA339B" w:rsidP="00AE28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143/2025</w:t>
            </w:r>
          </w:p>
        </w:tc>
      </w:tr>
    </w:tbl>
    <w:p w14:paraId="2A28973D" w14:textId="77777777" w:rsidR="00B048DA" w:rsidRPr="00946052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723EC66A" w14:textId="77777777" w:rsidR="008642B3" w:rsidRPr="00946052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946052">
        <w:rPr>
          <w:rFonts w:ascii="Arial Narrow" w:hAnsi="Arial Narrow" w:cs="Arial"/>
          <w:sz w:val="22"/>
          <w:szCs w:val="22"/>
        </w:rPr>
        <w:t xml:space="preserve">Zamawiający, </w:t>
      </w:r>
      <w:r w:rsidR="00AA339B" w:rsidRPr="00946052">
        <w:rPr>
          <w:rFonts w:ascii="Arial Narrow" w:hAnsi="Arial Narrow" w:cs="Arial"/>
          <w:b/>
          <w:sz w:val="22"/>
          <w:szCs w:val="22"/>
        </w:rPr>
        <w:t>10WSzKzP SPZOZ</w:t>
      </w:r>
      <w:r w:rsidRPr="00946052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946052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946052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946052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AA339B" w:rsidRPr="00946052">
        <w:rPr>
          <w:rFonts w:ascii="Arial Narrow" w:hAnsi="Arial Narrow" w:cs="Arial"/>
          <w:sz w:val="22"/>
          <w:szCs w:val="22"/>
        </w:rPr>
        <w:t>(t.j. Dz. U. z 2024 r. poz. 1320 z późn. zm.)</w:t>
      </w:r>
      <w:r w:rsidR="00C65E53" w:rsidRPr="00946052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946052">
        <w:rPr>
          <w:rFonts w:ascii="Arial Narrow" w:hAnsi="Arial Narrow" w:cs="Arial"/>
          <w:sz w:val="22"/>
          <w:szCs w:val="22"/>
        </w:rPr>
        <w:t xml:space="preserve">, </w:t>
      </w:r>
      <w:r w:rsidR="00C65E53" w:rsidRPr="00946052">
        <w:rPr>
          <w:rFonts w:ascii="Arial Narrow" w:hAnsi="Arial Narrow" w:cs="Arial"/>
          <w:sz w:val="22"/>
          <w:szCs w:val="22"/>
        </w:rPr>
        <w:t>informuje</w:t>
      </w:r>
      <w:r w:rsidR="00D26ED6" w:rsidRPr="00946052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946052">
        <w:rPr>
          <w:rFonts w:ascii="Arial Narrow" w:hAnsi="Arial Narrow" w:cs="Arial"/>
          <w:sz w:val="22"/>
          <w:szCs w:val="22"/>
        </w:rPr>
        <w:t>najkorzystniejsz</w:t>
      </w:r>
      <w:r w:rsidR="00D26ED6" w:rsidRPr="00946052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946052">
        <w:rPr>
          <w:rFonts w:ascii="Arial Narrow" w:hAnsi="Arial Narrow" w:cs="Arial"/>
          <w:sz w:val="22"/>
          <w:szCs w:val="22"/>
        </w:rPr>
        <w:t>ofer</w:t>
      </w:r>
      <w:r w:rsidR="00D26ED6" w:rsidRPr="00946052">
        <w:rPr>
          <w:rFonts w:ascii="Arial Narrow" w:hAnsi="Arial Narrow" w:cs="Arial"/>
          <w:sz w:val="22"/>
          <w:szCs w:val="22"/>
        </w:rPr>
        <w:t>t</w:t>
      </w:r>
      <w:r w:rsidR="009F0E5C" w:rsidRPr="00946052">
        <w:rPr>
          <w:rFonts w:ascii="Arial Narrow" w:hAnsi="Arial Narrow" w:cs="Arial"/>
          <w:sz w:val="22"/>
          <w:szCs w:val="22"/>
        </w:rPr>
        <w:t>a</w:t>
      </w:r>
      <w:r w:rsidRPr="00946052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946052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A339B" w:rsidRPr="00946052" w14:paraId="58BE912D" w14:textId="77777777" w:rsidTr="00AE288C">
        <w:trPr>
          <w:cantSplit/>
        </w:trPr>
        <w:tc>
          <w:tcPr>
            <w:tcW w:w="9498" w:type="dxa"/>
          </w:tcPr>
          <w:p w14:paraId="6D4EC6BE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Zestaw do kontrolowanej zbiórki stolca</w:t>
            </w:r>
          </w:p>
          <w:p w14:paraId="022B5925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14:paraId="54078621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Graniczna 32B  </w:t>
            </w:r>
          </w:p>
          <w:p w14:paraId="3FB187D7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44-178 Przyszowice</w:t>
            </w:r>
          </w:p>
          <w:p w14:paraId="18B52A82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10 530.00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92C8A2D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CBDCF18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16A7424C" w14:textId="77777777" w:rsidTr="00AE288C">
        <w:trPr>
          <w:cantSplit/>
        </w:trPr>
        <w:tc>
          <w:tcPr>
            <w:tcW w:w="9498" w:type="dxa"/>
          </w:tcPr>
          <w:p w14:paraId="21D453CD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Maszynki jednorazowe do golenia, dwuostrzowe</w:t>
            </w:r>
          </w:p>
          <w:p w14:paraId="699F9AE3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INTERGOS Sp. z o.o.</w:t>
            </w:r>
          </w:p>
          <w:p w14:paraId="2B05F83E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Legionów 55  </w:t>
            </w:r>
          </w:p>
          <w:p w14:paraId="1F112D14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43-300 Bielsko-Biała</w:t>
            </w:r>
          </w:p>
          <w:p w14:paraId="70FB27D6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2 138.40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E343932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4832820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67CB500F" w14:textId="77777777" w:rsidTr="00AE288C">
        <w:trPr>
          <w:cantSplit/>
        </w:trPr>
        <w:tc>
          <w:tcPr>
            <w:tcW w:w="9498" w:type="dxa"/>
          </w:tcPr>
          <w:p w14:paraId="29A71BF4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Pończochy przeciwzakrzepowe typu TED Kendall</w:t>
            </w:r>
          </w:p>
          <w:p w14:paraId="0AE817EA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14:paraId="04EA2F4C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 </w:t>
            </w:r>
          </w:p>
          <w:p w14:paraId="27252E6F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14:paraId="58731829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9 509.40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272D3CE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A3469CB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2D9EB29B" w14:textId="77777777" w:rsidTr="00AE288C">
        <w:trPr>
          <w:cantSplit/>
        </w:trPr>
        <w:tc>
          <w:tcPr>
            <w:tcW w:w="9498" w:type="dxa"/>
          </w:tcPr>
          <w:p w14:paraId="7DCB3BF1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Elektrody </w:t>
            </w:r>
            <w:proofErr w:type="spellStart"/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ekg</w:t>
            </w:r>
            <w:proofErr w:type="spellEnd"/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spoczynkowe</w:t>
            </w:r>
          </w:p>
          <w:p w14:paraId="78C78D59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SORIMEX sp. z o. o.</w:t>
            </w:r>
          </w:p>
          <w:p w14:paraId="1A8698D4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Równinna 25  </w:t>
            </w:r>
          </w:p>
          <w:p w14:paraId="38A1BC7B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2FC88EC1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6 032.88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C19544F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2C43E81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7BBD2749" w14:textId="77777777" w:rsidTr="00AE288C">
        <w:trPr>
          <w:cantSplit/>
        </w:trPr>
        <w:tc>
          <w:tcPr>
            <w:tcW w:w="9498" w:type="dxa"/>
          </w:tcPr>
          <w:p w14:paraId="3C36B2AF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Elektrody igłowe i powierzchniowe</w:t>
            </w:r>
          </w:p>
          <w:p w14:paraId="1971BD44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COMED S.C. Krzysztof Pilarski, Wojciech Grunwald</w:t>
            </w:r>
          </w:p>
          <w:p w14:paraId="3B769D70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1 Maja 20 /1 </w:t>
            </w:r>
          </w:p>
          <w:p w14:paraId="5082B352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75-800 Koszalin</w:t>
            </w:r>
          </w:p>
          <w:p w14:paraId="41261E44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8 506.08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E63E97F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A01A254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41CBB694" w14:textId="77777777" w:rsidTr="00AE288C">
        <w:trPr>
          <w:cantSplit/>
        </w:trPr>
        <w:tc>
          <w:tcPr>
            <w:tcW w:w="9498" w:type="dxa"/>
          </w:tcPr>
          <w:p w14:paraId="22991342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Cewniki, zatyczki do cewnika, worki do moczu z  bezzwrotnym zaworem spustowym</w:t>
            </w:r>
          </w:p>
          <w:p w14:paraId="658488A4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287AE83A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0E2BBB16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3EB4EF71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52 882.20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E52A196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30DC1AD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1EFF833D" w14:textId="77777777" w:rsidTr="00AE288C">
        <w:trPr>
          <w:cantSplit/>
        </w:trPr>
        <w:tc>
          <w:tcPr>
            <w:tcW w:w="9498" w:type="dxa"/>
          </w:tcPr>
          <w:p w14:paraId="3F283677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Wzierniki sterylne jednorazowe</w:t>
            </w:r>
          </w:p>
          <w:p w14:paraId="04BE56E4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15180C46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569B89AF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27FDD784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4 617.00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041ADBB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2B2C36B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3934487C" w14:textId="77777777" w:rsidTr="00AE288C">
        <w:trPr>
          <w:cantSplit/>
        </w:trPr>
        <w:tc>
          <w:tcPr>
            <w:tcW w:w="9498" w:type="dxa"/>
          </w:tcPr>
          <w:p w14:paraId="4B5A8AD0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Koce ratownicze</w:t>
            </w:r>
          </w:p>
          <w:p w14:paraId="6B8C1B43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14:paraId="78FEC10A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Graniczna 32B  </w:t>
            </w:r>
          </w:p>
          <w:p w14:paraId="60408575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44-178 Przyszowice</w:t>
            </w:r>
          </w:p>
          <w:p w14:paraId="264CB7D7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140.40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83580E1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79E2668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75CE95D8" w14:textId="77777777" w:rsidTr="00AE288C">
        <w:trPr>
          <w:cantSplit/>
        </w:trPr>
        <w:tc>
          <w:tcPr>
            <w:tcW w:w="9498" w:type="dxa"/>
          </w:tcPr>
          <w:p w14:paraId="25CD9BAF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10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Szpatułki drewniane sterylne</w:t>
            </w:r>
          </w:p>
          <w:p w14:paraId="5BDA4BDC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609D151B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053F9304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72F7AAA3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1 632.96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25A132C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49E3E72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5178EE5C" w14:textId="77777777" w:rsidTr="00AE288C">
        <w:trPr>
          <w:cantSplit/>
        </w:trPr>
        <w:tc>
          <w:tcPr>
            <w:tcW w:w="9498" w:type="dxa"/>
          </w:tcPr>
          <w:p w14:paraId="1157782E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11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Elektrody EKG</w:t>
            </w:r>
          </w:p>
          <w:p w14:paraId="63AA4829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SORIMEX sp. z o. o.</w:t>
            </w:r>
          </w:p>
          <w:p w14:paraId="169F49BA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Równinna 25  </w:t>
            </w:r>
          </w:p>
          <w:p w14:paraId="77DC2F92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5519ED6C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51 445.80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EB62BF6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DC17382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1E713271" w14:textId="77777777" w:rsidTr="00AE288C">
        <w:trPr>
          <w:cantSplit/>
        </w:trPr>
        <w:tc>
          <w:tcPr>
            <w:tcW w:w="9498" w:type="dxa"/>
          </w:tcPr>
          <w:p w14:paraId="275D18BD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12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Szyny na palec Zimmera</w:t>
            </w:r>
          </w:p>
          <w:p w14:paraId="398AD1EB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1DA3F43F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35DDE07E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1BF9FFD1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734.40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0D7B7AF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EAEAEB5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5BB0BC22" w14:textId="77777777" w:rsidTr="00AE288C">
        <w:trPr>
          <w:cantSplit/>
        </w:trPr>
        <w:tc>
          <w:tcPr>
            <w:tcW w:w="9498" w:type="dxa"/>
          </w:tcPr>
          <w:p w14:paraId="77A8E6F9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13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Prezerwatywy pudrowane bez zbiorniczka</w:t>
            </w:r>
          </w:p>
          <w:p w14:paraId="25B1DB11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INTERGOS Sp. z o.o.</w:t>
            </w:r>
          </w:p>
          <w:p w14:paraId="332DD15A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Legionów 55  </w:t>
            </w:r>
          </w:p>
          <w:p w14:paraId="7FC529AE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43-300 Bielsko-Biała</w:t>
            </w:r>
          </w:p>
          <w:p w14:paraId="49DCFD0F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1 562.98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DE5043D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5E05F32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3A715721" w14:textId="77777777" w:rsidTr="00AE288C">
        <w:trPr>
          <w:cantSplit/>
        </w:trPr>
        <w:tc>
          <w:tcPr>
            <w:tcW w:w="9498" w:type="dxa"/>
          </w:tcPr>
          <w:p w14:paraId="262E3C52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14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Sondy żołądkowe z dwoma lub z czterema otworami bocznymi</w:t>
            </w:r>
          </w:p>
          <w:p w14:paraId="56CCD2B4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0ABC3715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7199E57C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3805C37A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1 269.00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028FBDB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F52E6E9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6483EC06" w14:textId="77777777" w:rsidTr="00AE288C">
        <w:trPr>
          <w:cantSplit/>
        </w:trPr>
        <w:tc>
          <w:tcPr>
            <w:tcW w:w="9498" w:type="dxa"/>
          </w:tcPr>
          <w:p w14:paraId="292868B4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15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Korki do kaniuli, kraniki trójdrożne, rampy 3 - kranikowa, rampy 5 - kranikowa</w:t>
            </w:r>
          </w:p>
          <w:p w14:paraId="0E458175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AKSIS Hurtownia Sprzętu Medycznego Ignaciuk Spigarski Spółka Jawna</w:t>
            </w:r>
          </w:p>
          <w:p w14:paraId="1B842499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Przyrodników 1c  </w:t>
            </w:r>
          </w:p>
          <w:p w14:paraId="377CB2D0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80-298 Gdańsk</w:t>
            </w:r>
          </w:p>
          <w:p w14:paraId="45E49600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128 412.00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D5B5FEE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57C16CF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01F93795" w14:textId="77777777" w:rsidTr="00AE288C">
        <w:trPr>
          <w:cantSplit/>
        </w:trPr>
        <w:tc>
          <w:tcPr>
            <w:tcW w:w="9498" w:type="dxa"/>
          </w:tcPr>
          <w:p w14:paraId="34028071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16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Maski tlenowe, nebulizatory z ustnikiem, cewniki do tlenoterapii biernej, maska do podawania tlenu</w:t>
            </w:r>
          </w:p>
          <w:p w14:paraId="5F0635DB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AKSIS Hurtownia Sprzętu Medycznego Ignaciuk Spigarski Spółka Jawna</w:t>
            </w:r>
          </w:p>
          <w:p w14:paraId="0C4D055A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Przyrodników 1c  </w:t>
            </w:r>
          </w:p>
          <w:p w14:paraId="01D30BAA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80-298 Gdańsk</w:t>
            </w:r>
          </w:p>
          <w:p w14:paraId="1873348E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46 416.78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6B3DD1E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D3694DA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26197CD4" w14:textId="77777777" w:rsidTr="00AE288C">
        <w:trPr>
          <w:cantSplit/>
        </w:trPr>
        <w:tc>
          <w:tcPr>
            <w:tcW w:w="9498" w:type="dxa"/>
          </w:tcPr>
          <w:p w14:paraId="50D5EE13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18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Szczoteczki do pobierania rozmazów cytologicznych</w:t>
            </w:r>
          </w:p>
          <w:p w14:paraId="3A1B296B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Rovers</w:t>
            </w:r>
            <w:proofErr w:type="spellEnd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3F10C889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Stołeczna 10  </w:t>
            </w:r>
          </w:p>
          <w:p w14:paraId="01EA015F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05-501 Piaseczno</w:t>
            </w:r>
          </w:p>
          <w:p w14:paraId="09434593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7 290.00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4D0C462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80AEC57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47AB8486" w14:textId="77777777" w:rsidTr="00AE288C">
        <w:trPr>
          <w:cantSplit/>
        </w:trPr>
        <w:tc>
          <w:tcPr>
            <w:tcW w:w="9498" w:type="dxa"/>
          </w:tcPr>
          <w:p w14:paraId="3AD6A5D6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20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Śliniaki jednorazowe dla stomatologii, pokrowce na zagłówek jednorazowe</w:t>
            </w:r>
          </w:p>
          <w:p w14:paraId="57A4CDE5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Abena</w:t>
            </w:r>
            <w:proofErr w:type="spellEnd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687BAB25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Nowa, Łozienica 15  </w:t>
            </w:r>
          </w:p>
          <w:p w14:paraId="6B61AC4A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72-100 Goleniów</w:t>
            </w:r>
          </w:p>
          <w:p w14:paraId="1D1B8AC5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8 262.00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4A77305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6F45D48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4FB6A584" w14:textId="77777777" w:rsidTr="00AE288C">
        <w:trPr>
          <w:cantSplit/>
        </w:trPr>
        <w:tc>
          <w:tcPr>
            <w:tcW w:w="9498" w:type="dxa"/>
          </w:tcPr>
          <w:p w14:paraId="1A07DBB4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21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Elektroda do defibrylacji/kardiowersji - Stat - </w:t>
            </w:r>
            <w:proofErr w:type="spellStart"/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Padz</w:t>
            </w:r>
            <w:proofErr w:type="spellEnd"/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dla dorosłych</w:t>
            </w:r>
          </w:p>
          <w:p w14:paraId="3A8445C2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14:paraId="7F74F43F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Graniczna 32B  </w:t>
            </w:r>
          </w:p>
          <w:p w14:paraId="44CB0DBF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44-178 Przyszowice</w:t>
            </w:r>
          </w:p>
          <w:p w14:paraId="3CDB31C7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1 684.80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0116D85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7A35311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02D120B1" w14:textId="77777777" w:rsidTr="00AE288C">
        <w:trPr>
          <w:cantSplit/>
        </w:trPr>
        <w:tc>
          <w:tcPr>
            <w:tcW w:w="9498" w:type="dxa"/>
          </w:tcPr>
          <w:p w14:paraId="2CF899FD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22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Pasy bezpieczeństwa na nadgarstek</w:t>
            </w:r>
          </w:p>
          <w:p w14:paraId="58383B00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14:paraId="003C62C5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Graniczna 32B  </w:t>
            </w:r>
          </w:p>
          <w:p w14:paraId="27A5C508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44-178 Przyszowice</w:t>
            </w:r>
          </w:p>
          <w:p w14:paraId="1D8496DB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11 232.00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29C1459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8C54411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65E46A81" w14:textId="77777777" w:rsidTr="00AE288C">
        <w:trPr>
          <w:cantSplit/>
        </w:trPr>
        <w:tc>
          <w:tcPr>
            <w:tcW w:w="9498" w:type="dxa"/>
          </w:tcPr>
          <w:p w14:paraId="2BDFC89F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23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Staza</w:t>
            </w:r>
            <w:proofErr w:type="spellEnd"/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jednorazowego użytku</w:t>
            </w:r>
          </w:p>
          <w:p w14:paraId="43203695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INTERGOS Sp. z o.o.</w:t>
            </w:r>
          </w:p>
          <w:p w14:paraId="45DAD329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Legionów 55  </w:t>
            </w:r>
          </w:p>
          <w:p w14:paraId="76E3AE59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43-300 Bielsko-Biała</w:t>
            </w:r>
          </w:p>
          <w:p w14:paraId="17A48019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1 276.56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CD30AFD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7593F75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14B1DC7E" w14:textId="77777777" w:rsidTr="00AE288C">
        <w:trPr>
          <w:cantSplit/>
        </w:trPr>
        <w:tc>
          <w:tcPr>
            <w:tcW w:w="9498" w:type="dxa"/>
          </w:tcPr>
          <w:p w14:paraId="06D6D280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28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Strzykawki 10 -12 ml trzyczęściowa bez igły, strzykawki 1 ml trzyczęściowa bez igły</w:t>
            </w:r>
          </w:p>
          <w:p w14:paraId="7A5620BC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5532BAE4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16389A91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148E6912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721.55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6619A73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96F0F7C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A339B" w:rsidRPr="00946052" w14:paraId="334E9A9D" w14:textId="77777777" w:rsidTr="00AE288C">
        <w:trPr>
          <w:cantSplit/>
        </w:trPr>
        <w:tc>
          <w:tcPr>
            <w:tcW w:w="9498" w:type="dxa"/>
          </w:tcPr>
          <w:p w14:paraId="06649C74" w14:textId="77777777" w:rsidR="00AA339B" w:rsidRPr="00946052" w:rsidRDefault="00AA339B" w:rsidP="00AE288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4605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30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Urządzenie jednorazowego użytku ssąco-płuczące kompatybilne z robotem </w:t>
            </w:r>
            <w:proofErr w:type="spellStart"/>
            <w:r w:rsidRPr="00946052">
              <w:rPr>
                <w:rFonts w:ascii="Arial Narrow" w:hAnsi="Arial Narrow" w:cs="Arial"/>
                <w:color w:val="000000"/>
                <w:sz w:val="22"/>
                <w:szCs w:val="22"/>
              </w:rPr>
              <w:t>DaVinci</w:t>
            </w:r>
            <w:proofErr w:type="spellEnd"/>
          </w:p>
          <w:p w14:paraId="5CD2B6FA" w14:textId="77777777" w:rsidR="00AA339B" w:rsidRPr="00946052" w:rsidRDefault="00AA339B" w:rsidP="00AE288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>SKAMEX Spółka Akcyjna</w:t>
            </w:r>
          </w:p>
          <w:p w14:paraId="1AC26E70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 xml:space="preserve">Kopcińskiego 62D  </w:t>
            </w:r>
          </w:p>
          <w:p w14:paraId="30137B75" w14:textId="77777777" w:rsidR="00AA339B" w:rsidRPr="00946052" w:rsidRDefault="00AA339B" w:rsidP="00AE288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90-032 Łódź</w:t>
            </w:r>
          </w:p>
          <w:p w14:paraId="7673F6E4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946052">
              <w:rPr>
                <w:rFonts w:ascii="Arial Narrow" w:hAnsi="Arial Narrow" w:cs="Arial"/>
                <w:b/>
                <w:sz w:val="22"/>
                <w:szCs w:val="22"/>
              </w:rPr>
              <w:t xml:space="preserve"> 30 780.00 zł brutto</w:t>
            </w: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9D37C4B" w14:textId="77777777" w:rsidR="00AA339B" w:rsidRPr="00946052" w:rsidRDefault="00AA339B" w:rsidP="00AE288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1541FA4" w14:textId="77777777" w:rsidR="00AA339B" w:rsidRPr="00946052" w:rsidRDefault="00AA339B" w:rsidP="00AE288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98E502D" w14:textId="77777777" w:rsidR="00992FF5" w:rsidRPr="00946052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46052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946052" w14:paraId="20D9C5D3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A6B1B5" w14:textId="77777777" w:rsidR="00992FF5" w:rsidRPr="0094605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FC1AAE" w14:textId="77777777" w:rsidR="00992FF5" w:rsidRPr="0094605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9892AC" w14:textId="77777777" w:rsidR="00992FF5" w:rsidRPr="0094605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3FCE49" w14:textId="77777777" w:rsidR="00992FF5" w:rsidRPr="0094605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AA339B" w:rsidRPr="00946052" w14:paraId="363492BD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6FA8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Zestaw do kontrolowanej zbiórki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51250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5ADC4CAB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50763282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C7EC4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018015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3F936A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2BE1F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410906B2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E30A8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>1 - Zestaw do kontrolowanej zbiórki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D6842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02593E8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5CA7DC48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AE6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- 59.27</w:t>
            </w:r>
          </w:p>
          <w:p w14:paraId="4AC206CD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08BCEB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575E7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99,27</w:t>
            </w:r>
          </w:p>
        </w:tc>
      </w:tr>
      <w:tr w:rsidR="00AA339B" w:rsidRPr="00946052" w14:paraId="44BB8BE7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2A41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Zestaw do kontrolowanej zbiórki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E06DC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Dalhausen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</w:p>
          <w:p w14:paraId="2309ED1B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Majowa 2</w:t>
            </w:r>
          </w:p>
          <w:p w14:paraId="4ED9EDB7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15535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- 59.09</w:t>
            </w:r>
          </w:p>
          <w:p w14:paraId="11AE8FEC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0D41704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- 9.00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DCD5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93,09</w:t>
            </w:r>
          </w:p>
        </w:tc>
      </w:tr>
      <w:tr w:rsidR="00AA339B" w:rsidRPr="00946052" w14:paraId="6CD15856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3036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Zestaw do kontrolowanej zbiórki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70C4B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14:paraId="16FF6CB8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Kopcińskiego 62D</w:t>
            </w:r>
          </w:p>
          <w:p w14:paraId="5FFA8FA8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5FE7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- 26.35</w:t>
            </w:r>
          </w:p>
          <w:p w14:paraId="25DF09CC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8879B4A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7154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66,35</w:t>
            </w:r>
          </w:p>
        </w:tc>
      </w:tr>
      <w:tr w:rsidR="00AA339B" w:rsidRPr="00946052" w14:paraId="3BA79089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6DD9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Maszynki jednorazowe do golenia, dwuostrzowe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0D255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58F20236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14:paraId="574BAADB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67A37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0EB3D9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BA77B4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A144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72F02E5B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0A1A7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Maszynki jednorazowe do golenia, dwuostrzowe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63AE3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9AE11A6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15E7D876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7E175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- 57.39</w:t>
            </w:r>
          </w:p>
          <w:p w14:paraId="7E41475A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95B3FA8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5E287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97,39</w:t>
            </w:r>
          </w:p>
        </w:tc>
      </w:tr>
      <w:tr w:rsidR="00AA339B" w:rsidRPr="00946052" w14:paraId="67AD8EAE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46A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4 - Pończochy przeciwzakrzepowe typu TED Kendall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75129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14:paraId="5EB16477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14:paraId="56682084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44862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649CF0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8987ACA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6E26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2B52FEDB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7921D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5 - Elektrody </w:t>
            </w:r>
            <w:proofErr w:type="spellStart"/>
            <w:r w:rsidRPr="00946052">
              <w:rPr>
                <w:rFonts w:ascii="Arial Narrow" w:hAnsi="Arial Narrow" w:cs="Arial"/>
                <w:sz w:val="22"/>
                <w:szCs w:val="22"/>
              </w:rPr>
              <w:t>ekg</w:t>
            </w:r>
            <w:proofErr w:type="spellEnd"/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spoczynkowe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D2167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SORIMEX sp. z o. o.</w:t>
            </w:r>
          </w:p>
          <w:p w14:paraId="3EB72F1B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Równinna 25</w:t>
            </w:r>
          </w:p>
          <w:p w14:paraId="1496EB9D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9A07A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3EE5C3C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A5543A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95E4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16EE82EA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E5C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5 - Elektrody </w:t>
            </w:r>
            <w:proofErr w:type="spellStart"/>
            <w:r w:rsidRPr="00946052">
              <w:rPr>
                <w:rFonts w:ascii="Arial Narrow" w:hAnsi="Arial Narrow" w:cs="Arial"/>
                <w:sz w:val="22"/>
                <w:szCs w:val="22"/>
              </w:rPr>
              <w:t>ekg</w:t>
            </w:r>
            <w:proofErr w:type="spellEnd"/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spoczynkowe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71BC7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14:paraId="07C146E9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14:paraId="1CCA132A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E06C8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- 59.85</w:t>
            </w:r>
          </w:p>
          <w:p w14:paraId="3F66D5F0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72A234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7C1B1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99,85</w:t>
            </w:r>
          </w:p>
        </w:tc>
      </w:tr>
      <w:tr w:rsidR="00AA339B" w:rsidRPr="00946052" w14:paraId="03874FDD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0F5CA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6 - Elektrody igłowe i powierzchniowe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23BB9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COMED S.C. Krzysztof Pilarski, Wojciech Grunwald</w:t>
            </w:r>
          </w:p>
          <w:p w14:paraId="6D39ECEA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Maja 20/1</w:t>
            </w:r>
          </w:p>
          <w:p w14:paraId="6242BC80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75-800 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65F2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7BC4CA7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DD59070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2F67F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477D16B0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9012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7 - Cewniki, zatyczki do cewnika, worki do moczu z  bezzwrotnym zaworem spustowym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70AFB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00D368B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55F259E5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F998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D60D89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7629DFC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380B3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74C6A05A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C389A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7 - Cewniki, zatyczki do cewnika, worki do moczu z  bezzwrotnym zaworem spustowym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43D8B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14:paraId="1969CFEB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Kopcińskiego 62D</w:t>
            </w:r>
          </w:p>
          <w:p w14:paraId="0B5A3CB9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82A3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- 32.33</w:t>
            </w:r>
          </w:p>
          <w:p w14:paraId="42D89C35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AED6C62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397E2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72,33</w:t>
            </w:r>
          </w:p>
        </w:tc>
      </w:tr>
      <w:tr w:rsidR="00AA339B" w:rsidRPr="00946052" w14:paraId="0611BD64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28214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8 - Wzierniki sterylne 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>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4E39A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spółka z ograniczoną odpowiedzialnością spółka komandytowa</w:t>
            </w:r>
          </w:p>
          <w:p w14:paraId="77DC5679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5AEE5465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88B06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226A20F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>2 - Termin dostawy - 25.00</w:t>
            </w:r>
          </w:p>
          <w:p w14:paraId="5C7FC85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5DAA5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AA339B" w:rsidRPr="00946052" w14:paraId="24DEE14F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B69C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8 - Wzierniki sterylne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72B26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497F41DF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Browarowa 21</w:t>
            </w:r>
          </w:p>
          <w:p w14:paraId="320EE599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AF368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- 57.97</w:t>
            </w:r>
          </w:p>
          <w:p w14:paraId="6DA88192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47F9EF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383A9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97,97</w:t>
            </w:r>
          </w:p>
        </w:tc>
      </w:tr>
      <w:tr w:rsidR="00AA339B" w:rsidRPr="00946052" w14:paraId="32641853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6514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8 - Wzierniki sterylne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9698F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24F37F73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2C6D12DB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9183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- 57.97</w:t>
            </w:r>
          </w:p>
          <w:p w14:paraId="13A42E0A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C86E092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1F795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97,97</w:t>
            </w:r>
          </w:p>
        </w:tc>
      </w:tr>
      <w:tr w:rsidR="00AA339B" w:rsidRPr="00946052" w14:paraId="0B6CDBD0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5F21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9 - Koce ratownicze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5DA5E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1736F27C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32014A93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6C6D6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156ECF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ECE7974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4549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299EDB74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695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9 - Koce ratownicze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A2F74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B4B459D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21BA7506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82A9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- 56.52</w:t>
            </w:r>
          </w:p>
          <w:p w14:paraId="64F7B528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DED9D7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BC11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96,52</w:t>
            </w:r>
          </w:p>
        </w:tc>
      </w:tr>
      <w:tr w:rsidR="00AA339B" w:rsidRPr="00946052" w14:paraId="3D465388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5AD9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9 - Koce ratownicze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2038D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2A7F15CF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14:paraId="68747B04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039F8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- 53.79</w:t>
            </w:r>
          </w:p>
          <w:p w14:paraId="38DCC00D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7C08E37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7F25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93,79</w:t>
            </w:r>
          </w:p>
        </w:tc>
      </w:tr>
      <w:tr w:rsidR="00AA339B" w:rsidRPr="00946052" w14:paraId="537DAA61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5EE0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9 - Koce ratownicze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78DD7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46396279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22838EFB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0F08D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- 48.75</w:t>
            </w:r>
          </w:p>
          <w:p w14:paraId="20E921F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ACA0622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A1FAB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88,75</w:t>
            </w:r>
          </w:p>
        </w:tc>
      </w:tr>
      <w:tr w:rsidR="00AA339B" w:rsidRPr="00946052" w14:paraId="7AD992E3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E1B1D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10 - Szpatułki drewniane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2F324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8166A1E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1EF1EA06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BBBF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45635F6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A6112A8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58D46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546F0056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51437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10 - Szpatułki drewniane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53E4B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4D73CBEA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6E62B5D5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6A6C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- 52.05</w:t>
            </w:r>
          </w:p>
          <w:p w14:paraId="3A9A4BE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C5EF506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AB6AD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92,05</w:t>
            </w:r>
          </w:p>
        </w:tc>
      </w:tr>
      <w:tr w:rsidR="00AA339B" w:rsidRPr="00946052" w14:paraId="5896F899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CB5E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10 - Szpatułki drewniane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AACB8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1D10CDDC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14:paraId="28B6418C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D736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- 50.53</w:t>
            </w:r>
          </w:p>
          <w:p w14:paraId="0041CEB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7A47CF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B60A1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90,53</w:t>
            </w:r>
          </w:p>
        </w:tc>
      </w:tr>
      <w:tr w:rsidR="00AA339B" w:rsidRPr="00946052" w14:paraId="088CB5C3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BE604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11 - Elektrody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3F886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SORIMEX sp. z o. o.</w:t>
            </w:r>
          </w:p>
          <w:p w14:paraId="71A21B0C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Równinna 25</w:t>
            </w:r>
          </w:p>
          <w:p w14:paraId="72F48A8D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43258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6BC1BD5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9848742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5B064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6F19E1CE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AD9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12 - Szyny na palec Zimmera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24D94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</w:t>
            </w: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odpowiedzialnością spółka komandytowa</w:t>
            </w:r>
          </w:p>
          <w:p w14:paraId="02E7160A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764526FE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5C24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502C079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42D3E12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3142E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AA339B" w:rsidRPr="00946052" w14:paraId="5EFFECC4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8856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13 - Prezerwatywy pudrowane bez zbiorniczka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2E470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68A2679D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14:paraId="396DE474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1F7A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2E5ABE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FFFF97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2D19B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61535A90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03A8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13 - Prezerwatywy pudrowane bez zbiorniczka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7FF73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6B4FBA30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6CA6B45A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1D6B5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- 56.25</w:t>
            </w:r>
          </w:p>
          <w:p w14:paraId="0E76BAE5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BEC8E32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81E68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96,25</w:t>
            </w:r>
          </w:p>
        </w:tc>
      </w:tr>
      <w:tr w:rsidR="00AA339B" w:rsidRPr="00946052" w14:paraId="396542B1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63DE6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13 - Prezerwatywy pudrowane bez zbiorniczka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17680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376BCD17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3DA7B4DC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23D07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- 56.25</w:t>
            </w:r>
          </w:p>
          <w:p w14:paraId="4D7C1EF7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DBCD960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C0414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96,25</w:t>
            </w:r>
          </w:p>
        </w:tc>
      </w:tr>
      <w:tr w:rsidR="00AA339B" w:rsidRPr="00946052" w14:paraId="7F977D3C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C4874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14 - Sondy żołądkowe z dwoma lub z czterema otworami bocznymi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48745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0364918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5D9EEE31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4AACA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AB8CAD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E49A00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DCA51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722EEB51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C51A4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15 - Korki do kaniuli, kraniki trójdrożne, rampy 3 - kranikowa, rampy 5 - kranikowa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501AD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AKSIS Hurtownia Sprzętu Medycznego Ignaciuk Spigarski Spółka Jawna</w:t>
            </w:r>
          </w:p>
          <w:p w14:paraId="72DE48D9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Przyrodników 1c</w:t>
            </w:r>
          </w:p>
          <w:p w14:paraId="549DA88A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80-298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78BC7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C9A1C60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F3F4280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7081C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4FD4F4D7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677C4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16 - Maski tlenowe, nebulizatory z ustnikiem, cewniki do tlenoterapii biernej, maska do podawania tlenu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D5F10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AKSIS Hurtownia Sprzętu Medycznego Ignaciuk Spigarski Spółka Jawna</w:t>
            </w:r>
          </w:p>
          <w:p w14:paraId="03A4BFE2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Przyrodników 1c</w:t>
            </w:r>
          </w:p>
          <w:p w14:paraId="6261F720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80-298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25F0A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A14E95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F49496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2212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627C91CB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1AFF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18 - Szczoteczki do pobierania rozmazów cytologicznych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E0EF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Rovers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3CCFAA1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Stołeczna 10</w:t>
            </w:r>
          </w:p>
          <w:p w14:paraId="09B7C91C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05-501 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AE9B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9D63587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9D06085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3BE68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1A0063DE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1F5E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20 - Śliniaki jednorazowe dla stomatologii, pokrowce na zagłówek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2B079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Abena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AE8F5D7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Nowa, Łozienica 15</w:t>
            </w:r>
          </w:p>
          <w:p w14:paraId="462BF174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72-100 Goleniów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AB966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80731C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70C9FB0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71654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4ACF6C8D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3FCD7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20 - Śliniaki jednorazowe dla stomatologii, pokrowce na zagłówek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778A1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19AB9EFE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67FF3C54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A5C5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- 58.85</w:t>
            </w:r>
          </w:p>
          <w:p w14:paraId="1975A98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1F4BEA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47F6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98,85</w:t>
            </w:r>
          </w:p>
        </w:tc>
      </w:tr>
      <w:tr w:rsidR="00AA339B" w:rsidRPr="00946052" w14:paraId="4BAF854F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4424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20 - Śliniaki jednorazowe dla stomatologii, </w:t>
            </w: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>pokrowce na zagłówek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05F15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Polmil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7E7CA408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>Przemysłowa 8 B</w:t>
            </w:r>
          </w:p>
          <w:p w14:paraId="0EADCD68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DC40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>1 - Cena - 52.76</w:t>
            </w:r>
          </w:p>
          <w:p w14:paraId="71472C8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>2 - Termin dostawy - 25.00</w:t>
            </w:r>
          </w:p>
          <w:p w14:paraId="5284BA12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31BD5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92,76</w:t>
            </w:r>
          </w:p>
        </w:tc>
      </w:tr>
      <w:tr w:rsidR="00AA339B" w:rsidRPr="00946052" w14:paraId="0367016B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9F3C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20 - Śliniaki jednorazowe dla stomatologii, pokrowce na zagłówek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8F499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63C8858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4B476DFC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34A78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C5CA2F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78E5324D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799E1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AA339B" w:rsidRPr="00946052" w14:paraId="27E3DF24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E0D96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20 - Śliniaki jednorazowe dla stomatologii, pokrowce na zagłówek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BF14F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MARRODENT Spółka z Ograniczoną Odpowiedzialnością</w:t>
            </w:r>
          </w:p>
          <w:p w14:paraId="557537EB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Krasińskiego 31</w:t>
            </w:r>
          </w:p>
          <w:p w14:paraId="0CEF1282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5BA6D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52EDC016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05EEF9B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DABC8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AA339B" w:rsidRPr="00946052" w14:paraId="7528F736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4267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21 - Elektroda do defibrylacji/kardiowersji - Stat - </w:t>
            </w:r>
            <w:proofErr w:type="spellStart"/>
            <w:r w:rsidRPr="00946052">
              <w:rPr>
                <w:rFonts w:ascii="Arial Narrow" w:hAnsi="Arial Narrow" w:cs="Arial"/>
                <w:sz w:val="22"/>
                <w:szCs w:val="22"/>
              </w:rPr>
              <w:t>Padz</w:t>
            </w:r>
            <w:proofErr w:type="spellEnd"/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dla dorosłych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59561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09F06968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670872FA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FC380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56BE7C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7A8AFAA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7E0D3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4B8A551E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0B66C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22 - Pasy bezpieczeństwa na nadgarstek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24FA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292E5932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7220ACDA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4114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- 28.36</w:t>
            </w:r>
          </w:p>
          <w:p w14:paraId="4D684BE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533C437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B44C7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68,36</w:t>
            </w:r>
          </w:p>
        </w:tc>
      </w:tr>
      <w:tr w:rsidR="00AA339B" w:rsidRPr="00946052" w14:paraId="72CF5B98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3D0A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22 - Pasy bezpieczeństwa na nadgarstek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53A4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5A2F9E75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6FDECD36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813C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731B4E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8F7225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5F6B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713FE75C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9BA40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946052">
              <w:rPr>
                <w:rFonts w:ascii="Arial Narrow" w:hAnsi="Arial Narrow" w:cs="Arial"/>
                <w:sz w:val="22"/>
                <w:szCs w:val="22"/>
              </w:rPr>
              <w:t>Staza</w:t>
            </w:r>
            <w:proofErr w:type="spellEnd"/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jednorazowego użytku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AEF9B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3B76FCA7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14:paraId="5EC7695C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1CE55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2F5598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978C19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8DD56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0F9F4A04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B9A5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946052">
              <w:rPr>
                <w:rFonts w:ascii="Arial Narrow" w:hAnsi="Arial Narrow" w:cs="Arial"/>
                <w:sz w:val="22"/>
                <w:szCs w:val="22"/>
              </w:rPr>
              <w:t>Staza</w:t>
            </w:r>
            <w:proofErr w:type="spellEnd"/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jednorazowego użytku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C3D30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8444EE0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7F92CB8D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7DAC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- 57.38</w:t>
            </w:r>
          </w:p>
          <w:p w14:paraId="05B1F0F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67635A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54685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97,38</w:t>
            </w:r>
          </w:p>
        </w:tc>
      </w:tr>
      <w:tr w:rsidR="00AA339B" w:rsidRPr="00946052" w14:paraId="1475AAB9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72BE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946052">
              <w:rPr>
                <w:rFonts w:ascii="Arial Narrow" w:hAnsi="Arial Narrow" w:cs="Arial"/>
                <w:sz w:val="22"/>
                <w:szCs w:val="22"/>
              </w:rPr>
              <w:t>Staza</w:t>
            </w:r>
            <w:proofErr w:type="spellEnd"/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jednorazowego użytku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D374D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738F9043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659E4DF4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16DF9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- 56.96</w:t>
            </w:r>
          </w:p>
          <w:p w14:paraId="6E84A53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1C4602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92178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96,96</w:t>
            </w:r>
          </w:p>
        </w:tc>
      </w:tr>
      <w:tr w:rsidR="00AA339B" w:rsidRPr="00946052" w14:paraId="40F9F5DF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3428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946052">
              <w:rPr>
                <w:rFonts w:ascii="Arial Narrow" w:hAnsi="Arial Narrow" w:cs="Arial"/>
                <w:sz w:val="22"/>
                <w:szCs w:val="22"/>
              </w:rPr>
              <w:t>Staza</w:t>
            </w:r>
            <w:proofErr w:type="spellEnd"/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jednorazowego użytku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C7EFA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1A60044E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7091EE36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919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- 54.98</w:t>
            </w:r>
          </w:p>
          <w:p w14:paraId="45193C92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4357F28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C24BB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94,98</w:t>
            </w:r>
          </w:p>
        </w:tc>
      </w:tr>
      <w:tr w:rsidR="00AA339B" w:rsidRPr="00946052" w14:paraId="0424D4B1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A40F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946052">
              <w:rPr>
                <w:rFonts w:ascii="Arial Narrow" w:hAnsi="Arial Narrow" w:cs="Arial"/>
                <w:sz w:val="22"/>
                <w:szCs w:val="22"/>
              </w:rPr>
              <w:t>Staza</w:t>
            </w:r>
            <w:proofErr w:type="spellEnd"/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jednorazowego użytku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BB646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720C7424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Browarowa 21</w:t>
            </w:r>
          </w:p>
          <w:p w14:paraId="62D08BAD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B5CC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- 52.53</w:t>
            </w:r>
          </w:p>
          <w:p w14:paraId="7E729AC6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DA89A8A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D564F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92,53</w:t>
            </w:r>
          </w:p>
        </w:tc>
      </w:tr>
      <w:tr w:rsidR="00AA339B" w:rsidRPr="00946052" w14:paraId="46C97A42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6834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28 - Strzykawki 10 -12 ml trzyczęściowa bez igły, strzykawki 1 ml trzyczęściowa bez igły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8859B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697A68AB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180E4E67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27691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5EB9ED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B3AB72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0A9A9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A339B" w:rsidRPr="00946052" w14:paraId="6C32C3D7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402D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lastRenderedPageBreak/>
              <w:t>28 - Strzykawki 10 -12 ml trzyczęściowa bez igły, strzykawki 1 ml trzyczęściowa bez igły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E4CF9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” Spółka Jawna</w:t>
            </w:r>
          </w:p>
          <w:p w14:paraId="6A6BB5E2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PRZEMYSŁOWA 4A</w:t>
            </w:r>
          </w:p>
          <w:p w14:paraId="412D9F9B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0C47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- 40.90</w:t>
            </w:r>
          </w:p>
          <w:p w14:paraId="4B8EDEA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30188EF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F1CDB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73,40</w:t>
            </w:r>
          </w:p>
        </w:tc>
      </w:tr>
      <w:tr w:rsidR="00AA339B" w:rsidRPr="00946052" w14:paraId="6DC50679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FF77A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28 - Strzykawki 10 -12 ml trzyczęściowa bez igły, strzykawki 1 ml trzyczęściowa bez igły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60493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14:paraId="1FBA3B9E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Kopcińskiego 62D</w:t>
            </w:r>
          </w:p>
          <w:p w14:paraId="468DE96D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0C9F2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- 10.02</w:t>
            </w:r>
          </w:p>
          <w:p w14:paraId="49903077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BA0201E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D0567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50,02</w:t>
            </w:r>
          </w:p>
        </w:tc>
      </w:tr>
      <w:tr w:rsidR="00AA339B" w:rsidRPr="00946052" w14:paraId="6EBDD33D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49CB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30 - Urządzenie jednorazowego użytku ssąco-płuczące kompatybilne z robotem </w:t>
            </w:r>
            <w:proofErr w:type="spellStart"/>
            <w:r w:rsidRPr="00946052">
              <w:rPr>
                <w:rFonts w:ascii="Arial Narrow" w:hAnsi="Arial Narrow" w:cs="Arial"/>
                <w:sz w:val="22"/>
                <w:szCs w:val="22"/>
              </w:rPr>
              <w:t>DaVinci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9B1B6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4D43591A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Rtm. Witolda Pileckiego 59/151</w:t>
            </w:r>
          </w:p>
          <w:p w14:paraId="2BBE06F3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D5D36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658DBEA6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09D7E4F0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67D9D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AA339B" w:rsidRPr="00946052" w14:paraId="32A96B67" w14:textId="77777777" w:rsidTr="00AE28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DB7E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30 - Urządzenie jednorazowego użytku ssąco-płuczące kompatybilne z robotem </w:t>
            </w:r>
            <w:proofErr w:type="spellStart"/>
            <w:r w:rsidRPr="00946052">
              <w:rPr>
                <w:rFonts w:ascii="Arial Narrow" w:hAnsi="Arial Narrow" w:cs="Arial"/>
                <w:sz w:val="22"/>
                <w:szCs w:val="22"/>
              </w:rPr>
              <w:t>DaVinci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2228" w14:textId="77777777" w:rsidR="00AA339B" w:rsidRPr="00946052" w:rsidRDefault="00AA339B" w:rsidP="00AE288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14:paraId="457F3631" w14:textId="77777777" w:rsidR="00AA339B" w:rsidRPr="00946052" w:rsidRDefault="00AA339B" w:rsidP="00AE288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Kopcińskiego 62D</w:t>
            </w:r>
          </w:p>
          <w:p w14:paraId="3C4ED197" w14:textId="77777777" w:rsidR="00AA339B" w:rsidRPr="00946052" w:rsidRDefault="00AA339B" w:rsidP="00AE288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B54E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18469CC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FDB8F13" w14:textId="77777777" w:rsidR="00AA339B" w:rsidRPr="00946052" w:rsidRDefault="00AA339B" w:rsidP="00AE288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CAF2E" w14:textId="77777777" w:rsidR="00AA339B" w:rsidRPr="00946052" w:rsidRDefault="00AA339B" w:rsidP="00AE288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460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3FBF7322" w14:textId="77777777" w:rsidR="00AC605C" w:rsidRDefault="00AC605C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288A1347" w14:textId="4549EABF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946052">
        <w:rPr>
          <w:rFonts w:ascii="Arial Narrow" w:hAnsi="Arial Narrow" w:cs="Arial"/>
          <w:i/>
        </w:rPr>
        <w:t>Zamawiający</w:t>
      </w:r>
    </w:p>
    <w:p w14:paraId="4DB77339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5EA16332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4A06203A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2B6C219C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5E37A72A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72FB8FAE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751D2EED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7E71E1B0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0815D7A0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4AA991C1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2D3E701F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35836692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3CB38A80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61C928A8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40E47575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5EC70BC7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669A0E4F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5BC65F52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121D0302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3FD16049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480573DB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20A84BB6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</w:p>
    <w:p w14:paraId="50E4A9A3" w14:textId="48A0A178" w:rsidR="00AC605C" w:rsidRDefault="00AC605C" w:rsidP="00AC605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7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6F4CBCFC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6DFB0987" w14:textId="77777777" w:rsidR="00AC605C" w:rsidRDefault="00AC605C" w:rsidP="00AC605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0C34E0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</w:p>
    <w:p w14:paraId="5E129718" w14:textId="72294623" w:rsidR="00AC605C" w:rsidRPr="00946052" w:rsidRDefault="00AC605C" w:rsidP="00AC605C">
      <w:pPr>
        <w:rPr>
          <w:rFonts w:ascii="Arial Narrow" w:hAnsi="Arial Narrow" w:cs="Arial"/>
          <w:i/>
        </w:rPr>
      </w:pPr>
      <w:r>
        <w:rPr>
          <w:rFonts w:ascii="Arial Narrow" w:hAnsi="Arial Narrow" w:cs="Arial"/>
          <w:sz w:val="20"/>
          <w:szCs w:val="20"/>
        </w:rPr>
        <w:t xml:space="preserve">Data: </w:t>
      </w:r>
      <w:r>
        <w:rPr>
          <w:rFonts w:ascii="Arial Narrow" w:hAnsi="Arial Narrow" w:cs="Arial"/>
          <w:sz w:val="20"/>
          <w:szCs w:val="20"/>
        </w:rPr>
        <w:t>2026-01-02</w:t>
      </w:r>
    </w:p>
    <w:bookmarkEnd w:id="0"/>
    <w:p w14:paraId="541261DC" w14:textId="4D67D684" w:rsidR="008642B3" w:rsidRPr="00946052" w:rsidRDefault="008642B3" w:rsidP="00B51A2B">
      <w:pPr>
        <w:jc w:val="right"/>
        <w:rPr>
          <w:rFonts w:ascii="Arial Narrow" w:hAnsi="Arial Narrow" w:cs="Arial"/>
        </w:rPr>
      </w:pPr>
    </w:p>
    <w:sectPr w:rsidR="008642B3" w:rsidRPr="00946052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8CD79" w14:textId="77777777" w:rsidR="00DE009B" w:rsidRDefault="00DE009B">
      <w:r>
        <w:separator/>
      </w:r>
    </w:p>
  </w:endnote>
  <w:endnote w:type="continuationSeparator" w:id="0">
    <w:p w14:paraId="2D0B0248" w14:textId="77777777" w:rsidR="00DE009B" w:rsidRDefault="00DE0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28BB8" w14:textId="77777777" w:rsidR="00AA339B" w:rsidRDefault="00AA33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09E25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17FD8FD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0B46329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A2ABF" w14:textId="77777777" w:rsidR="00AA339B" w:rsidRDefault="00AA33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9190C" w14:textId="77777777" w:rsidR="00DE009B" w:rsidRDefault="00DE009B">
      <w:r>
        <w:separator/>
      </w:r>
    </w:p>
  </w:footnote>
  <w:footnote w:type="continuationSeparator" w:id="0">
    <w:p w14:paraId="24578563" w14:textId="77777777" w:rsidR="00DE009B" w:rsidRDefault="00DE0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7BA6F" w14:textId="77777777" w:rsidR="00AA339B" w:rsidRDefault="00AA33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EA92D" w14:textId="77777777" w:rsidR="00AA339B" w:rsidRDefault="00AA33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4A8FC" w14:textId="77777777" w:rsidR="00AA339B" w:rsidRDefault="00AA33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09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0723B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6052"/>
    <w:rsid w:val="00952256"/>
    <w:rsid w:val="0097748A"/>
    <w:rsid w:val="00992FF5"/>
    <w:rsid w:val="009F0E5C"/>
    <w:rsid w:val="00A029B8"/>
    <w:rsid w:val="00A91321"/>
    <w:rsid w:val="00AA02AC"/>
    <w:rsid w:val="00AA339B"/>
    <w:rsid w:val="00AC605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E009B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0EC61A"/>
  <w15:chartTrackingRefBased/>
  <w15:docId w15:val="{FEAA0782-2C01-4C3C-86FF-A18814BB7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AC605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13</Pages>
  <Words>3304</Words>
  <Characters>18116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2026-01-02T06:55:00Z</dcterms:created>
  <dcterms:modified xsi:type="dcterms:W3CDTF">2026-01-02T06:58:00Z</dcterms:modified>
</cp:coreProperties>
</file>