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76153" w14:textId="77777777" w:rsidR="00F245C5" w:rsidRPr="00353FDC" w:rsidRDefault="00A61276" w:rsidP="001822AB">
      <w:pPr>
        <w:jc w:val="right"/>
        <w:rPr>
          <w:rFonts w:ascii="Arial" w:hAnsi="Arial" w:cs="Arial"/>
        </w:rPr>
      </w:pPr>
      <w:bookmarkStart w:id="0" w:name="_Hlk53520193"/>
      <w:r w:rsidRPr="00A6127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A61276">
        <w:rPr>
          <w:rFonts w:ascii="Arial" w:hAnsi="Arial" w:cs="Arial"/>
        </w:rPr>
        <w:t>2025-12-31</w:t>
      </w:r>
    </w:p>
    <w:p w14:paraId="236D9681" w14:textId="77777777" w:rsidR="00A61276" w:rsidRPr="00A61276" w:rsidRDefault="00A61276" w:rsidP="001822AB">
      <w:pPr>
        <w:ind w:right="3969"/>
        <w:rPr>
          <w:rFonts w:ascii="Arial" w:hAnsi="Arial" w:cs="Arial"/>
          <w:b/>
          <w:bCs/>
        </w:rPr>
      </w:pPr>
      <w:r w:rsidRPr="00A61276">
        <w:rPr>
          <w:rFonts w:ascii="Arial" w:hAnsi="Arial" w:cs="Arial"/>
          <w:b/>
          <w:bCs/>
        </w:rPr>
        <w:t>Szpital Wojewódzki w Poznaniu</w:t>
      </w:r>
    </w:p>
    <w:p w14:paraId="3E33952D" w14:textId="77777777" w:rsidR="00F245C5" w:rsidRPr="00353FDC" w:rsidRDefault="00A61276" w:rsidP="001822AB">
      <w:pPr>
        <w:ind w:right="3969"/>
        <w:rPr>
          <w:rFonts w:ascii="Arial" w:hAnsi="Arial" w:cs="Arial"/>
          <w:b/>
          <w:bCs/>
        </w:rPr>
      </w:pPr>
      <w:r w:rsidRPr="00A61276">
        <w:rPr>
          <w:rFonts w:ascii="Arial" w:hAnsi="Arial" w:cs="Arial"/>
          <w:b/>
          <w:bCs/>
        </w:rPr>
        <w:t>Dział Zamówień Publicznych</w:t>
      </w:r>
    </w:p>
    <w:p w14:paraId="5BEEAFAB" w14:textId="77777777" w:rsidR="00F245C5" w:rsidRPr="00353FDC" w:rsidRDefault="00A61276" w:rsidP="001822AB">
      <w:pPr>
        <w:ind w:right="3969"/>
        <w:rPr>
          <w:rFonts w:ascii="Arial" w:hAnsi="Arial" w:cs="Arial"/>
        </w:rPr>
      </w:pPr>
      <w:r w:rsidRPr="00A6127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A61276">
        <w:rPr>
          <w:rFonts w:ascii="Arial" w:hAnsi="Arial" w:cs="Arial"/>
        </w:rPr>
        <w:t>7/19</w:t>
      </w:r>
    </w:p>
    <w:p w14:paraId="6ED62888" w14:textId="77777777" w:rsidR="00F245C5" w:rsidRPr="00353FDC" w:rsidRDefault="00A61276" w:rsidP="001822AB">
      <w:pPr>
        <w:ind w:right="4253"/>
        <w:rPr>
          <w:rFonts w:ascii="Arial" w:hAnsi="Arial" w:cs="Arial"/>
        </w:rPr>
      </w:pPr>
      <w:r w:rsidRPr="00A6127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A61276">
        <w:rPr>
          <w:rFonts w:ascii="Arial" w:hAnsi="Arial" w:cs="Arial"/>
        </w:rPr>
        <w:t>Poznań</w:t>
      </w:r>
    </w:p>
    <w:p w14:paraId="05C8F675" w14:textId="77777777" w:rsidR="001822AB" w:rsidRDefault="001822AB" w:rsidP="001822AB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EF6B6C4" w14:textId="30F017AC" w:rsidR="00D30F1F" w:rsidRDefault="00D30F1F" w:rsidP="001822A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9CE491B" w14:textId="77777777" w:rsidR="00F245C5" w:rsidRDefault="00D30F1F" w:rsidP="001822AB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B26F960" w14:textId="77777777" w:rsidR="001822AB" w:rsidRDefault="001822AB" w:rsidP="001822A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5EEC74F" w14:textId="77777777" w:rsidR="001822AB" w:rsidRPr="00D30F1F" w:rsidRDefault="001822AB" w:rsidP="001822A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7D44119" w14:textId="77777777" w:rsidTr="002716A3">
        <w:tc>
          <w:tcPr>
            <w:tcW w:w="10065" w:type="dxa"/>
            <w:shd w:val="clear" w:color="auto" w:fill="F2F2F2"/>
            <w:hideMark/>
          </w:tcPr>
          <w:p w14:paraId="09D76ABA" w14:textId="77777777" w:rsidR="00F245C5" w:rsidRPr="00353FDC" w:rsidRDefault="00F245C5" w:rsidP="001822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9AE213" w14:textId="77777777" w:rsidR="00F245C5" w:rsidRDefault="00F245C5" w:rsidP="001822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82613D9" w14:textId="60411453" w:rsidR="001822AB" w:rsidRPr="00353FDC" w:rsidRDefault="001822AB" w:rsidP="001822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3</w:t>
            </w:r>
          </w:p>
        </w:tc>
      </w:tr>
    </w:tbl>
    <w:p w14:paraId="04D2510D" w14:textId="77777777" w:rsidR="00F245C5" w:rsidRPr="00353FDC" w:rsidRDefault="00F245C5" w:rsidP="001822AB">
      <w:pPr>
        <w:keepNext/>
        <w:outlineLvl w:val="0"/>
        <w:rPr>
          <w:rFonts w:ascii="Arial" w:hAnsi="Arial" w:cs="Arial"/>
          <w:b/>
        </w:rPr>
      </w:pPr>
    </w:p>
    <w:p w14:paraId="137C0198" w14:textId="77777777" w:rsidR="00F245C5" w:rsidRPr="00353FDC" w:rsidRDefault="00F245C5" w:rsidP="001822AB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694D3F2" w14:textId="77777777" w:rsidTr="002716A3">
        <w:tc>
          <w:tcPr>
            <w:tcW w:w="2269" w:type="dxa"/>
          </w:tcPr>
          <w:p w14:paraId="1755DB98" w14:textId="77777777" w:rsidR="00F245C5" w:rsidRPr="00353FDC" w:rsidRDefault="00F245C5" w:rsidP="001822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3D6129C" w14:textId="77777777" w:rsidR="00F245C5" w:rsidRPr="00353FDC" w:rsidRDefault="00A61276" w:rsidP="001822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1276">
              <w:rPr>
                <w:rFonts w:ascii="Arial" w:hAnsi="Arial" w:cs="Arial"/>
                <w:bCs/>
              </w:rPr>
              <w:t xml:space="preserve">Sukcesywna dostawa </w:t>
            </w:r>
            <w:proofErr w:type="spellStart"/>
            <w:r w:rsidRPr="00A61276">
              <w:rPr>
                <w:rFonts w:ascii="Arial" w:hAnsi="Arial" w:cs="Arial"/>
                <w:bCs/>
              </w:rPr>
              <w:t>pieluchomajtek</w:t>
            </w:r>
            <w:proofErr w:type="spellEnd"/>
            <w:r w:rsidRPr="00A61276">
              <w:rPr>
                <w:rFonts w:ascii="Arial" w:hAnsi="Arial" w:cs="Arial"/>
                <w:bCs/>
              </w:rPr>
              <w:t xml:space="preserve"> i środków higienicznych oraz jednorazowych środków ochrony indywidualnej do Szpitala Wojewódzkiego w Poznaniu</w:t>
            </w:r>
          </w:p>
        </w:tc>
      </w:tr>
      <w:tr w:rsidR="00A61276" w:rsidRPr="00353FDC" w14:paraId="03FCF3EF" w14:textId="77777777" w:rsidTr="00773AA4">
        <w:tc>
          <w:tcPr>
            <w:tcW w:w="2269" w:type="dxa"/>
          </w:tcPr>
          <w:p w14:paraId="2693CC9F" w14:textId="77777777" w:rsidR="00A61276" w:rsidRPr="00353FDC" w:rsidRDefault="00A61276" w:rsidP="001822A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F1DC436" w14:textId="77777777" w:rsidR="00A61276" w:rsidRPr="00353FDC" w:rsidRDefault="00A61276" w:rsidP="001822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1276">
              <w:rPr>
                <w:rFonts w:ascii="Arial" w:hAnsi="Arial" w:cs="Arial"/>
                <w:bCs/>
              </w:rPr>
              <w:t>SZW/DZP/158/2025</w:t>
            </w:r>
          </w:p>
        </w:tc>
      </w:tr>
    </w:tbl>
    <w:p w14:paraId="1A26C0AA" w14:textId="77777777" w:rsidR="00F245C5" w:rsidRDefault="00F245C5" w:rsidP="001822A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0187A1D" w14:textId="77777777" w:rsidR="001822AB" w:rsidRPr="00E1738E" w:rsidRDefault="001822AB" w:rsidP="001822A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6C648DC" w14:textId="5E1EA73D" w:rsidR="00A02E94" w:rsidRDefault="00F245C5" w:rsidP="001822A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A61276" w:rsidRPr="00A61276">
        <w:rPr>
          <w:rFonts w:ascii="Arial" w:hAnsi="Arial" w:cs="Arial"/>
          <w:b/>
        </w:rPr>
        <w:t>Szpital Wojewódzki w Poznaniu</w:t>
      </w:r>
      <w:r w:rsidR="001822AB">
        <w:rPr>
          <w:rFonts w:ascii="Arial" w:hAnsi="Arial" w:cs="Arial"/>
          <w:b/>
        </w:rPr>
        <w:t xml:space="preserve">, </w:t>
      </w:r>
      <w:r w:rsidR="00A61276" w:rsidRPr="00A6127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61276" w:rsidRPr="00A61276">
        <w:rPr>
          <w:rFonts w:ascii="Arial" w:hAnsi="Arial" w:cs="Arial"/>
        </w:rPr>
        <w:t>(</w:t>
      </w:r>
      <w:proofErr w:type="spellStart"/>
      <w:r w:rsidR="00A61276" w:rsidRPr="00A61276">
        <w:rPr>
          <w:rFonts w:ascii="Arial" w:hAnsi="Arial" w:cs="Arial"/>
        </w:rPr>
        <w:t>t.j</w:t>
      </w:r>
      <w:proofErr w:type="spellEnd"/>
      <w:r w:rsidR="00A61276" w:rsidRPr="00A61276">
        <w:rPr>
          <w:rFonts w:ascii="Arial" w:hAnsi="Arial" w:cs="Arial"/>
        </w:rPr>
        <w:t xml:space="preserve">. Dz. U. z 2024 r. poz. 1320 z </w:t>
      </w:r>
      <w:proofErr w:type="spellStart"/>
      <w:r w:rsidR="00A61276" w:rsidRPr="00A61276">
        <w:rPr>
          <w:rFonts w:ascii="Arial" w:hAnsi="Arial" w:cs="Arial"/>
        </w:rPr>
        <w:t>późn</w:t>
      </w:r>
      <w:proofErr w:type="spellEnd"/>
      <w:r w:rsidR="00A61276" w:rsidRPr="00A61276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5A9DC2AE" w14:textId="77777777" w:rsidR="001822AB" w:rsidRDefault="001822AB" w:rsidP="001822AB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61276" w14:paraId="137D2B64" w14:textId="77777777" w:rsidTr="00773A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833D" w14:textId="77777777" w:rsidR="00A61276" w:rsidRPr="00F245C5" w:rsidRDefault="00A61276" w:rsidP="001822AB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6127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61276">
              <w:rPr>
                <w:rFonts w:ascii="Arial" w:hAnsi="Arial" w:cs="Arial"/>
              </w:rPr>
              <w:t>zadanie 3</w:t>
            </w:r>
          </w:p>
          <w:p w14:paraId="08FB80B3" w14:textId="77777777" w:rsidR="00A61276" w:rsidRPr="00F245C5" w:rsidRDefault="00A61276" w:rsidP="001822AB">
            <w:pPr>
              <w:jc w:val="both"/>
              <w:rPr>
                <w:rFonts w:ascii="Arial" w:hAnsi="Arial" w:cs="Arial"/>
                <w:b/>
              </w:rPr>
            </w:pPr>
            <w:r w:rsidRPr="00A61276">
              <w:rPr>
                <w:rFonts w:ascii="Arial" w:hAnsi="Arial" w:cs="Arial"/>
                <w:b/>
              </w:rPr>
              <w:t>Kruszelnicki</w:t>
            </w:r>
          </w:p>
          <w:p w14:paraId="3384F5B8" w14:textId="77777777" w:rsidR="00A61276" w:rsidRPr="00F245C5" w:rsidRDefault="00A61276" w:rsidP="001822AB">
            <w:pPr>
              <w:jc w:val="both"/>
              <w:rPr>
                <w:rFonts w:ascii="Arial" w:hAnsi="Arial" w:cs="Arial"/>
                <w:bCs/>
              </w:rPr>
            </w:pPr>
            <w:r w:rsidRPr="00A61276">
              <w:rPr>
                <w:rFonts w:ascii="Arial" w:hAnsi="Arial" w:cs="Arial"/>
                <w:bCs/>
              </w:rPr>
              <w:t>ul. Chorwacka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1276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D37182" w14:textId="77777777" w:rsidR="00A61276" w:rsidRPr="00F245C5" w:rsidRDefault="00A61276" w:rsidP="001822AB">
            <w:pPr>
              <w:jc w:val="both"/>
              <w:rPr>
                <w:rFonts w:ascii="Arial" w:hAnsi="Arial" w:cs="Arial"/>
                <w:bCs/>
              </w:rPr>
            </w:pPr>
            <w:r w:rsidRPr="00A61276">
              <w:rPr>
                <w:rFonts w:ascii="Arial" w:hAnsi="Arial" w:cs="Arial"/>
                <w:bCs/>
              </w:rPr>
              <w:t>51-107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61276">
              <w:rPr>
                <w:rFonts w:ascii="Arial" w:hAnsi="Arial" w:cs="Arial"/>
                <w:bCs/>
              </w:rPr>
              <w:t>Wrocław</w:t>
            </w:r>
          </w:p>
          <w:p w14:paraId="60B63DA6" w14:textId="77777777" w:rsidR="00A61276" w:rsidRPr="00F245C5" w:rsidRDefault="00A61276" w:rsidP="001822A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61276">
              <w:rPr>
                <w:rFonts w:ascii="Arial" w:hAnsi="Arial" w:cs="Arial"/>
                <w:b/>
              </w:rPr>
              <w:t>286 695.00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67F6B3" w14:textId="77777777" w:rsidR="00A61276" w:rsidRPr="00F245C5" w:rsidRDefault="00A61276" w:rsidP="001822A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70125D" w14:textId="77777777" w:rsidR="00A61276" w:rsidRPr="00F245C5" w:rsidRDefault="00A61276" w:rsidP="001822A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A612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7893A23" w14:textId="77777777" w:rsidR="001822AB" w:rsidRDefault="001822AB" w:rsidP="001822AB">
      <w:pPr>
        <w:jc w:val="both"/>
        <w:rPr>
          <w:rFonts w:ascii="Arial" w:hAnsi="Arial" w:cs="Arial"/>
          <w:b/>
          <w:bCs/>
          <w:color w:val="000000"/>
        </w:rPr>
      </w:pPr>
    </w:p>
    <w:p w14:paraId="43F6583F" w14:textId="66117A2F" w:rsidR="00A02E94" w:rsidRDefault="00F245C5" w:rsidP="001822A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2A9B1FEE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A43636" w14:textId="77777777" w:rsidR="00A02E94" w:rsidRPr="00F245C5" w:rsidRDefault="00F245C5" w:rsidP="001822A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C0A0D7" w14:textId="77777777" w:rsidR="00A02E94" w:rsidRPr="00F245C5" w:rsidRDefault="007D7932" w:rsidP="001822AB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E72F2C" w14:textId="77777777" w:rsidR="00A02E94" w:rsidRPr="00F245C5" w:rsidRDefault="007D7932" w:rsidP="001822A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098760" w14:textId="77777777" w:rsidR="00A02E94" w:rsidRPr="00F245C5" w:rsidRDefault="00A02E94" w:rsidP="001822A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61276" w14:paraId="506BC133" w14:textId="77777777" w:rsidTr="00773A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2FD5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1276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CE54" w14:textId="77777777" w:rsidR="00A61276" w:rsidRPr="007D7932" w:rsidRDefault="00A61276" w:rsidP="001822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>Kruszelnicki</w:t>
            </w:r>
          </w:p>
          <w:p w14:paraId="14D13F17" w14:textId="77777777" w:rsidR="00A61276" w:rsidRPr="007D7932" w:rsidRDefault="00A61276" w:rsidP="001822AB">
            <w:pPr>
              <w:rPr>
                <w:rFonts w:ascii="Arial" w:hAnsi="Arial" w:cs="Arial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1276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3A6E0F47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127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CD9EE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4FB6" w14:textId="77777777" w:rsidR="00A61276" w:rsidRPr="007D7932" w:rsidRDefault="00A61276" w:rsidP="001822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1276" w14:paraId="4F6BD382" w14:textId="77777777" w:rsidTr="00773A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9153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1276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70827" w14:textId="77777777" w:rsidR="00A61276" w:rsidRPr="007D7932" w:rsidRDefault="00A61276" w:rsidP="001822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A6127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3608254" w14:textId="77777777" w:rsidR="00A61276" w:rsidRPr="007D7932" w:rsidRDefault="00A61276" w:rsidP="001822AB">
            <w:pPr>
              <w:rPr>
                <w:rFonts w:ascii="Arial" w:hAnsi="Arial" w:cs="Arial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127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874B944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127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3D26" w14:textId="77777777" w:rsidR="00A61276" w:rsidRPr="007D7932" w:rsidRDefault="00A61276" w:rsidP="001822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>1 - Cena - 68.84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8D4F" w14:textId="77777777" w:rsidR="00A61276" w:rsidRPr="007D7932" w:rsidRDefault="00A61276" w:rsidP="001822A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276">
              <w:rPr>
                <w:rFonts w:ascii="Arial" w:hAnsi="Arial" w:cs="Arial"/>
                <w:sz w:val="22"/>
                <w:szCs w:val="22"/>
              </w:rPr>
              <w:t xml:space="preserve">  68,84</w:t>
            </w:r>
          </w:p>
        </w:tc>
      </w:tr>
    </w:tbl>
    <w:p w14:paraId="769E0AD3" w14:textId="77777777" w:rsidR="00A02E94" w:rsidRDefault="00A02E94" w:rsidP="001822AB">
      <w:pPr>
        <w:jc w:val="both"/>
        <w:rPr>
          <w:rFonts w:ascii="Arial" w:hAnsi="Arial" w:cs="Arial"/>
          <w:color w:val="000000"/>
        </w:rPr>
      </w:pPr>
    </w:p>
    <w:p w14:paraId="2812305F" w14:textId="77777777" w:rsidR="00A02E94" w:rsidRDefault="00A02E94" w:rsidP="001822AB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146998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CD67FC1" w14:textId="77777777" w:rsidR="00A02E94" w:rsidRPr="007D7932" w:rsidRDefault="00A02E94" w:rsidP="001822A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F007C0" w14:textId="77777777" w:rsidR="00A02E94" w:rsidRPr="007D7932" w:rsidRDefault="00A02E94" w:rsidP="001822A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2661529" w14:textId="77777777" w:rsidR="00A02E94" w:rsidRPr="007D7932" w:rsidRDefault="00A02E94" w:rsidP="001822A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61276" w14:paraId="758EF837" w14:textId="77777777" w:rsidTr="001822A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A0EDB5" w14:textId="77777777" w:rsidR="00A61276" w:rsidRDefault="00A61276" w:rsidP="001822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7C2BB4" w14:textId="3ADB950D" w:rsidR="001822AB" w:rsidRPr="007D7932" w:rsidRDefault="001822AB" w:rsidP="001822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9B878D" w14:textId="426514CB" w:rsidR="00A61276" w:rsidRPr="007D7932" w:rsidRDefault="00A61276" w:rsidP="001822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FC255" w14:textId="3BB5A419" w:rsidR="00A61276" w:rsidRPr="007D7932" w:rsidRDefault="00A61276" w:rsidP="001822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D53ECF" w14:textId="77777777" w:rsidR="00A02E94" w:rsidRDefault="00A02E94" w:rsidP="001822AB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7D7432B" w14:textId="77777777" w:rsidR="00A02E94" w:rsidRDefault="00A02E94" w:rsidP="001822AB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lastRenderedPageBreak/>
        <w:t>Informacja o terminie zawarcia umowy</w:t>
      </w:r>
      <w:r>
        <w:rPr>
          <w:rFonts w:ascii="Arial" w:hAnsi="Arial" w:cs="Arial"/>
        </w:rPr>
        <w:t>:</w:t>
      </w:r>
    </w:p>
    <w:p w14:paraId="1838BCC3" w14:textId="77777777" w:rsidR="00A02E94" w:rsidRDefault="00A02E94" w:rsidP="001822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A61276">
        <w:rPr>
          <w:rFonts w:ascii="Arial" w:hAnsi="Arial" w:cs="Arial"/>
        </w:rPr>
        <w:t>nie krótszym niż 10 dni od dnia przesłania niniejszej informacji o wyborze najkorzystniejszej oferty.</w:t>
      </w:r>
    </w:p>
    <w:p w14:paraId="53AE4D4B" w14:textId="77777777" w:rsidR="00A02E94" w:rsidRDefault="00A02E94" w:rsidP="001822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0D828E2" w14:textId="77777777" w:rsidR="0013621B" w:rsidRPr="00C6247D" w:rsidRDefault="0013621B" w:rsidP="001822AB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FA562DB" w14:textId="77777777" w:rsidR="0013621B" w:rsidRPr="00D50535" w:rsidRDefault="0013621B" w:rsidP="001822AB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F887932" w14:textId="77777777" w:rsidR="00977B81" w:rsidRDefault="00977B81" w:rsidP="001822AB">
      <w:pPr>
        <w:ind w:left="3119" w:firstLine="425"/>
        <w:jc w:val="right"/>
        <w:rPr>
          <w:rFonts w:ascii="Arial" w:hAnsi="Arial" w:cs="Arial"/>
          <w:i/>
        </w:rPr>
      </w:pPr>
    </w:p>
    <w:p w14:paraId="66CE55F4" w14:textId="4690E405" w:rsidR="0013621B" w:rsidRDefault="0013621B" w:rsidP="001822AB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B49694D" w14:textId="77777777" w:rsidR="00977B81" w:rsidRPr="00C40A1E" w:rsidRDefault="00977B81" w:rsidP="00977B81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2A59A669" w14:textId="77777777" w:rsidR="00977B81" w:rsidRPr="00997D11" w:rsidRDefault="00977B81" w:rsidP="00977B81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6A960892" w14:textId="77777777" w:rsidR="00977B81" w:rsidRPr="004B39E0" w:rsidRDefault="00977B81" w:rsidP="001822AB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77B81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3CAC2" w14:textId="77777777" w:rsidR="001D4680" w:rsidRDefault="001D4680">
      <w:r>
        <w:separator/>
      </w:r>
    </w:p>
  </w:endnote>
  <w:endnote w:type="continuationSeparator" w:id="0">
    <w:p w14:paraId="23A65CBF" w14:textId="77777777" w:rsidR="001D4680" w:rsidRDefault="001D4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B9385" w14:textId="77777777" w:rsidR="00A61276" w:rsidRDefault="00A612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E32DF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E24EA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FEF6A7B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C4B0F" w14:textId="77777777" w:rsidR="00A61276" w:rsidRDefault="00A61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E270B" w14:textId="77777777" w:rsidR="001D4680" w:rsidRDefault="001D4680">
      <w:r>
        <w:separator/>
      </w:r>
    </w:p>
  </w:footnote>
  <w:footnote w:type="continuationSeparator" w:id="0">
    <w:p w14:paraId="6D61B2CE" w14:textId="77777777" w:rsidR="001D4680" w:rsidRDefault="001D4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D1B1" w14:textId="77777777" w:rsidR="00A61276" w:rsidRDefault="00A61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F49C" w14:textId="77777777" w:rsidR="00A61276" w:rsidRDefault="00A61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FEAC" w14:textId="77777777" w:rsidR="00A61276" w:rsidRDefault="00A612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80"/>
    <w:rsid w:val="00022322"/>
    <w:rsid w:val="00042497"/>
    <w:rsid w:val="000C1E6F"/>
    <w:rsid w:val="000E4E56"/>
    <w:rsid w:val="0013621B"/>
    <w:rsid w:val="001822AB"/>
    <w:rsid w:val="001A1468"/>
    <w:rsid w:val="001B7815"/>
    <w:rsid w:val="001C3F13"/>
    <w:rsid w:val="001D4680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77B81"/>
    <w:rsid w:val="009F0E5C"/>
    <w:rsid w:val="00A029B8"/>
    <w:rsid w:val="00A02E94"/>
    <w:rsid w:val="00A61276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EB506E"/>
  <w15:chartTrackingRefBased/>
  <w15:docId w15:val="{B8B9AD4A-CDFB-4DD6-A37A-D486472D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2025-12-31T10:49:00Z</cp:lastPrinted>
  <dcterms:created xsi:type="dcterms:W3CDTF">2025-12-31T10:50:00Z</dcterms:created>
  <dcterms:modified xsi:type="dcterms:W3CDTF">2025-12-31T10:50:00Z</dcterms:modified>
</cp:coreProperties>
</file>