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0987E" w14:textId="77777777" w:rsidR="00F245C5" w:rsidRPr="00353FDC" w:rsidRDefault="002774FF" w:rsidP="00CA40A3">
      <w:pPr>
        <w:jc w:val="right"/>
        <w:rPr>
          <w:rFonts w:ascii="Arial" w:hAnsi="Arial" w:cs="Arial"/>
        </w:rPr>
      </w:pPr>
      <w:bookmarkStart w:id="0" w:name="_Hlk53520193"/>
      <w:r w:rsidRPr="002774FF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2774FF">
        <w:rPr>
          <w:rFonts w:ascii="Arial" w:hAnsi="Arial" w:cs="Arial"/>
        </w:rPr>
        <w:t>2025-12-23</w:t>
      </w:r>
    </w:p>
    <w:p w14:paraId="7666D63D" w14:textId="77777777" w:rsidR="002774FF" w:rsidRPr="002774FF" w:rsidRDefault="002774FF" w:rsidP="00CA40A3">
      <w:pPr>
        <w:ind w:right="3969"/>
        <w:rPr>
          <w:rFonts w:ascii="Arial" w:hAnsi="Arial" w:cs="Arial"/>
          <w:b/>
          <w:bCs/>
        </w:rPr>
      </w:pPr>
      <w:r w:rsidRPr="002774FF">
        <w:rPr>
          <w:rFonts w:ascii="Arial" w:hAnsi="Arial" w:cs="Arial"/>
          <w:b/>
          <w:bCs/>
        </w:rPr>
        <w:t>Szpital Wojewódzki w Poznaniu</w:t>
      </w:r>
    </w:p>
    <w:p w14:paraId="6235D267" w14:textId="77777777" w:rsidR="00F245C5" w:rsidRPr="00353FDC" w:rsidRDefault="002774FF" w:rsidP="00CA40A3">
      <w:pPr>
        <w:ind w:right="3969"/>
        <w:rPr>
          <w:rFonts w:ascii="Arial" w:hAnsi="Arial" w:cs="Arial"/>
          <w:b/>
          <w:bCs/>
        </w:rPr>
      </w:pPr>
      <w:r w:rsidRPr="002774FF">
        <w:rPr>
          <w:rFonts w:ascii="Arial" w:hAnsi="Arial" w:cs="Arial"/>
          <w:b/>
          <w:bCs/>
        </w:rPr>
        <w:t>Dział Zamówień Publicznych</w:t>
      </w:r>
    </w:p>
    <w:p w14:paraId="45D59727" w14:textId="77777777" w:rsidR="00F245C5" w:rsidRPr="00353FDC" w:rsidRDefault="002774FF" w:rsidP="00CA40A3">
      <w:pPr>
        <w:ind w:right="3969"/>
        <w:rPr>
          <w:rFonts w:ascii="Arial" w:hAnsi="Arial" w:cs="Arial"/>
        </w:rPr>
      </w:pPr>
      <w:r w:rsidRPr="002774FF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2774FF">
        <w:rPr>
          <w:rFonts w:ascii="Arial" w:hAnsi="Arial" w:cs="Arial"/>
        </w:rPr>
        <w:t>7/19</w:t>
      </w:r>
    </w:p>
    <w:p w14:paraId="2E1495ED" w14:textId="77777777" w:rsidR="00F245C5" w:rsidRPr="00353FDC" w:rsidRDefault="002774FF" w:rsidP="00CA40A3">
      <w:pPr>
        <w:ind w:right="4253"/>
        <w:rPr>
          <w:rFonts w:ascii="Arial" w:hAnsi="Arial" w:cs="Arial"/>
        </w:rPr>
      </w:pPr>
      <w:r w:rsidRPr="002774FF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2774FF">
        <w:rPr>
          <w:rFonts w:ascii="Arial" w:hAnsi="Arial" w:cs="Arial"/>
        </w:rPr>
        <w:t>Poznań</w:t>
      </w:r>
    </w:p>
    <w:p w14:paraId="1E324F0F" w14:textId="77777777" w:rsidR="00CA40A3" w:rsidRDefault="00CA40A3" w:rsidP="00CA40A3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2AF5A64" w14:textId="77777777" w:rsidR="00CA40A3" w:rsidRDefault="00CA40A3" w:rsidP="00CA40A3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3DCD4C5" w14:textId="5A6C957A" w:rsidR="00D30F1F" w:rsidRDefault="00D30F1F" w:rsidP="00CA40A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69DB583D" w14:textId="77777777" w:rsidR="00F245C5" w:rsidRDefault="00D30F1F" w:rsidP="00CA40A3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57E0C72B" w14:textId="77777777" w:rsidR="00CA40A3" w:rsidRDefault="00CA40A3" w:rsidP="00CA40A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2365FD26" w14:textId="77777777" w:rsidR="00CA40A3" w:rsidRPr="00D30F1F" w:rsidRDefault="00CA40A3" w:rsidP="00CA40A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306CBE6C" w14:textId="77777777" w:rsidTr="002716A3">
        <w:tc>
          <w:tcPr>
            <w:tcW w:w="10065" w:type="dxa"/>
            <w:shd w:val="clear" w:color="auto" w:fill="F2F2F2"/>
            <w:hideMark/>
          </w:tcPr>
          <w:p w14:paraId="1ED511BA" w14:textId="77777777" w:rsidR="00F245C5" w:rsidRPr="00353FDC" w:rsidRDefault="00F245C5" w:rsidP="00CA40A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DFF4FC5" w14:textId="77777777" w:rsidR="00F245C5" w:rsidRDefault="00F245C5" w:rsidP="00CA40A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6F15BFD2" w14:textId="100A14C5" w:rsidR="00CA40A3" w:rsidRPr="00353FDC" w:rsidRDefault="00CA40A3" w:rsidP="00CA40A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zadań nr 1 i 2.</w:t>
            </w:r>
          </w:p>
        </w:tc>
      </w:tr>
    </w:tbl>
    <w:p w14:paraId="56D1F4B3" w14:textId="77777777" w:rsidR="00F245C5" w:rsidRPr="00353FDC" w:rsidRDefault="00F245C5" w:rsidP="00CA40A3">
      <w:pPr>
        <w:keepNext/>
        <w:outlineLvl w:val="0"/>
        <w:rPr>
          <w:rFonts w:ascii="Arial" w:hAnsi="Arial" w:cs="Arial"/>
          <w:b/>
        </w:rPr>
      </w:pPr>
    </w:p>
    <w:p w14:paraId="4FA54B19" w14:textId="77777777" w:rsidR="00F245C5" w:rsidRPr="00353FDC" w:rsidRDefault="00F245C5" w:rsidP="00CA40A3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1C9B2053" w14:textId="77777777" w:rsidTr="002716A3">
        <w:tc>
          <w:tcPr>
            <w:tcW w:w="2269" w:type="dxa"/>
          </w:tcPr>
          <w:p w14:paraId="133ED048" w14:textId="77777777" w:rsidR="00F245C5" w:rsidRPr="00353FDC" w:rsidRDefault="00F245C5" w:rsidP="00CA40A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6BC91798" w14:textId="77777777" w:rsidR="00F245C5" w:rsidRPr="00353FDC" w:rsidRDefault="002774FF" w:rsidP="00CA40A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774FF">
              <w:rPr>
                <w:rFonts w:ascii="Arial" w:hAnsi="Arial" w:cs="Arial"/>
                <w:bCs/>
              </w:rPr>
              <w:t xml:space="preserve">Sukcesywna dostawa </w:t>
            </w:r>
            <w:proofErr w:type="spellStart"/>
            <w:r w:rsidRPr="002774FF">
              <w:rPr>
                <w:rFonts w:ascii="Arial" w:hAnsi="Arial" w:cs="Arial"/>
                <w:bCs/>
              </w:rPr>
              <w:t>pieluchomajtek</w:t>
            </w:r>
            <w:proofErr w:type="spellEnd"/>
            <w:r w:rsidRPr="002774FF">
              <w:rPr>
                <w:rFonts w:ascii="Arial" w:hAnsi="Arial" w:cs="Arial"/>
                <w:bCs/>
              </w:rPr>
              <w:t xml:space="preserve"> i środków higienicznych oraz jednorazowych środków ochrony indywidualnej do Szpitala Wojewódzkiego w Poznaniu</w:t>
            </w:r>
          </w:p>
        </w:tc>
      </w:tr>
      <w:tr w:rsidR="002774FF" w:rsidRPr="00353FDC" w14:paraId="190AEBED" w14:textId="77777777" w:rsidTr="00702166">
        <w:tc>
          <w:tcPr>
            <w:tcW w:w="2269" w:type="dxa"/>
          </w:tcPr>
          <w:p w14:paraId="0633DE9B" w14:textId="77777777" w:rsidR="002774FF" w:rsidRPr="00353FDC" w:rsidRDefault="002774FF" w:rsidP="00CA40A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0EEF9A9B" w14:textId="77777777" w:rsidR="002774FF" w:rsidRPr="00353FDC" w:rsidRDefault="002774FF" w:rsidP="00CA40A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774FF">
              <w:rPr>
                <w:rFonts w:ascii="Arial" w:hAnsi="Arial" w:cs="Arial"/>
                <w:bCs/>
              </w:rPr>
              <w:t>SZW/DZP/158/2025</w:t>
            </w:r>
          </w:p>
        </w:tc>
      </w:tr>
    </w:tbl>
    <w:p w14:paraId="53099EBD" w14:textId="77777777" w:rsidR="00F245C5" w:rsidRDefault="00F245C5" w:rsidP="00CA40A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7501E6F" w14:textId="77777777" w:rsidR="00CA40A3" w:rsidRPr="00E1738E" w:rsidRDefault="00CA40A3" w:rsidP="00CA40A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72E6360" w14:textId="318E60D4" w:rsidR="00A02E94" w:rsidRDefault="00F245C5" w:rsidP="00CA40A3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2774FF" w:rsidRPr="002774FF">
        <w:rPr>
          <w:rFonts w:ascii="Arial" w:hAnsi="Arial" w:cs="Arial"/>
          <w:b/>
        </w:rPr>
        <w:t>Szpital Wojewódzki w Poznaniu</w:t>
      </w:r>
      <w:r w:rsidR="00CA40A3">
        <w:rPr>
          <w:rFonts w:ascii="Arial" w:hAnsi="Arial" w:cs="Arial"/>
          <w:b/>
        </w:rPr>
        <w:t xml:space="preserve">, </w:t>
      </w:r>
      <w:r w:rsidR="002774FF" w:rsidRPr="002774FF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2774FF" w:rsidRPr="002774FF">
        <w:rPr>
          <w:rFonts w:ascii="Arial" w:hAnsi="Arial" w:cs="Arial"/>
        </w:rPr>
        <w:t>(</w:t>
      </w:r>
      <w:proofErr w:type="spellStart"/>
      <w:r w:rsidR="002774FF" w:rsidRPr="002774FF">
        <w:rPr>
          <w:rFonts w:ascii="Arial" w:hAnsi="Arial" w:cs="Arial"/>
        </w:rPr>
        <w:t>t.j</w:t>
      </w:r>
      <w:proofErr w:type="spellEnd"/>
      <w:r w:rsidR="002774FF" w:rsidRPr="002774FF">
        <w:rPr>
          <w:rFonts w:ascii="Arial" w:hAnsi="Arial" w:cs="Arial"/>
        </w:rPr>
        <w:t xml:space="preserve">. Dz. U. z 2024 r. poz. 1320 z </w:t>
      </w:r>
      <w:proofErr w:type="spellStart"/>
      <w:r w:rsidR="002774FF" w:rsidRPr="002774FF">
        <w:rPr>
          <w:rFonts w:ascii="Arial" w:hAnsi="Arial" w:cs="Arial"/>
        </w:rPr>
        <w:t>późn</w:t>
      </w:r>
      <w:proofErr w:type="spellEnd"/>
      <w:r w:rsidR="002774FF" w:rsidRPr="002774FF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3FEAC472" w14:textId="77777777" w:rsidR="00CA40A3" w:rsidRDefault="00CA40A3" w:rsidP="00CA40A3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774FF" w14:paraId="3945532B" w14:textId="77777777" w:rsidTr="007021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72A92" w14:textId="6680B0AE" w:rsidR="002774FF" w:rsidRPr="00CA40A3" w:rsidRDefault="00CA40A3" w:rsidP="00CA40A3">
            <w:pPr>
              <w:jc w:val="both"/>
              <w:rPr>
                <w:rFonts w:ascii="Arial" w:hAnsi="Arial" w:cs="Arial"/>
                <w:b/>
                <w:bCs/>
              </w:rPr>
            </w:pPr>
            <w:r w:rsidRPr="00CA40A3">
              <w:rPr>
                <w:rFonts w:ascii="Arial" w:hAnsi="Arial" w:cs="Arial"/>
                <w:b/>
                <w:bCs/>
              </w:rPr>
              <w:t>Z</w:t>
            </w:r>
            <w:r w:rsidR="002774FF" w:rsidRPr="00CA40A3">
              <w:rPr>
                <w:rFonts w:ascii="Arial" w:hAnsi="Arial" w:cs="Arial"/>
                <w:b/>
                <w:bCs/>
              </w:rPr>
              <w:t xml:space="preserve">adanie </w:t>
            </w:r>
            <w:r w:rsidRPr="00CA40A3">
              <w:rPr>
                <w:rFonts w:ascii="Arial" w:hAnsi="Arial" w:cs="Arial"/>
                <w:b/>
                <w:bCs/>
              </w:rPr>
              <w:t xml:space="preserve">nr </w:t>
            </w:r>
            <w:r w:rsidR="002774FF" w:rsidRPr="00CA40A3">
              <w:rPr>
                <w:rFonts w:ascii="Arial" w:hAnsi="Arial" w:cs="Arial"/>
                <w:b/>
                <w:bCs/>
              </w:rPr>
              <w:t>1</w:t>
            </w:r>
          </w:p>
          <w:p w14:paraId="7D1914ED" w14:textId="77777777" w:rsidR="002774FF" w:rsidRPr="00F245C5" w:rsidRDefault="002774FF" w:rsidP="00CA40A3">
            <w:pPr>
              <w:jc w:val="both"/>
              <w:rPr>
                <w:rFonts w:ascii="Arial" w:hAnsi="Arial" w:cs="Arial"/>
                <w:b/>
              </w:rPr>
            </w:pPr>
            <w:r w:rsidRPr="002774FF">
              <w:rPr>
                <w:rFonts w:ascii="Arial" w:hAnsi="Arial" w:cs="Arial"/>
                <w:b/>
              </w:rPr>
              <w:t>Toruńskie Zakłady Materiałów Opatrunkowych S.A.</w:t>
            </w:r>
          </w:p>
          <w:p w14:paraId="4644CBE5" w14:textId="77777777" w:rsidR="002774FF" w:rsidRPr="00F245C5" w:rsidRDefault="002774FF" w:rsidP="00CA40A3">
            <w:pPr>
              <w:jc w:val="both"/>
              <w:rPr>
                <w:rFonts w:ascii="Arial" w:hAnsi="Arial" w:cs="Arial"/>
                <w:bCs/>
              </w:rPr>
            </w:pPr>
            <w:r w:rsidRPr="002774FF">
              <w:rPr>
                <w:rFonts w:ascii="Arial" w:hAnsi="Arial" w:cs="Arial"/>
                <w:bCs/>
              </w:rPr>
              <w:t>Żółkiewskiego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74FF">
              <w:rPr>
                <w:rFonts w:ascii="Arial" w:hAnsi="Arial" w:cs="Arial"/>
                <w:bCs/>
              </w:rPr>
              <w:t>20/26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84EFD83" w14:textId="77777777" w:rsidR="002774FF" w:rsidRPr="00F245C5" w:rsidRDefault="002774FF" w:rsidP="00CA40A3">
            <w:pPr>
              <w:jc w:val="both"/>
              <w:rPr>
                <w:rFonts w:ascii="Arial" w:hAnsi="Arial" w:cs="Arial"/>
                <w:bCs/>
              </w:rPr>
            </w:pPr>
            <w:r w:rsidRPr="002774FF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74FF">
              <w:rPr>
                <w:rFonts w:ascii="Arial" w:hAnsi="Arial" w:cs="Arial"/>
                <w:bCs/>
              </w:rPr>
              <w:t>Toruń</w:t>
            </w:r>
          </w:p>
          <w:p w14:paraId="696064F3" w14:textId="77777777" w:rsidR="002774FF" w:rsidRPr="00F245C5" w:rsidRDefault="002774FF" w:rsidP="00CA40A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74FF">
              <w:rPr>
                <w:rFonts w:ascii="Arial" w:hAnsi="Arial" w:cs="Arial"/>
                <w:b/>
              </w:rPr>
              <w:t>262 225.00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20DC0BB" w14:textId="77777777" w:rsidR="002774FF" w:rsidRPr="00F245C5" w:rsidRDefault="002774FF" w:rsidP="00CA40A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4A7827A" w14:textId="77777777" w:rsidR="002774FF" w:rsidRPr="00F245C5" w:rsidRDefault="002774FF" w:rsidP="00CA40A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74FF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74FF" w14:paraId="1173AA7E" w14:textId="77777777" w:rsidTr="007021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47216" w14:textId="2D5AD6D7" w:rsidR="002774FF" w:rsidRPr="00CA40A3" w:rsidRDefault="00CA40A3" w:rsidP="00CA40A3">
            <w:pPr>
              <w:jc w:val="both"/>
              <w:rPr>
                <w:rFonts w:ascii="Arial" w:hAnsi="Arial" w:cs="Arial"/>
                <w:b/>
                <w:bCs/>
              </w:rPr>
            </w:pPr>
            <w:r w:rsidRPr="00CA40A3">
              <w:rPr>
                <w:rFonts w:ascii="Arial" w:hAnsi="Arial" w:cs="Arial"/>
                <w:b/>
                <w:bCs/>
              </w:rPr>
              <w:t>Z</w:t>
            </w:r>
            <w:r w:rsidR="002774FF" w:rsidRPr="00CA40A3">
              <w:rPr>
                <w:rFonts w:ascii="Arial" w:hAnsi="Arial" w:cs="Arial"/>
                <w:b/>
                <w:bCs/>
              </w:rPr>
              <w:t xml:space="preserve">adanie </w:t>
            </w:r>
            <w:r w:rsidRPr="00CA40A3">
              <w:rPr>
                <w:rFonts w:ascii="Arial" w:hAnsi="Arial" w:cs="Arial"/>
                <w:b/>
                <w:bCs/>
              </w:rPr>
              <w:t xml:space="preserve">nr </w:t>
            </w:r>
            <w:r w:rsidR="002774FF" w:rsidRPr="00CA40A3">
              <w:rPr>
                <w:rFonts w:ascii="Arial" w:hAnsi="Arial" w:cs="Arial"/>
                <w:b/>
                <w:bCs/>
              </w:rPr>
              <w:t>2</w:t>
            </w:r>
          </w:p>
          <w:p w14:paraId="60E98B2F" w14:textId="77777777" w:rsidR="002774FF" w:rsidRPr="00F245C5" w:rsidRDefault="002774FF" w:rsidP="00CA40A3">
            <w:pPr>
              <w:jc w:val="both"/>
              <w:rPr>
                <w:rFonts w:ascii="Arial" w:hAnsi="Arial" w:cs="Arial"/>
                <w:b/>
              </w:rPr>
            </w:pPr>
            <w:r w:rsidRPr="002774FF">
              <w:rPr>
                <w:rFonts w:ascii="Arial" w:hAnsi="Arial" w:cs="Arial"/>
                <w:b/>
              </w:rPr>
              <w:t>Toruńskie Zakłady Materiałów Opatrunkowych S.A.</w:t>
            </w:r>
          </w:p>
          <w:p w14:paraId="7A8D7811" w14:textId="77777777" w:rsidR="002774FF" w:rsidRPr="00F245C5" w:rsidRDefault="002774FF" w:rsidP="00CA40A3">
            <w:pPr>
              <w:jc w:val="both"/>
              <w:rPr>
                <w:rFonts w:ascii="Arial" w:hAnsi="Arial" w:cs="Arial"/>
                <w:bCs/>
              </w:rPr>
            </w:pPr>
            <w:r w:rsidRPr="002774FF">
              <w:rPr>
                <w:rFonts w:ascii="Arial" w:hAnsi="Arial" w:cs="Arial"/>
                <w:bCs/>
              </w:rPr>
              <w:t>Żółkiewskiego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74FF">
              <w:rPr>
                <w:rFonts w:ascii="Arial" w:hAnsi="Arial" w:cs="Arial"/>
                <w:bCs/>
              </w:rPr>
              <w:t>20/26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04416E5" w14:textId="77777777" w:rsidR="002774FF" w:rsidRPr="00F245C5" w:rsidRDefault="002774FF" w:rsidP="00CA40A3">
            <w:pPr>
              <w:jc w:val="both"/>
              <w:rPr>
                <w:rFonts w:ascii="Arial" w:hAnsi="Arial" w:cs="Arial"/>
                <w:bCs/>
              </w:rPr>
            </w:pPr>
            <w:r w:rsidRPr="002774FF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74FF">
              <w:rPr>
                <w:rFonts w:ascii="Arial" w:hAnsi="Arial" w:cs="Arial"/>
                <w:bCs/>
              </w:rPr>
              <w:t>Toruń</w:t>
            </w:r>
          </w:p>
          <w:p w14:paraId="6F2F0643" w14:textId="77777777" w:rsidR="002774FF" w:rsidRPr="00F245C5" w:rsidRDefault="002774FF" w:rsidP="00CA40A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74FF">
              <w:rPr>
                <w:rFonts w:ascii="Arial" w:hAnsi="Arial" w:cs="Arial"/>
                <w:b/>
              </w:rPr>
              <w:t>24 446.50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A102595" w14:textId="77777777" w:rsidR="002774FF" w:rsidRPr="00F245C5" w:rsidRDefault="002774FF" w:rsidP="00CA40A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87EBF09" w14:textId="77777777" w:rsidR="002774FF" w:rsidRPr="00F245C5" w:rsidRDefault="002774FF" w:rsidP="00CA40A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74FF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248C6562" w14:textId="77777777" w:rsidR="00CA40A3" w:rsidRDefault="00CA40A3" w:rsidP="00CA40A3">
      <w:pPr>
        <w:jc w:val="both"/>
        <w:rPr>
          <w:rFonts w:ascii="Arial" w:hAnsi="Arial" w:cs="Arial"/>
          <w:b/>
          <w:bCs/>
          <w:color w:val="000000"/>
        </w:rPr>
      </w:pPr>
    </w:p>
    <w:p w14:paraId="5E8887D6" w14:textId="77777777" w:rsidR="00CA40A3" w:rsidRDefault="00CA40A3" w:rsidP="00CA40A3">
      <w:pPr>
        <w:jc w:val="both"/>
        <w:rPr>
          <w:rFonts w:ascii="Arial" w:hAnsi="Arial" w:cs="Arial"/>
          <w:b/>
          <w:bCs/>
          <w:color w:val="000000"/>
        </w:rPr>
      </w:pPr>
    </w:p>
    <w:p w14:paraId="1D605EAB" w14:textId="433EE29D" w:rsidR="00A02E94" w:rsidRDefault="00F245C5" w:rsidP="00CA40A3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126"/>
        <w:gridCol w:w="1418"/>
      </w:tblGrid>
      <w:tr w:rsidR="00A02E94" w14:paraId="5CAB9AFE" w14:textId="77777777" w:rsidTr="00CA40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1C971F" w14:textId="77777777" w:rsidR="00A02E94" w:rsidRPr="00F245C5" w:rsidRDefault="00F245C5" w:rsidP="00CA40A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DE414E" w14:textId="77777777" w:rsidR="00A02E94" w:rsidRPr="00F245C5" w:rsidRDefault="007D7932" w:rsidP="00CA40A3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7BF3EC" w14:textId="77777777" w:rsidR="00A02E94" w:rsidRPr="00F245C5" w:rsidRDefault="007D7932" w:rsidP="00CA40A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49937A" w14:textId="77777777" w:rsidR="00A02E94" w:rsidRPr="00F245C5" w:rsidRDefault="00A02E94" w:rsidP="00CA40A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774FF" w14:paraId="4C7D989F" w14:textId="77777777" w:rsidTr="00CA40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5DCDD" w14:textId="77777777" w:rsidR="002774FF" w:rsidRPr="007D7932" w:rsidRDefault="002774FF" w:rsidP="00CA40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74FF">
              <w:rPr>
                <w:rFonts w:ascii="Arial" w:hAnsi="Arial" w:cs="Arial"/>
                <w:sz w:val="22"/>
                <w:szCs w:val="22"/>
              </w:rPr>
              <w:t>zadanie 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6D4E9" w14:textId="77777777" w:rsidR="002774FF" w:rsidRPr="007D7932" w:rsidRDefault="002774FF" w:rsidP="00CA40A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74FF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20B2EB8D" w14:textId="77777777" w:rsidR="002774FF" w:rsidRPr="007D7932" w:rsidRDefault="002774FF" w:rsidP="00CA40A3">
            <w:pPr>
              <w:rPr>
                <w:rFonts w:ascii="Arial" w:hAnsi="Arial" w:cs="Arial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74FF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0B035233" w14:textId="77777777" w:rsidR="002774FF" w:rsidRPr="007D7932" w:rsidRDefault="002774FF" w:rsidP="00CA40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74FF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1EED4" w14:textId="77777777" w:rsidR="00CA40A3" w:rsidRDefault="00CA40A3" w:rsidP="00CA40A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751711" w14:textId="0E9E8C1D" w:rsidR="002774FF" w:rsidRPr="007D7932" w:rsidRDefault="002774FF" w:rsidP="00CA40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2A4EB" w14:textId="77777777" w:rsidR="002774FF" w:rsidRPr="007D7932" w:rsidRDefault="002774FF" w:rsidP="00CA40A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74FF" w14:paraId="64F0E9D4" w14:textId="77777777" w:rsidTr="00CA40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F005" w14:textId="77777777" w:rsidR="002774FF" w:rsidRPr="007D7932" w:rsidRDefault="002774FF" w:rsidP="00CA40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74FF">
              <w:rPr>
                <w:rFonts w:ascii="Arial" w:hAnsi="Arial" w:cs="Arial"/>
                <w:sz w:val="22"/>
                <w:szCs w:val="22"/>
              </w:rPr>
              <w:t>zadanie 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8A4A5" w14:textId="77777777" w:rsidR="002774FF" w:rsidRPr="007D7932" w:rsidRDefault="002774FF" w:rsidP="00CA40A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74FF">
              <w:rPr>
                <w:rFonts w:ascii="Arial" w:hAnsi="Arial" w:cs="Arial"/>
                <w:b/>
                <w:bCs/>
                <w:sz w:val="22"/>
                <w:szCs w:val="22"/>
              </w:rPr>
              <w:t>"GESPAR" - G.PYJOR, M.SUTKOWSKI - SPÓŁKA JAWNA</w:t>
            </w:r>
          </w:p>
          <w:p w14:paraId="07210398" w14:textId="587A52AD" w:rsidR="002774FF" w:rsidRPr="007D7932" w:rsidRDefault="00CA6DA4" w:rsidP="00CA40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Utrata 4</w:t>
            </w:r>
          </w:p>
          <w:p w14:paraId="189393CC" w14:textId="42658C3E" w:rsidR="002774FF" w:rsidRPr="007D7932" w:rsidRDefault="002774FF" w:rsidP="00CA40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>03-87</w:t>
            </w:r>
            <w:r w:rsidR="00CA6DA4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74F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9A7B6" w14:textId="77777777" w:rsidR="002774FF" w:rsidRPr="007D7932" w:rsidRDefault="002774FF" w:rsidP="00CA40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F092" w14:textId="77777777" w:rsidR="002774FF" w:rsidRPr="007D7932" w:rsidRDefault="002774FF" w:rsidP="00CA40A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774FF" w14:paraId="471CB5B3" w14:textId="77777777" w:rsidTr="00CA40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74D39" w14:textId="77777777" w:rsidR="002774FF" w:rsidRPr="007D7932" w:rsidRDefault="002774FF" w:rsidP="00CA40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74FF">
              <w:rPr>
                <w:rFonts w:ascii="Arial" w:hAnsi="Arial" w:cs="Arial"/>
                <w:sz w:val="22"/>
                <w:szCs w:val="22"/>
              </w:rPr>
              <w:t>zadanie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A4A11" w14:textId="77777777" w:rsidR="002774FF" w:rsidRPr="007D7932" w:rsidRDefault="002774FF" w:rsidP="00CA40A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74FF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7BA83727" w14:textId="77777777" w:rsidR="002774FF" w:rsidRPr="007D7932" w:rsidRDefault="002774FF" w:rsidP="00CA40A3">
            <w:pPr>
              <w:rPr>
                <w:rFonts w:ascii="Arial" w:hAnsi="Arial" w:cs="Arial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74FF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7F58D038" w14:textId="77777777" w:rsidR="002774FF" w:rsidRPr="007D7932" w:rsidRDefault="002774FF" w:rsidP="00CA40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74FF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E67BC" w14:textId="77777777" w:rsidR="00CA40A3" w:rsidRDefault="00CA40A3" w:rsidP="00CA40A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38FAB2" w14:textId="6B5CF20A" w:rsidR="002774FF" w:rsidRPr="007D7932" w:rsidRDefault="002774FF" w:rsidP="00CA40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62600" w14:textId="77777777" w:rsidR="002774FF" w:rsidRPr="007D7932" w:rsidRDefault="002774FF" w:rsidP="00CA40A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7F7DFD43" w14:textId="77777777" w:rsidR="00A02E94" w:rsidRDefault="00A02E94" w:rsidP="00CA40A3">
      <w:pPr>
        <w:jc w:val="both"/>
        <w:rPr>
          <w:rFonts w:ascii="Arial" w:hAnsi="Arial" w:cs="Arial"/>
          <w:color w:val="000000"/>
        </w:rPr>
      </w:pPr>
    </w:p>
    <w:p w14:paraId="1F69DFEA" w14:textId="77777777" w:rsidR="00A02E94" w:rsidRDefault="00A02E94" w:rsidP="00CA40A3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6060F5B4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BBFCF20" w14:textId="77777777" w:rsidR="00A02E94" w:rsidRPr="007D7932" w:rsidRDefault="00A02E94" w:rsidP="00CA40A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879E487" w14:textId="77777777" w:rsidR="00A02E94" w:rsidRPr="007D7932" w:rsidRDefault="00A02E94" w:rsidP="00CA40A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740EA16" w14:textId="77777777" w:rsidR="00A02E94" w:rsidRPr="007D7932" w:rsidRDefault="00A02E94" w:rsidP="00CA40A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2774FF" w14:paraId="0D5921E9" w14:textId="77777777" w:rsidTr="0070216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2BEDE93" w14:textId="77777777" w:rsidR="002774FF" w:rsidRPr="007D7932" w:rsidRDefault="002774FF" w:rsidP="00CA40A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6D5B42" w14:textId="77777777" w:rsidR="002774FF" w:rsidRPr="007D7932" w:rsidRDefault="002774FF" w:rsidP="00CA40A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74FF">
              <w:rPr>
                <w:rFonts w:ascii="Arial" w:hAnsi="Arial" w:cs="Arial"/>
                <w:b/>
                <w:bCs/>
                <w:sz w:val="22"/>
                <w:szCs w:val="22"/>
              </w:rPr>
              <w:t>"GESPAR" - G.PYJOR, M.SUTKOWSKI - SPÓŁKA JAWNA</w:t>
            </w:r>
          </w:p>
          <w:p w14:paraId="5152D31C" w14:textId="2A5B4186" w:rsidR="002774FF" w:rsidRPr="007D7932" w:rsidRDefault="00CA6DA4" w:rsidP="00CA40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Utrata 4</w:t>
            </w:r>
          </w:p>
          <w:p w14:paraId="7179CBBC" w14:textId="781CC9D9" w:rsidR="002774FF" w:rsidRPr="007D7932" w:rsidRDefault="002774FF" w:rsidP="00CA40A3">
            <w:pPr>
              <w:rPr>
                <w:rFonts w:ascii="Arial" w:hAnsi="Arial" w:cs="Arial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>03-87</w:t>
            </w:r>
            <w:r w:rsidR="00CA6DA4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74F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89E115" w14:textId="77777777" w:rsidR="002774FF" w:rsidRDefault="002774FF" w:rsidP="0056762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74FF">
              <w:rPr>
                <w:rFonts w:ascii="Arial" w:hAnsi="Arial" w:cs="Arial"/>
                <w:sz w:val="22"/>
                <w:szCs w:val="22"/>
              </w:rPr>
              <w:t>Oferta odrzucona w zadaniu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2774FF">
              <w:rPr>
                <w:rFonts w:ascii="Arial" w:hAnsi="Arial" w:cs="Arial"/>
                <w:b/>
                <w:sz w:val="22"/>
                <w:szCs w:val="22"/>
              </w:rPr>
              <w:t>Art. 226 ust. 1 pkt 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C8CD127" w14:textId="77777777" w:rsidR="002774FF" w:rsidRPr="0013621B" w:rsidRDefault="002774FF" w:rsidP="00CA40A3">
            <w:pPr>
              <w:rPr>
                <w:rFonts w:ascii="Arial" w:hAnsi="Arial" w:cs="Arial"/>
                <w:sz w:val="12"/>
                <w:szCs w:val="12"/>
              </w:rPr>
            </w:pPr>
          </w:p>
          <w:p w14:paraId="285382AC" w14:textId="77777777" w:rsidR="002774FF" w:rsidRDefault="002774FF" w:rsidP="0056762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DF19A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74FF">
              <w:rPr>
                <w:rFonts w:ascii="Arial" w:hAnsi="Arial" w:cs="Arial"/>
                <w:sz w:val="22"/>
                <w:szCs w:val="22"/>
              </w:rPr>
              <w:t xml:space="preserve">brak oświadczenia </w:t>
            </w:r>
            <w:r w:rsidR="00DF19AD">
              <w:rPr>
                <w:rFonts w:ascii="Arial" w:hAnsi="Arial" w:cs="Arial"/>
                <w:sz w:val="22"/>
                <w:szCs w:val="22"/>
              </w:rPr>
              <w:t xml:space="preserve">Wykonawcy – załącznik </w:t>
            </w:r>
            <w:r w:rsidR="00CA40A3">
              <w:rPr>
                <w:rFonts w:ascii="Arial" w:hAnsi="Arial" w:cs="Arial"/>
                <w:sz w:val="22"/>
                <w:szCs w:val="22"/>
              </w:rPr>
              <w:t xml:space="preserve">nr </w:t>
            </w:r>
            <w:r w:rsidRPr="002774FF">
              <w:rPr>
                <w:rFonts w:ascii="Arial" w:hAnsi="Arial" w:cs="Arial"/>
                <w:sz w:val="22"/>
                <w:szCs w:val="22"/>
              </w:rPr>
              <w:t>5</w:t>
            </w:r>
            <w:r w:rsidR="00DF19A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0EB48EA" w14:textId="3DE3708E" w:rsidR="00DF19AD" w:rsidRPr="007D7932" w:rsidRDefault="00DF19AD" w:rsidP="0056762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Zamawiający zgodnie z pkt. 9.1 SWZ wymagał złożenia wraz z ofertą oświadczenia (załącznik nr 5). Wykonawca nie złożył takiego oświadczenia, a Zamawiający nie </w:t>
            </w:r>
            <w:r w:rsidR="00567620">
              <w:rPr>
                <w:rFonts w:ascii="Arial" w:hAnsi="Arial" w:cs="Arial"/>
                <w:sz w:val="22"/>
                <w:szCs w:val="22"/>
              </w:rPr>
              <w:t>przewiduje uzupełnienia dokumentów.</w:t>
            </w:r>
          </w:p>
        </w:tc>
      </w:tr>
    </w:tbl>
    <w:p w14:paraId="2F76A683" w14:textId="77777777" w:rsidR="00A02E94" w:rsidRDefault="00A02E94" w:rsidP="00CA40A3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75DEB246" w14:textId="77777777" w:rsidR="00A02E94" w:rsidRDefault="00A02E94" w:rsidP="00CA40A3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7B6A1A97" w14:textId="77777777" w:rsidR="00A02E94" w:rsidRDefault="00A02E94" w:rsidP="00CA40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2774FF">
        <w:rPr>
          <w:rFonts w:ascii="Arial" w:hAnsi="Arial" w:cs="Arial"/>
        </w:rPr>
        <w:t>nie krótszym niż 10 dni od dnia przesłania niniejszej informacji o wyborze najkorzystniejszej oferty.</w:t>
      </w:r>
    </w:p>
    <w:p w14:paraId="308B1A1A" w14:textId="77777777" w:rsidR="00A02E94" w:rsidRDefault="00A02E94" w:rsidP="00CA40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63752C0A" w14:textId="77777777" w:rsidR="0013621B" w:rsidRPr="00C6247D" w:rsidRDefault="0013621B" w:rsidP="00CA40A3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127583F" w14:textId="77777777" w:rsidR="0013621B" w:rsidRPr="00D50535" w:rsidRDefault="0013621B" w:rsidP="00CA40A3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072B563C" w14:textId="77777777" w:rsidR="00CA40A3" w:rsidRDefault="00CA40A3" w:rsidP="00CA40A3">
      <w:pPr>
        <w:ind w:left="3119" w:firstLine="425"/>
        <w:jc w:val="right"/>
        <w:rPr>
          <w:rFonts w:ascii="Arial" w:hAnsi="Arial" w:cs="Arial"/>
          <w:i/>
        </w:rPr>
      </w:pPr>
    </w:p>
    <w:p w14:paraId="7D712FD7" w14:textId="4801C690" w:rsidR="0013621B" w:rsidRDefault="0013621B" w:rsidP="00CA40A3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029CCFA8" w14:textId="77777777" w:rsidR="00CA6DA4" w:rsidRPr="00425458" w:rsidRDefault="00CA6DA4" w:rsidP="00CA6DA4">
      <w:pPr>
        <w:jc w:val="right"/>
        <w:rPr>
          <w:rFonts w:ascii="Arial" w:hAnsi="Arial" w:cs="Arial"/>
          <w:i/>
        </w:rPr>
      </w:pPr>
      <w:r w:rsidRPr="00425458">
        <w:rPr>
          <w:rFonts w:ascii="Arial" w:hAnsi="Arial" w:cs="Arial"/>
          <w:i/>
        </w:rPr>
        <w:t>/-/ Dyrektor Szpitala Wojewódzkiego w Poznaniu</w:t>
      </w:r>
    </w:p>
    <w:p w14:paraId="54D70160" w14:textId="77777777" w:rsidR="00CA6DA4" w:rsidRPr="00425458" w:rsidRDefault="00CA6DA4" w:rsidP="00CA6DA4">
      <w:pPr>
        <w:jc w:val="right"/>
        <w:rPr>
          <w:rFonts w:ascii="Arial" w:hAnsi="Arial" w:cs="Arial"/>
          <w:i/>
        </w:rPr>
      </w:pPr>
      <w:r w:rsidRPr="00425458">
        <w:rPr>
          <w:rFonts w:ascii="Arial" w:hAnsi="Arial" w:cs="Arial"/>
          <w:i/>
        </w:rPr>
        <w:t xml:space="preserve">  dr hab. n. med. - prof. UZ - Dawid Murawa</w:t>
      </w:r>
    </w:p>
    <w:p w14:paraId="06095441" w14:textId="77777777" w:rsidR="00CA6DA4" w:rsidRPr="004B39E0" w:rsidRDefault="00CA6DA4" w:rsidP="00CA40A3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CA6DA4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EAFB9" w14:textId="77777777" w:rsidR="00EC20B4" w:rsidRDefault="00EC20B4">
      <w:r>
        <w:separator/>
      </w:r>
    </w:p>
  </w:endnote>
  <w:endnote w:type="continuationSeparator" w:id="0">
    <w:p w14:paraId="79D3C000" w14:textId="77777777" w:rsidR="00EC20B4" w:rsidRDefault="00EC2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F60D9" w14:textId="77777777" w:rsidR="002774FF" w:rsidRDefault="002774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32143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3FD08C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5305018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32F70" w14:textId="77777777" w:rsidR="002774FF" w:rsidRDefault="002774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E453C" w14:textId="77777777" w:rsidR="00EC20B4" w:rsidRDefault="00EC20B4">
      <w:r>
        <w:separator/>
      </w:r>
    </w:p>
  </w:footnote>
  <w:footnote w:type="continuationSeparator" w:id="0">
    <w:p w14:paraId="12858F1C" w14:textId="77777777" w:rsidR="00EC20B4" w:rsidRDefault="00EC2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C7CD8" w14:textId="77777777" w:rsidR="002774FF" w:rsidRDefault="00277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32032" w14:textId="77777777" w:rsidR="002774FF" w:rsidRDefault="002774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5047B" w14:textId="77777777" w:rsidR="002774FF" w:rsidRDefault="002774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0B4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774FF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67620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40A3"/>
    <w:rsid w:val="00CA6DA4"/>
    <w:rsid w:val="00D01E5B"/>
    <w:rsid w:val="00D04203"/>
    <w:rsid w:val="00D26ED6"/>
    <w:rsid w:val="00D30F1F"/>
    <w:rsid w:val="00D42C90"/>
    <w:rsid w:val="00D8427E"/>
    <w:rsid w:val="00DF19AD"/>
    <w:rsid w:val="00E23743"/>
    <w:rsid w:val="00E30B2D"/>
    <w:rsid w:val="00E62859"/>
    <w:rsid w:val="00E85D70"/>
    <w:rsid w:val="00EC20B4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2F4ED"/>
  <w15:chartTrackingRefBased/>
  <w15:docId w15:val="{710EC601-384C-4272-AB84-43AB6B997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452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2025-12-23T11:16:00Z</cp:lastPrinted>
  <dcterms:created xsi:type="dcterms:W3CDTF">2025-12-23T11:17:00Z</dcterms:created>
  <dcterms:modified xsi:type="dcterms:W3CDTF">2025-12-23T11:17:00Z</dcterms:modified>
</cp:coreProperties>
</file>