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50FB5" w14:textId="77777777" w:rsidR="00F245C5" w:rsidRPr="00353FDC" w:rsidRDefault="004B3639" w:rsidP="009B6517">
      <w:pPr>
        <w:jc w:val="right"/>
        <w:rPr>
          <w:rFonts w:ascii="Arial" w:hAnsi="Arial" w:cs="Arial"/>
        </w:rPr>
      </w:pPr>
      <w:bookmarkStart w:id="0" w:name="_Hlk53520193"/>
      <w:r w:rsidRPr="004B3639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4B3639">
        <w:rPr>
          <w:rFonts w:ascii="Arial" w:hAnsi="Arial" w:cs="Arial"/>
        </w:rPr>
        <w:t>2025-12-31</w:t>
      </w:r>
    </w:p>
    <w:p w14:paraId="57884302" w14:textId="77777777" w:rsidR="004B3639" w:rsidRPr="004B3639" w:rsidRDefault="004B3639" w:rsidP="009B6517">
      <w:pPr>
        <w:ind w:right="3969"/>
        <w:rPr>
          <w:rFonts w:ascii="Arial" w:hAnsi="Arial" w:cs="Arial"/>
          <w:b/>
          <w:bCs/>
        </w:rPr>
      </w:pPr>
      <w:r w:rsidRPr="004B3639">
        <w:rPr>
          <w:rFonts w:ascii="Arial" w:hAnsi="Arial" w:cs="Arial"/>
          <w:b/>
          <w:bCs/>
        </w:rPr>
        <w:t>Szpital Wojewódzki w Poznaniu</w:t>
      </w:r>
    </w:p>
    <w:p w14:paraId="217F7CAB" w14:textId="77777777" w:rsidR="00F245C5" w:rsidRPr="00353FDC" w:rsidRDefault="004B3639" w:rsidP="009B6517">
      <w:pPr>
        <w:ind w:right="3969"/>
        <w:rPr>
          <w:rFonts w:ascii="Arial" w:hAnsi="Arial" w:cs="Arial"/>
          <w:b/>
          <w:bCs/>
        </w:rPr>
      </w:pPr>
      <w:r w:rsidRPr="004B3639">
        <w:rPr>
          <w:rFonts w:ascii="Arial" w:hAnsi="Arial" w:cs="Arial"/>
          <w:b/>
          <w:bCs/>
        </w:rPr>
        <w:t>Dział Zamówień Publicznych</w:t>
      </w:r>
    </w:p>
    <w:p w14:paraId="32DE76E7" w14:textId="77777777" w:rsidR="00F245C5" w:rsidRPr="00353FDC" w:rsidRDefault="004B3639" w:rsidP="009B6517">
      <w:pPr>
        <w:ind w:right="3969"/>
        <w:rPr>
          <w:rFonts w:ascii="Arial" w:hAnsi="Arial" w:cs="Arial"/>
        </w:rPr>
      </w:pPr>
      <w:r w:rsidRPr="004B3639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4B3639">
        <w:rPr>
          <w:rFonts w:ascii="Arial" w:hAnsi="Arial" w:cs="Arial"/>
        </w:rPr>
        <w:t>7/19</w:t>
      </w:r>
    </w:p>
    <w:p w14:paraId="1B843A09" w14:textId="77777777" w:rsidR="00F245C5" w:rsidRPr="00353FDC" w:rsidRDefault="004B3639" w:rsidP="009B6517">
      <w:pPr>
        <w:ind w:right="4253"/>
        <w:rPr>
          <w:rFonts w:ascii="Arial" w:hAnsi="Arial" w:cs="Arial"/>
        </w:rPr>
      </w:pPr>
      <w:r w:rsidRPr="004B3639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4B3639">
        <w:rPr>
          <w:rFonts w:ascii="Arial" w:hAnsi="Arial" w:cs="Arial"/>
        </w:rPr>
        <w:t>Poznań</w:t>
      </w:r>
    </w:p>
    <w:p w14:paraId="156F9CC5" w14:textId="77777777" w:rsidR="009B6517" w:rsidRDefault="009B6517" w:rsidP="009B6517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55C8D5E" w14:textId="3085BB4F" w:rsidR="00D30F1F" w:rsidRDefault="00D30F1F" w:rsidP="009B651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0AA8198E" w14:textId="77777777" w:rsidR="00F245C5" w:rsidRDefault="00D30F1F" w:rsidP="009B6517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622C6106" w14:textId="77777777" w:rsidR="009B6517" w:rsidRDefault="009B6517" w:rsidP="009B651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4E82B7FF" w14:textId="77777777" w:rsidR="009B6517" w:rsidRPr="00D30F1F" w:rsidRDefault="009B6517" w:rsidP="009B6517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689A26D8" w14:textId="77777777" w:rsidTr="002716A3">
        <w:tc>
          <w:tcPr>
            <w:tcW w:w="10065" w:type="dxa"/>
            <w:shd w:val="clear" w:color="auto" w:fill="F2F2F2"/>
            <w:hideMark/>
          </w:tcPr>
          <w:p w14:paraId="6DE91E38" w14:textId="77777777" w:rsidR="00F245C5" w:rsidRPr="00353FDC" w:rsidRDefault="00F245C5" w:rsidP="009B651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3F2D5FFA" w14:textId="77777777" w:rsidR="00F245C5" w:rsidRDefault="00F245C5" w:rsidP="009B651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  <w:p w14:paraId="23394F0B" w14:textId="1CE5D29B" w:rsidR="009B6517" w:rsidRPr="00353FDC" w:rsidRDefault="009B6517" w:rsidP="009B6517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 dotyczy zadań nr: 3 i 6</w:t>
            </w:r>
          </w:p>
        </w:tc>
      </w:tr>
    </w:tbl>
    <w:p w14:paraId="7CD1221A" w14:textId="77777777" w:rsidR="00F245C5" w:rsidRPr="00353FDC" w:rsidRDefault="00F245C5" w:rsidP="009B6517">
      <w:pPr>
        <w:keepNext/>
        <w:outlineLvl w:val="0"/>
        <w:rPr>
          <w:rFonts w:ascii="Arial" w:hAnsi="Arial" w:cs="Arial"/>
          <w:b/>
        </w:rPr>
      </w:pPr>
    </w:p>
    <w:p w14:paraId="7E164663" w14:textId="77777777" w:rsidR="00F245C5" w:rsidRPr="00353FDC" w:rsidRDefault="00F245C5" w:rsidP="009B6517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0345A5DB" w14:textId="77777777" w:rsidTr="002716A3">
        <w:tc>
          <w:tcPr>
            <w:tcW w:w="2269" w:type="dxa"/>
          </w:tcPr>
          <w:p w14:paraId="3797496A" w14:textId="77777777" w:rsidR="00F245C5" w:rsidRPr="00353FDC" w:rsidRDefault="00F245C5" w:rsidP="009B6517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41E82E51" w14:textId="77777777" w:rsidR="00F245C5" w:rsidRPr="00353FDC" w:rsidRDefault="004B3639" w:rsidP="009B65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B3639">
              <w:rPr>
                <w:rFonts w:ascii="Arial" w:hAnsi="Arial" w:cs="Arial"/>
                <w:bCs/>
              </w:rPr>
              <w:t>Zakup środków dezynfekcyjnych dla Szpitala Wojewódzkiego w Poznaniu</w:t>
            </w:r>
          </w:p>
        </w:tc>
      </w:tr>
      <w:tr w:rsidR="004B3639" w:rsidRPr="00353FDC" w14:paraId="7D46DEA2" w14:textId="77777777" w:rsidTr="00006231">
        <w:tc>
          <w:tcPr>
            <w:tcW w:w="2269" w:type="dxa"/>
          </w:tcPr>
          <w:p w14:paraId="21F88087" w14:textId="77777777" w:rsidR="004B3639" w:rsidRPr="00353FDC" w:rsidRDefault="004B3639" w:rsidP="009B6517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556776D6" w14:textId="77777777" w:rsidR="004B3639" w:rsidRPr="00353FDC" w:rsidRDefault="004B3639" w:rsidP="009B6517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4B3639">
              <w:rPr>
                <w:rFonts w:ascii="Arial" w:hAnsi="Arial" w:cs="Arial"/>
                <w:bCs/>
              </w:rPr>
              <w:t>SZW/DZP/168/2025</w:t>
            </w:r>
          </w:p>
        </w:tc>
      </w:tr>
    </w:tbl>
    <w:p w14:paraId="22D7E676" w14:textId="77777777" w:rsidR="00F245C5" w:rsidRDefault="00F245C5" w:rsidP="009B6517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6A17C5B" w14:textId="4F38AC03" w:rsidR="00A02E94" w:rsidRDefault="00F245C5" w:rsidP="009B6517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4B3639" w:rsidRPr="004B3639">
        <w:rPr>
          <w:rFonts w:ascii="Arial" w:hAnsi="Arial" w:cs="Arial"/>
          <w:b/>
        </w:rPr>
        <w:t>Szpital Wojewódzki w Poznaniu</w:t>
      </w:r>
      <w:r w:rsidR="009B6517">
        <w:rPr>
          <w:rFonts w:ascii="Arial" w:hAnsi="Arial" w:cs="Arial"/>
          <w:b/>
        </w:rPr>
        <w:t xml:space="preserve">, </w:t>
      </w:r>
      <w:r w:rsidR="004B3639" w:rsidRPr="004B3639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4B3639" w:rsidRPr="004B3639">
        <w:rPr>
          <w:rFonts w:ascii="Arial" w:hAnsi="Arial" w:cs="Arial"/>
        </w:rPr>
        <w:t>(</w:t>
      </w:r>
      <w:proofErr w:type="spellStart"/>
      <w:r w:rsidR="004B3639" w:rsidRPr="004B3639">
        <w:rPr>
          <w:rFonts w:ascii="Arial" w:hAnsi="Arial" w:cs="Arial"/>
        </w:rPr>
        <w:t>t.j</w:t>
      </w:r>
      <w:proofErr w:type="spellEnd"/>
      <w:r w:rsidR="004B3639" w:rsidRPr="004B3639">
        <w:rPr>
          <w:rFonts w:ascii="Arial" w:hAnsi="Arial" w:cs="Arial"/>
        </w:rPr>
        <w:t xml:space="preserve">. Dz. U. z 2024 r. poz. 1320 z </w:t>
      </w:r>
      <w:proofErr w:type="spellStart"/>
      <w:r w:rsidR="004B3639" w:rsidRPr="004B3639">
        <w:rPr>
          <w:rFonts w:ascii="Arial" w:hAnsi="Arial" w:cs="Arial"/>
        </w:rPr>
        <w:t>późn</w:t>
      </w:r>
      <w:proofErr w:type="spellEnd"/>
      <w:r w:rsidR="004B3639" w:rsidRPr="004B3639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789C9AEA" w14:textId="77777777" w:rsidR="009B6517" w:rsidRDefault="009B6517" w:rsidP="009B6517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p w14:paraId="77359AFD" w14:textId="77777777" w:rsidR="00E8129F" w:rsidRDefault="00E8129F" w:rsidP="009B6517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4B3639" w14:paraId="468A5E6C" w14:textId="77777777" w:rsidTr="000062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FC807" w14:textId="7714417E" w:rsidR="004B3639" w:rsidRPr="00F245C5" w:rsidRDefault="004B3639" w:rsidP="009B6517">
            <w:pPr>
              <w:jc w:val="both"/>
              <w:rPr>
                <w:rFonts w:ascii="Arial" w:hAnsi="Arial" w:cs="Arial"/>
              </w:rPr>
            </w:pPr>
            <w:r w:rsidRPr="004B3639">
              <w:rPr>
                <w:rFonts w:ascii="Arial" w:hAnsi="Arial" w:cs="Arial"/>
              </w:rPr>
              <w:t>Pakiet 3</w:t>
            </w:r>
          </w:p>
          <w:p w14:paraId="1459621A" w14:textId="77777777" w:rsidR="004B3639" w:rsidRPr="00F245C5" w:rsidRDefault="004B3639" w:rsidP="009B6517">
            <w:pPr>
              <w:jc w:val="both"/>
              <w:rPr>
                <w:rFonts w:ascii="Arial" w:hAnsi="Arial" w:cs="Arial"/>
                <w:b/>
              </w:rPr>
            </w:pPr>
            <w:r w:rsidRPr="004B3639">
              <w:rPr>
                <w:rFonts w:ascii="Arial" w:hAnsi="Arial" w:cs="Arial"/>
                <w:b/>
              </w:rPr>
              <w:t xml:space="preserve">Centrum Zaopatrzenia Medycznego </w:t>
            </w:r>
            <w:proofErr w:type="spellStart"/>
            <w:r w:rsidRPr="004B3639">
              <w:rPr>
                <w:rFonts w:ascii="Arial" w:hAnsi="Arial" w:cs="Arial"/>
                <w:b/>
              </w:rPr>
              <w:t>Cezal</w:t>
            </w:r>
            <w:proofErr w:type="spellEnd"/>
            <w:r w:rsidRPr="004B3639">
              <w:rPr>
                <w:rFonts w:ascii="Arial" w:hAnsi="Arial" w:cs="Arial"/>
                <w:b/>
              </w:rPr>
              <w:t xml:space="preserve"> S.A - Wrocław</w:t>
            </w:r>
          </w:p>
          <w:p w14:paraId="441543B4" w14:textId="77777777" w:rsidR="004B3639" w:rsidRPr="00F245C5" w:rsidRDefault="004B3639" w:rsidP="009B6517">
            <w:pPr>
              <w:jc w:val="both"/>
              <w:rPr>
                <w:rFonts w:ascii="Arial" w:hAnsi="Arial" w:cs="Arial"/>
                <w:bCs/>
              </w:rPr>
            </w:pPr>
            <w:r w:rsidRPr="004B3639">
              <w:rPr>
                <w:rFonts w:ascii="Arial" w:hAnsi="Arial" w:cs="Arial"/>
                <w:bCs/>
              </w:rPr>
              <w:t>Widna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3639">
              <w:rPr>
                <w:rFonts w:ascii="Arial" w:hAnsi="Arial" w:cs="Arial"/>
                <w:bCs/>
              </w:rPr>
              <w:t>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ED33C6F" w14:textId="77777777" w:rsidR="004B3639" w:rsidRPr="00F245C5" w:rsidRDefault="004B3639" w:rsidP="009B6517">
            <w:pPr>
              <w:jc w:val="both"/>
              <w:rPr>
                <w:rFonts w:ascii="Arial" w:hAnsi="Arial" w:cs="Arial"/>
                <w:bCs/>
              </w:rPr>
            </w:pPr>
            <w:r w:rsidRPr="004B3639">
              <w:rPr>
                <w:rFonts w:ascii="Arial" w:hAnsi="Arial" w:cs="Arial"/>
                <w:bCs/>
              </w:rPr>
              <w:t>50-543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4B3639">
              <w:rPr>
                <w:rFonts w:ascii="Arial" w:hAnsi="Arial" w:cs="Arial"/>
                <w:bCs/>
              </w:rPr>
              <w:t>Wrocław</w:t>
            </w:r>
          </w:p>
          <w:p w14:paraId="08C26BAF" w14:textId="77777777" w:rsidR="004B3639" w:rsidRPr="00F245C5" w:rsidRDefault="004B3639" w:rsidP="009B651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B3639">
              <w:rPr>
                <w:rFonts w:ascii="Arial" w:hAnsi="Arial" w:cs="Arial"/>
                <w:b/>
              </w:rPr>
              <w:t>16 291.58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5A9C7B5" w14:textId="77777777" w:rsidR="004B3639" w:rsidRPr="00F245C5" w:rsidRDefault="004B3639" w:rsidP="009B651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D5F27E4" w14:textId="3065FB42" w:rsidR="004B3639" w:rsidRPr="004B3639" w:rsidRDefault="009B6517" w:rsidP="009B651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B3639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4B3639" w14:paraId="1D4E4318" w14:textId="77777777" w:rsidTr="0000623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A48BE6" w14:textId="5F216A25" w:rsidR="004B3639" w:rsidRPr="00F245C5" w:rsidRDefault="004B3639" w:rsidP="009B6517">
            <w:pPr>
              <w:jc w:val="both"/>
              <w:rPr>
                <w:rFonts w:ascii="Arial" w:hAnsi="Arial" w:cs="Arial"/>
              </w:rPr>
            </w:pPr>
            <w:r w:rsidRPr="004B3639">
              <w:rPr>
                <w:rFonts w:ascii="Arial" w:hAnsi="Arial" w:cs="Arial"/>
              </w:rPr>
              <w:t>Pakiet 6</w:t>
            </w:r>
          </w:p>
          <w:p w14:paraId="7597EC57" w14:textId="5364F090" w:rsidR="004B3639" w:rsidRPr="00F245C5" w:rsidRDefault="004B3639" w:rsidP="009B6517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4B3639">
              <w:rPr>
                <w:rFonts w:ascii="Arial" w:hAnsi="Arial" w:cs="Arial"/>
                <w:b/>
              </w:rPr>
              <w:t>Schulke</w:t>
            </w:r>
            <w:proofErr w:type="spellEnd"/>
            <w:r w:rsidRPr="004B3639">
              <w:rPr>
                <w:rFonts w:ascii="Arial" w:hAnsi="Arial" w:cs="Arial"/>
                <w:b/>
              </w:rPr>
              <w:t xml:space="preserve"> Polska Sp.</w:t>
            </w:r>
            <w:r w:rsidR="009B6517">
              <w:rPr>
                <w:rFonts w:ascii="Arial" w:hAnsi="Arial" w:cs="Arial"/>
                <w:b/>
              </w:rPr>
              <w:t xml:space="preserve"> </w:t>
            </w:r>
            <w:r w:rsidRPr="004B3639">
              <w:rPr>
                <w:rFonts w:ascii="Arial" w:hAnsi="Arial" w:cs="Arial"/>
                <w:b/>
              </w:rPr>
              <w:t>z o.o.</w:t>
            </w:r>
          </w:p>
          <w:p w14:paraId="6052B420" w14:textId="58BFF4AB" w:rsidR="004B3639" w:rsidRPr="00F245C5" w:rsidRDefault="00E8129F" w:rsidP="009B651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Al. Jerozolimskie 132</w:t>
            </w:r>
          </w:p>
          <w:p w14:paraId="5FD50677" w14:textId="09C4E90A" w:rsidR="004B3639" w:rsidRPr="00F245C5" w:rsidRDefault="00E8129F" w:rsidP="009B6517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02-305</w:t>
            </w:r>
            <w:r w:rsidR="004B3639" w:rsidRPr="00F245C5">
              <w:rPr>
                <w:rFonts w:ascii="Arial" w:hAnsi="Arial" w:cs="Arial"/>
                <w:bCs/>
              </w:rPr>
              <w:t xml:space="preserve"> </w:t>
            </w:r>
            <w:r w:rsidR="004B3639" w:rsidRPr="004B3639">
              <w:rPr>
                <w:rFonts w:ascii="Arial" w:hAnsi="Arial" w:cs="Arial"/>
                <w:bCs/>
              </w:rPr>
              <w:t>Warszawa</w:t>
            </w:r>
          </w:p>
          <w:p w14:paraId="0A65F114" w14:textId="77777777" w:rsidR="004B3639" w:rsidRPr="00F245C5" w:rsidRDefault="004B3639" w:rsidP="009B6517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4B3639">
              <w:rPr>
                <w:rFonts w:ascii="Arial" w:hAnsi="Arial" w:cs="Arial"/>
                <w:b/>
              </w:rPr>
              <w:t>19 025.28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3DE4AAF" w14:textId="77777777" w:rsidR="004B3639" w:rsidRPr="00F245C5" w:rsidRDefault="004B3639" w:rsidP="009B6517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1E3DAD1" w14:textId="7153CDD1" w:rsidR="004B3639" w:rsidRPr="004B3639" w:rsidRDefault="009B6517" w:rsidP="009B6517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  <w:highlight w:val="darkGray"/>
              </w:rPr>
            </w:pPr>
            <w:r w:rsidRPr="004B3639">
              <w:rPr>
                <w:rFonts w:ascii="Arial" w:hAnsi="Arial" w:cs="Arial"/>
              </w:rPr>
              <w:t xml:space="preserve">Oferta spełnia wymagania formalno-prawne i jest zgodna z SWZ. </w:t>
            </w:r>
          </w:p>
        </w:tc>
      </w:tr>
    </w:tbl>
    <w:p w14:paraId="5ABBBFE3" w14:textId="77777777" w:rsidR="009B6517" w:rsidRDefault="009B6517" w:rsidP="009B6517">
      <w:pPr>
        <w:jc w:val="both"/>
        <w:rPr>
          <w:rFonts w:ascii="Arial" w:hAnsi="Arial" w:cs="Arial"/>
          <w:b/>
          <w:bCs/>
          <w:color w:val="000000"/>
        </w:rPr>
      </w:pPr>
    </w:p>
    <w:p w14:paraId="5E70A7EA" w14:textId="370BCCC7" w:rsidR="00A02E94" w:rsidRDefault="00F245C5" w:rsidP="009B6517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4253"/>
        <w:gridCol w:w="2410"/>
        <w:gridCol w:w="1559"/>
      </w:tblGrid>
      <w:tr w:rsidR="00A02E94" w14:paraId="65847FAE" w14:textId="77777777" w:rsidTr="00E8129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E6B5B2" w14:textId="77777777" w:rsidR="00A02E94" w:rsidRPr="00F245C5" w:rsidRDefault="00F245C5" w:rsidP="009B651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D5208B" w14:textId="77777777" w:rsidR="00A02E94" w:rsidRPr="00F245C5" w:rsidRDefault="007D7932" w:rsidP="009B651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64E34CA" w14:textId="77777777" w:rsidR="00A02E94" w:rsidRPr="00F245C5" w:rsidRDefault="007D7932" w:rsidP="009B651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4BD703" w14:textId="77777777" w:rsidR="00A02E94" w:rsidRPr="00F245C5" w:rsidRDefault="00A02E94" w:rsidP="009B6517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B3639" w14:paraId="1AFE2585" w14:textId="77777777" w:rsidTr="00E8129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8A630" w14:textId="77777777" w:rsidR="004B3639" w:rsidRPr="007D7932" w:rsidRDefault="004B3639" w:rsidP="009B65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B3639">
              <w:rPr>
                <w:rFonts w:ascii="Arial" w:hAnsi="Arial" w:cs="Arial"/>
                <w:sz w:val="22"/>
                <w:szCs w:val="22"/>
              </w:rPr>
              <w:t>Pakiet 3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C5A41" w14:textId="77777777" w:rsidR="004B3639" w:rsidRPr="007D7932" w:rsidRDefault="004B3639" w:rsidP="009B651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363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Centrum Zaopatrzenia Medycznego </w:t>
            </w:r>
            <w:proofErr w:type="spellStart"/>
            <w:r w:rsidRPr="004B3639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4B363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S.A - Wrocław</w:t>
            </w:r>
          </w:p>
          <w:p w14:paraId="0C1F28C9" w14:textId="77777777" w:rsidR="004B3639" w:rsidRPr="007D7932" w:rsidRDefault="004B3639" w:rsidP="009B6517">
            <w:pPr>
              <w:rPr>
                <w:rFonts w:ascii="Arial" w:hAnsi="Arial" w:cs="Arial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>Widna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B3639">
              <w:rPr>
                <w:rFonts w:ascii="Arial" w:hAnsi="Arial" w:cs="Arial"/>
                <w:sz w:val="22"/>
                <w:szCs w:val="22"/>
              </w:rPr>
              <w:t>4</w:t>
            </w:r>
          </w:p>
          <w:p w14:paraId="226C7133" w14:textId="77777777" w:rsidR="004B3639" w:rsidRPr="007D7932" w:rsidRDefault="004B3639" w:rsidP="009B65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>50-543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B3639">
              <w:rPr>
                <w:rFonts w:ascii="Arial" w:hAnsi="Arial" w:cs="Arial"/>
                <w:sz w:val="22"/>
                <w:szCs w:val="22"/>
              </w:rPr>
              <w:t>Wrocław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2DD68" w14:textId="77777777" w:rsidR="00E8129F" w:rsidRDefault="00E8129F" w:rsidP="009B65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53F84A0" w14:textId="1CE70D38" w:rsidR="004B3639" w:rsidRPr="007D7932" w:rsidRDefault="004B3639" w:rsidP="009B65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B275" w14:textId="77777777" w:rsidR="004B3639" w:rsidRPr="007D7932" w:rsidRDefault="004B3639" w:rsidP="009B65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B3639" w14:paraId="07877375" w14:textId="77777777" w:rsidTr="00E8129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CB40B" w14:textId="77777777" w:rsidR="004B3639" w:rsidRPr="007D7932" w:rsidRDefault="004B3639" w:rsidP="009B65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B3639">
              <w:rPr>
                <w:rFonts w:ascii="Arial" w:hAnsi="Arial" w:cs="Arial"/>
                <w:sz w:val="22"/>
                <w:szCs w:val="22"/>
              </w:rPr>
              <w:t>Pakiet 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3D2C1" w14:textId="77777777" w:rsidR="004B3639" w:rsidRPr="007D7932" w:rsidRDefault="004B3639" w:rsidP="009B651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B3639">
              <w:rPr>
                <w:rFonts w:ascii="Arial" w:hAnsi="Arial" w:cs="Arial"/>
                <w:b/>
                <w:bCs/>
                <w:sz w:val="22"/>
                <w:szCs w:val="22"/>
              </w:rPr>
              <w:t>Schulke</w:t>
            </w:r>
            <w:proofErr w:type="spellEnd"/>
            <w:r w:rsidRPr="004B363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Polska </w:t>
            </w:r>
            <w:proofErr w:type="spellStart"/>
            <w:r w:rsidRPr="004B3639">
              <w:rPr>
                <w:rFonts w:ascii="Arial" w:hAnsi="Arial" w:cs="Arial"/>
                <w:b/>
                <w:bCs/>
                <w:sz w:val="22"/>
                <w:szCs w:val="22"/>
              </w:rPr>
              <w:t>Sp.z</w:t>
            </w:r>
            <w:proofErr w:type="spellEnd"/>
            <w:r w:rsidRPr="004B3639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o.o.</w:t>
            </w:r>
          </w:p>
          <w:p w14:paraId="1B8D6489" w14:textId="77777777" w:rsidR="00E8129F" w:rsidRPr="00E8129F" w:rsidRDefault="00E8129F" w:rsidP="00E8129F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E8129F">
              <w:rPr>
                <w:rFonts w:ascii="Arial" w:hAnsi="Arial" w:cs="Arial"/>
                <w:bCs/>
                <w:sz w:val="22"/>
                <w:szCs w:val="22"/>
              </w:rPr>
              <w:t>Al. Jerozolimskie 132</w:t>
            </w:r>
          </w:p>
          <w:p w14:paraId="636B1ED3" w14:textId="2284A975" w:rsidR="004B3639" w:rsidRPr="007D7932" w:rsidRDefault="00E8129F" w:rsidP="00E8129F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8129F">
              <w:rPr>
                <w:rFonts w:ascii="Arial" w:hAnsi="Arial" w:cs="Arial"/>
                <w:bCs/>
                <w:sz w:val="22"/>
                <w:szCs w:val="22"/>
              </w:rPr>
              <w:t>02-305</w:t>
            </w:r>
            <w:r w:rsidRPr="00E8129F">
              <w:rPr>
                <w:rFonts w:ascii="Arial" w:hAnsi="Arial" w:cs="Arial"/>
                <w:bCs/>
                <w:sz w:val="22"/>
                <w:szCs w:val="22"/>
              </w:rPr>
              <w:t xml:space="preserve"> 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90964" w14:textId="77777777" w:rsidR="00E8129F" w:rsidRDefault="00E8129F" w:rsidP="009B65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F8A708D" w14:textId="0E24C43D" w:rsidR="004B3639" w:rsidRPr="007D7932" w:rsidRDefault="004B3639" w:rsidP="009B65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>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9A48" w14:textId="77777777" w:rsidR="004B3639" w:rsidRPr="007D7932" w:rsidRDefault="004B3639" w:rsidP="009B65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4B3639" w14:paraId="7A9EC6C5" w14:textId="77777777" w:rsidTr="00E8129F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504ED" w14:textId="77777777" w:rsidR="004B3639" w:rsidRPr="007D7932" w:rsidRDefault="004B3639" w:rsidP="009B65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lastRenderedPageBreak/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B3639">
              <w:rPr>
                <w:rFonts w:ascii="Arial" w:hAnsi="Arial" w:cs="Arial"/>
                <w:sz w:val="22"/>
                <w:szCs w:val="22"/>
              </w:rPr>
              <w:t>Pakiet 6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AE57F" w14:textId="77777777" w:rsidR="004B3639" w:rsidRPr="007D7932" w:rsidRDefault="004B3639" w:rsidP="009B651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B3639">
              <w:rPr>
                <w:rFonts w:ascii="Arial" w:hAnsi="Arial" w:cs="Arial"/>
                <w:b/>
                <w:bCs/>
                <w:sz w:val="22"/>
                <w:szCs w:val="22"/>
              </w:rPr>
              <w:t>Olympus Polska Sp. z o.o.</w:t>
            </w:r>
          </w:p>
          <w:p w14:paraId="0DC2F41C" w14:textId="77777777" w:rsidR="004B3639" w:rsidRPr="007D7932" w:rsidRDefault="004B3639" w:rsidP="009B6517">
            <w:pPr>
              <w:rPr>
                <w:rFonts w:ascii="Arial" w:hAnsi="Arial" w:cs="Arial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>ul. Wynalazek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B3639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0B1B87C7" w14:textId="77777777" w:rsidR="004B3639" w:rsidRPr="007D7932" w:rsidRDefault="004B3639" w:rsidP="009B651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>02-677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B3639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ADF56" w14:textId="77777777" w:rsidR="00E8129F" w:rsidRDefault="00E8129F" w:rsidP="009B65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A349A36" w14:textId="5E87D6DE" w:rsidR="004B3639" w:rsidRPr="007D7932" w:rsidRDefault="004B3639" w:rsidP="009B65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>Cena - 44.08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CD6F2" w14:textId="77777777" w:rsidR="004B3639" w:rsidRPr="007D7932" w:rsidRDefault="004B3639" w:rsidP="009B6517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B3639">
              <w:rPr>
                <w:rFonts w:ascii="Arial" w:hAnsi="Arial" w:cs="Arial"/>
                <w:sz w:val="22"/>
                <w:szCs w:val="22"/>
              </w:rPr>
              <w:t xml:space="preserve">  44,08</w:t>
            </w:r>
          </w:p>
        </w:tc>
      </w:tr>
    </w:tbl>
    <w:p w14:paraId="383C70FF" w14:textId="77777777" w:rsidR="00A02E94" w:rsidRDefault="00A02E94" w:rsidP="009B6517">
      <w:pPr>
        <w:jc w:val="both"/>
        <w:rPr>
          <w:rFonts w:ascii="Arial" w:hAnsi="Arial" w:cs="Arial"/>
          <w:color w:val="000000"/>
        </w:rPr>
      </w:pPr>
    </w:p>
    <w:p w14:paraId="01C7C32D" w14:textId="77777777" w:rsidR="00A02E94" w:rsidRDefault="00A02E94" w:rsidP="009B6517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212A49E2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67975556" w14:textId="77777777" w:rsidR="00A02E94" w:rsidRPr="007D7932" w:rsidRDefault="00A02E94" w:rsidP="009B651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3B1A2BB" w14:textId="77777777" w:rsidR="00A02E94" w:rsidRPr="007D7932" w:rsidRDefault="00A02E94" w:rsidP="009B651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40BCAC49" w14:textId="77777777" w:rsidR="00A02E94" w:rsidRPr="007D7932" w:rsidRDefault="00A02E94" w:rsidP="009B6517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A02E94" w14:paraId="631988AE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E612303" w14:textId="77777777" w:rsidR="00A02E94" w:rsidRPr="007D7932" w:rsidRDefault="00A02E94" w:rsidP="009B651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F8927F9" w14:textId="77777777" w:rsidR="00A02E94" w:rsidRPr="007D7932" w:rsidRDefault="00A02E94" w:rsidP="009B6517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BCF34ED" w14:textId="77777777" w:rsidR="00A02E94" w:rsidRPr="007D7932" w:rsidRDefault="00A02E94" w:rsidP="009B651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72E4E27" w14:textId="77777777" w:rsidR="00A02E94" w:rsidRPr="007D7932" w:rsidRDefault="00A02E94" w:rsidP="009B651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678F0EF" w14:textId="77777777" w:rsidR="00A02E94" w:rsidRDefault="00A02E94" w:rsidP="009B651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38BFAE3B" w14:textId="77777777" w:rsidR="0013621B" w:rsidRPr="0013621B" w:rsidRDefault="0013621B" w:rsidP="009B6517">
            <w:pPr>
              <w:rPr>
                <w:rFonts w:ascii="Arial" w:hAnsi="Arial" w:cs="Arial"/>
                <w:sz w:val="12"/>
                <w:szCs w:val="12"/>
              </w:rPr>
            </w:pPr>
          </w:p>
          <w:p w14:paraId="2C8BEA1F" w14:textId="77777777" w:rsidR="00A02E94" w:rsidRPr="007D7932" w:rsidRDefault="00A02E94" w:rsidP="009B6517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0EA17531" w14:textId="77777777" w:rsidR="00A02E94" w:rsidRPr="007D7932" w:rsidRDefault="00A02E94" w:rsidP="009B651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59D57AC" w14:textId="77777777" w:rsidR="00A02E94" w:rsidRDefault="00A02E94" w:rsidP="009B6517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603940DE" w14:textId="77777777" w:rsidR="00A02E94" w:rsidRDefault="00A02E94" w:rsidP="009B6517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0F7A6742" w14:textId="77777777" w:rsidR="00A02E94" w:rsidRDefault="00A02E94" w:rsidP="009B65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4B3639">
        <w:rPr>
          <w:rFonts w:ascii="Arial" w:hAnsi="Arial" w:cs="Arial"/>
        </w:rPr>
        <w:t>nie krótszym niż 10 dni od dnia przesłania niniejszej informacji o wyborze najkorzystniejszej oferty.</w:t>
      </w:r>
    </w:p>
    <w:p w14:paraId="65D803F3" w14:textId="77777777" w:rsidR="00A02E94" w:rsidRDefault="00A02E94" w:rsidP="009B65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2B1C6B3A" w14:textId="77777777" w:rsidR="0013621B" w:rsidRPr="00C6247D" w:rsidRDefault="0013621B" w:rsidP="009B6517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7C4A63C3" w14:textId="77777777" w:rsidR="0013621B" w:rsidRPr="00D50535" w:rsidRDefault="0013621B" w:rsidP="009B6517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61D1DBF7" w14:textId="77777777" w:rsidR="00E8129F" w:rsidRDefault="00E8129F" w:rsidP="009B6517">
      <w:pPr>
        <w:ind w:left="3119" w:firstLine="425"/>
        <w:jc w:val="right"/>
        <w:rPr>
          <w:rFonts w:ascii="Arial" w:hAnsi="Arial" w:cs="Arial"/>
          <w:i/>
        </w:rPr>
      </w:pPr>
    </w:p>
    <w:p w14:paraId="4CE22BEC" w14:textId="193D5AD2" w:rsidR="0013621B" w:rsidRDefault="0013621B" w:rsidP="009B6517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40B442A5" w14:textId="77777777" w:rsidR="00E8129F" w:rsidRPr="00C40A1E" w:rsidRDefault="00E8129F" w:rsidP="00E8129F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5E6D8084" w14:textId="77777777" w:rsidR="00E8129F" w:rsidRPr="00BB547B" w:rsidRDefault="00E8129F" w:rsidP="00E8129F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616B4C54" w14:textId="77777777" w:rsidR="00E8129F" w:rsidRPr="004B39E0" w:rsidRDefault="00E8129F" w:rsidP="009B6517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E8129F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471E9" w14:textId="77777777" w:rsidR="00400D48" w:rsidRDefault="00400D48">
      <w:r>
        <w:separator/>
      </w:r>
    </w:p>
  </w:endnote>
  <w:endnote w:type="continuationSeparator" w:id="0">
    <w:p w14:paraId="0CD69D4B" w14:textId="77777777" w:rsidR="00400D48" w:rsidRDefault="00400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8A445" w14:textId="77777777" w:rsidR="004B3639" w:rsidRDefault="004B363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B230B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67EC303D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B038CCB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3623E" w14:textId="77777777" w:rsidR="004B3639" w:rsidRDefault="004B3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50B71" w14:textId="77777777" w:rsidR="00400D48" w:rsidRDefault="00400D48">
      <w:r>
        <w:separator/>
      </w:r>
    </w:p>
  </w:footnote>
  <w:footnote w:type="continuationSeparator" w:id="0">
    <w:p w14:paraId="5B614FAA" w14:textId="77777777" w:rsidR="00400D48" w:rsidRDefault="00400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890405" w14:textId="77777777" w:rsidR="004B3639" w:rsidRDefault="004B36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79DBA" w14:textId="77777777" w:rsidR="004B3639" w:rsidRDefault="004B36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7EC04" w14:textId="77777777" w:rsidR="004B3639" w:rsidRDefault="004B36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D48"/>
    <w:rsid w:val="00022322"/>
    <w:rsid w:val="00042497"/>
    <w:rsid w:val="000C1E6F"/>
    <w:rsid w:val="000E4E56"/>
    <w:rsid w:val="0013621B"/>
    <w:rsid w:val="001A1468"/>
    <w:rsid w:val="001B7815"/>
    <w:rsid w:val="001C3F13"/>
    <w:rsid w:val="00211A34"/>
    <w:rsid w:val="002716A3"/>
    <w:rsid w:val="002B1E4F"/>
    <w:rsid w:val="002B6761"/>
    <w:rsid w:val="003445A0"/>
    <w:rsid w:val="003A0AFC"/>
    <w:rsid w:val="003D611C"/>
    <w:rsid w:val="00400D48"/>
    <w:rsid w:val="00431C0B"/>
    <w:rsid w:val="00437CAD"/>
    <w:rsid w:val="004561CC"/>
    <w:rsid w:val="004657DA"/>
    <w:rsid w:val="004B2665"/>
    <w:rsid w:val="004B3639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C6731"/>
    <w:rsid w:val="007D7932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660F9"/>
    <w:rsid w:val="0097748A"/>
    <w:rsid w:val="009B6517"/>
    <w:rsid w:val="009F0E5C"/>
    <w:rsid w:val="00A029B8"/>
    <w:rsid w:val="00A02E94"/>
    <w:rsid w:val="00A91321"/>
    <w:rsid w:val="00AA02AC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129F"/>
    <w:rsid w:val="00E85D70"/>
    <w:rsid w:val="00F245C5"/>
    <w:rsid w:val="00F33C66"/>
    <w:rsid w:val="00F83783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EF3399"/>
  <w15:chartTrackingRefBased/>
  <w15:docId w15:val="{153C097E-B2D5-4CBD-92A0-EA191B190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2025-12-31T10:09:00Z</cp:lastPrinted>
  <dcterms:created xsi:type="dcterms:W3CDTF">2025-12-31T10:10:00Z</dcterms:created>
  <dcterms:modified xsi:type="dcterms:W3CDTF">2025-12-31T10:10:00Z</dcterms:modified>
</cp:coreProperties>
</file>