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FA619" w14:textId="77777777" w:rsidR="00471F3F" w:rsidRPr="005344BF" w:rsidRDefault="00401E97" w:rsidP="005344BF">
      <w:pPr>
        <w:spacing w:after="480" w:line="276" w:lineRule="auto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5344BF">
        <w:rPr>
          <w:rFonts w:ascii="Arial Narrow" w:hAnsi="Arial Narrow" w:cs="Arial"/>
          <w:sz w:val="22"/>
          <w:szCs w:val="22"/>
        </w:rPr>
        <w:t>Bydgoszcz</w:t>
      </w:r>
      <w:r w:rsidR="00471F3F" w:rsidRPr="005344BF">
        <w:rPr>
          <w:rFonts w:ascii="Arial Narrow" w:hAnsi="Arial Narrow" w:cs="Arial"/>
          <w:sz w:val="22"/>
          <w:szCs w:val="22"/>
        </w:rPr>
        <w:t xml:space="preserve"> dnia: </w:t>
      </w:r>
      <w:r w:rsidRPr="005344BF">
        <w:rPr>
          <w:rFonts w:ascii="Arial Narrow" w:hAnsi="Arial Narrow" w:cs="Arial"/>
          <w:sz w:val="22"/>
          <w:szCs w:val="22"/>
        </w:rPr>
        <w:t>2026-01-02</w:t>
      </w:r>
    </w:p>
    <w:p w14:paraId="3F63CEB8" w14:textId="77777777" w:rsidR="00471F3F" w:rsidRPr="005344BF" w:rsidRDefault="00401E97" w:rsidP="005344BF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5344B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2FE472D" w14:textId="77777777" w:rsidR="00471F3F" w:rsidRPr="005344BF" w:rsidRDefault="00401E97" w:rsidP="005344BF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344BF">
        <w:rPr>
          <w:rFonts w:ascii="Arial Narrow" w:hAnsi="Arial Narrow" w:cs="Arial"/>
          <w:sz w:val="22"/>
          <w:szCs w:val="22"/>
        </w:rPr>
        <w:t>Powstańców Warszawy</w:t>
      </w:r>
      <w:r w:rsidR="00471F3F" w:rsidRPr="005344BF">
        <w:rPr>
          <w:rFonts w:ascii="Arial Narrow" w:hAnsi="Arial Narrow" w:cs="Arial"/>
          <w:sz w:val="22"/>
          <w:szCs w:val="22"/>
        </w:rPr>
        <w:t xml:space="preserve"> </w:t>
      </w:r>
      <w:r w:rsidRPr="005344BF">
        <w:rPr>
          <w:rFonts w:ascii="Arial Narrow" w:hAnsi="Arial Narrow" w:cs="Arial"/>
          <w:sz w:val="22"/>
          <w:szCs w:val="22"/>
        </w:rPr>
        <w:t>5</w:t>
      </w:r>
    </w:p>
    <w:p w14:paraId="1FFD7D7D" w14:textId="77777777" w:rsidR="00471F3F" w:rsidRPr="005344BF" w:rsidRDefault="00401E97" w:rsidP="005344BF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5344BF">
        <w:rPr>
          <w:rFonts w:ascii="Arial Narrow" w:hAnsi="Arial Narrow" w:cs="Arial"/>
          <w:sz w:val="22"/>
          <w:szCs w:val="22"/>
        </w:rPr>
        <w:t>85-681</w:t>
      </w:r>
      <w:r w:rsidR="00471F3F" w:rsidRPr="005344BF">
        <w:rPr>
          <w:rFonts w:ascii="Arial Narrow" w:hAnsi="Arial Narrow" w:cs="Arial"/>
          <w:sz w:val="22"/>
          <w:szCs w:val="22"/>
        </w:rPr>
        <w:t xml:space="preserve"> </w:t>
      </w:r>
      <w:r w:rsidRPr="005344BF">
        <w:rPr>
          <w:rFonts w:ascii="Arial Narrow" w:hAnsi="Arial Narrow" w:cs="Arial"/>
          <w:sz w:val="22"/>
          <w:szCs w:val="22"/>
        </w:rPr>
        <w:t>Bydgoszcz</w:t>
      </w:r>
    </w:p>
    <w:p w14:paraId="5AC3ECDD" w14:textId="77777777" w:rsidR="00471F3F" w:rsidRPr="005344BF" w:rsidRDefault="00471F3F" w:rsidP="005344BF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5344B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962CCED" w14:textId="77777777" w:rsidR="00DA2A7E" w:rsidRDefault="00471F3F" w:rsidP="005344BF">
      <w:pPr>
        <w:spacing w:after="480"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5344BF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F33BB29" w14:textId="472862D8" w:rsidR="005344BF" w:rsidRPr="00380423" w:rsidRDefault="005344BF" w:rsidP="005344BF">
      <w:pPr>
        <w:spacing w:after="48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5344BF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F2110B" w:rsidRPr="00380423">
        <w:rPr>
          <w:rFonts w:ascii="Arial Narrow" w:hAnsi="Arial Narrow" w:cs="Arial"/>
          <w:b/>
          <w:sz w:val="22"/>
          <w:szCs w:val="22"/>
        </w:rPr>
        <w:t>6/2</w:t>
      </w:r>
      <w:r w:rsidR="00380423">
        <w:rPr>
          <w:rFonts w:ascii="Arial Narrow" w:hAnsi="Arial Narrow" w:cs="Arial"/>
          <w:b/>
          <w:sz w:val="22"/>
          <w:szCs w:val="22"/>
        </w:rPr>
        <w:t>6</w:t>
      </w:r>
    </w:p>
    <w:p w14:paraId="4E5C767D" w14:textId="77777777" w:rsidR="00DA2A7E" w:rsidRPr="005344BF" w:rsidRDefault="00DA2A7E" w:rsidP="005344BF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344BF">
        <w:rPr>
          <w:rFonts w:ascii="Arial Narrow" w:hAnsi="Arial Narrow" w:cs="Arial"/>
          <w:b/>
          <w:sz w:val="22"/>
          <w:szCs w:val="22"/>
        </w:rPr>
        <w:t>WYKONAWCY</w:t>
      </w:r>
    </w:p>
    <w:p w14:paraId="4C3A83CF" w14:textId="77777777" w:rsidR="00471F3F" w:rsidRPr="005344BF" w:rsidRDefault="00DA2A7E" w:rsidP="005344BF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rFonts w:ascii="Arial Narrow" w:hAnsi="Arial Narrow" w:cs="Arial"/>
          <w:sz w:val="22"/>
          <w:szCs w:val="22"/>
        </w:rPr>
      </w:pPr>
      <w:r w:rsidRPr="005344B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5344BF" w14:paraId="53FCB8CF" w14:textId="77777777" w:rsidTr="00A34E9B">
        <w:tc>
          <w:tcPr>
            <w:tcW w:w="9330" w:type="dxa"/>
            <w:shd w:val="clear" w:color="auto" w:fill="F2F2F2"/>
            <w:hideMark/>
          </w:tcPr>
          <w:p w14:paraId="7BDF7356" w14:textId="77777777" w:rsidR="00471F3F" w:rsidRPr="005344BF" w:rsidRDefault="00471F3F" w:rsidP="005344BF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344B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4658B3F6" w14:textId="77777777" w:rsidR="00471F3F" w:rsidRPr="005344BF" w:rsidRDefault="00471F3F" w:rsidP="005344BF">
            <w:pPr>
              <w:keepNext/>
              <w:spacing w:before="6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344BF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214AD23D" w14:textId="77777777" w:rsidR="00607E00" w:rsidRPr="005344BF" w:rsidRDefault="00607E00" w:rsidP="005344BF">
      <w:pPr>
        <w:spacing w:before="600" w:line="276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5344BF" w14:paraId="5E165866" w14:textId="77777777" w:rsidTr="001D5408">
        <w:tc>
          <w:tcPr>
            <w:tcW w:w="2268" w:type="dxa"/>
          </w:tcPr>
          <w:p w14:paraId="4E703D5C" w14:textId="77777777" w:rsidR="00607E00" w:rsidRPr="005344BF" w:rsidRDefault="00607E00" w:rsidP="005344B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44BF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42EECC09" w14:textId="77777777" w:rsidR="00607E00" w:rsidRPr="005344BF" w:rsidRDefault="00607E00" w:rsidP="005344B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44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postępowania o udzielenie zamówienia publicznego, prowadzonego w trybie </w:t>
            </w:r>
            <w:r w:rsidR="00401E97" w:rsidRPr="005344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="00401E97" w:rsidRPr="005344BF">
              <w:rPr>
                <w:rFonts w:ascii="Arial Narrow" w:hAnsi="Arial Narrow" w:cs="Arial"/>
                <w:b/>
                <w:bCs/>
                <w:sz w:val="22"/>
                <w:szCs w:val="22"/>
              </w:rPr>
              <w:t>Pzp</w:t>
            </w:r>
            <w:proofErr w:type="spellEnd"/>
          </w:p>
        </w:tc>
      </w:tr>
      <w:tr w:rsidR="00607E00" w:rsidRPr="005344BF" w14:paraId="3775804A" w14:textId="77777777" w:rsidTr="001D5408">
        <w:tc>
          <w:tcPr>
            <w:tcW w:w="2268" w:type="dxa"/>
          </w:tcPr>
          <w:p w14:paraId="1A4A26CF" w14:textId="77777777" w:rsidR="00607E00" w:rsidRPr="005344BF" w:rsidRDefault="00607E00" w:rsidP="005344BF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44B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29BFA04D" w14:textId="77777777" w:rsidR="00607E00" w:rsidRPr="005344BF" w:rsidRDefault="00401E97" w:rsidP="005344B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44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5344BF">
              <w:rPr>
                <w:rFonts w:ascii="Arial Narrow" w:hAnsi="Arial Narrow" w:cs="Arial"/>
                <w:b/>
                <w:bCs/>
                <w:sz w:val="22"/>
                <w:szCs w:val="22"/>
              </w:rPr>
              <w:t>mroźniczej</w:t>
            </w:r>
            <w:proofErr w:type="spellEnd"/>
            <w:r w:rsidRPr="005344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na potrzeby kuchni 10 Wojskowego Szpitala Klinicznego w Bydgoszczy</w:t>
            </w:r>
          </w:p>
        </w:tc>
      </w:tr>
      <w:tr w:rsidR="00401E97" w:rsidRPr="005344BF" w14:paraId="03E09523" w14:textId="77777777" w:rsidTr="007E3AE5">
        <w:tc>
          <w:tcPr>
            <w:tcW w:w="2268" w:type="dxa"/>
          </w:tcPr>
          <w:p w14:paraId="31C77A50" w14:textId="77777777" w:rsidR="00401E97" w:rsidRPr="005344BF" w:rsidRDefault="00401E97" w:rsidP="005344BF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44B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4CAC2A53" w14:textId="77777777" w:rsidR="00401E97" w:rsidRPr="005344BF" w:rsidRDefault="00401E97" w:rsidP="005344BF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344BF">
              <w:rPr>
                <w:rFonts w:ascii="Arial Narrow" w:hAnsi="Arial Narrow" w:cs="Arial"/>
                <w:b/>
                <w:bCs/>
                <w:sz w:val="22"/>
                <w:szCs w:val="22"/>
              </w:rPr>
              <w:t>137/2025</w:t>
            </w:r>
          </w:p>
        </w:tc>
      </w:tr>
    </w:tbl>
    <w:p w14:paraId="59C6112B" w14:textId="77777777" w:rsidR="00DA2A7E" w:rsidRPr="005344BF" w:rsidRDefault="00DA2A7E" w:rsidP="005344BF">
      <w:pPr>
        <w:spacing w:before="60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344BF">
        <w:rPr>
          <w:rFonts w:ascii="Arial Narrow" w:hAnsi="Arial Narrow" w:cs="Arial"/>
          <w:sz w:val="22"/>
          <w:szCs w:val="22"/>
        </w:rPr>
        <w:t xml:space="preserve">Zamawiający, </w:t>
      </w:r>
      <w:r w:rsidR="00401E97" w:rsidRPr="005344BF">
        <w:rPr>
          <w:rFonts w:ascii="Arial Narrow" w:hAnsi="Arial Narrow" w:cs="Arial"/>
          <w:b/>
          <w:sz w:val="22"/>
          <w:szCs w:val="22"/>
        </w:rPr>
        <w:t>10WSzKzP SPZOZ</w:t>
      </w:r>
      <w:r w:rsidRPr="005344B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401E97" w:rsidRPr="005344BF">
        <w:rPr>
          <w:rFonts w:ascii="Arial Narrow" w:hAnsi="Arial Narrow" w:cs="Arial"/>
          <w:sz w:val="22"/>
          <w:szCs w:val="22"/>
        </w:rPr>
        <w:t>(</w:t>
      </w:r>
      <w:proofErr w:type="spellStart"/>
      <w:r w:rsidR="00401E97" w:rsidRPr="005344BF">
        <w:rPr>
          <w:rFonts w:ascii="Arial Narrow" w:hAnsi="Arial Narrow" w:cs="Arial"/>
          <w:sz w:val="22"/>
          <w:szCs w:val="22"/>
        </w:rPr>
        <w:t>t.j</w:t>
      </w:r>
      <w:proofErr w:type="spellEnd"/>
      <w:r w:rsidR="00401E97" w:rsidRPr="005344BF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401E97" w:rsidRPr="005344BF">
        <w:rPr>
          <w:rFonts w:ascii="Arial Narrow" w:hAnsi="Arial Narrow" w:cs="Arial"/>
          <w:sz w:val="22"/>
          <w:szCs w:val="22"/>
        </w:rPr>
        <w:t>późn</w:t>
      </w:r>
      <w:proofErr w:type="spellEnd"/>
      <w:r w:rsidR="00401E97" w:rsidRPr="005344BF">
        <w:rPr>
          <w:rFonts w:ascii="Arial Narrow" w:hAnsi="Arial Narrow" w:cs="Arial"/>
          <w:sz w:val="22"/>
          <w:szCs w:val="22"/>
        </w:rPr>
        <w:t>. zm.)</w:t>
      </w:r>
      <w:r w:rsidRPr="005344BF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1E8D73F7" w14:textId="77777777" w:rsidR="00DA2A7E" w:rsidRPr="005344BF" w:rsidRDefault="00DA2A7E" w:rsidP="005344BF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344BF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5344BF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01E97" w:rsidRPr="005344BF" w14:paraId="006BF9BE" w14:textId="77777777" w:rsidTr="007E3AE5">
        <w:tc>
          <w:tcPr>
            <w:tcW w:w="2943" w:type="dxa"/>
          </w:tcPr>
          <w:p w14:paraId="33A6A04D" w14:textId="77777777" w:rsidR="00401E97" w:rsidRPr="005344BF" w:rsidRDefault="00401E97" w:rsidP="005344BF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44BF">
              <w:rPr>
                <w:rFonts w:ascii="Arial Narrow" w:hAnsi="Arial Narrow" w:cs="Arial"/>
                <w:sz w:val="22"/>
                <w:szCs w:val="22"/>
              </w:rPr>
              <w:t xml:space="preserve">Art. 255 pkt. 3 ustawy </w:t>
            </w:r>
            <w:proofErr w:type="spellStart"/>
            <w:r w:rsidRPr="005344BF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</w:tcPr>
          <w:p w14:paraId="1A606E16" w14:textId="77777777" w:rsidR="00401E97" w:rsidRPr="005344BF" w:rsidRDefault="00401E97" w:rsidP="005344BF">
            <w:pPr>
              <w:spacing w:before="60"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344BF">
              <w:rPr>
                <w:rFonts w:ascii="Arial Narrow" w:hAnsi="Arial Narrow" w:cs="Arial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4958A6E5" w14:textId="77777777" w:rsidR="00DA2A7E" w:rsidRPr="005344BF" w:rsidRDefault="00DA2A7E" w:rsidP="005344BF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5344BF">
        <w:rPr>
          <w:rFonts w:ascii="Arial Narrow" w:hAnsi="Arial Narrow" w:cs="Arial"/>
          <w:szCs w:val="22"/>
          <w:u w:val="single"/>
        </w:rPr>
        <w:t>Uzasadnienie faktyczne</w:t>
      </w:r>
      <w:r w:rsidRPr="005344BF">
        <w:rPr>
          <w:rFonts w:ascii="Arial Narrow" w:hAnsi="Arial Narrow" w:cs="Arial"/>
          <w:b w:val="0"/>
          <w:bCs/>
          <w:szCs w:val="22"/>
        </w:rPr>
        <w:t>:</w:t>
      </w:r>
    </w:p>
    <w:p w14:paraId="690773DC" w14:textId="4DF9DA9C" w:rsidR="00DA2A7E" w:rsidRPr="005344BF" w:rsidRDefault="00401E97" w:rsidP="005344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  <w:r w:rsidRPr="005344BF">
        <w:rPr>
          <w:rFonts w:ascii="Arial Narrow" w:hAnsi="Arial Narrow" w:cs="Arial"/>
          <w:sz w:val="22"/>
          <w:szCs w:val="22"/>
        </w:rPr>
        <w:t xml:space="preserve">Ceny wszystkich ofert złożonych w postępowaniu, w tym </w:t>
      </w:r>
      <w:r w:rsidRPr="00380423">
        <w:rPr>
          <w:rFonts w:ascii="Arial Narrow" w:hAnsi="Arial Narrow" w:cs="Arial"/>
          <w:b/>
          <w:bCs/>
          <w:sz w:val="22"/>
          <w:szCs w:val="22"/>
        </w:rPr>
        <w:t>oferty najkorzystniejszej</w:t>
      </w:r>
      <w:r w:rsidRPr="005344BF">
        <w:rPr>
          <w:rFonts w:ascii="Arial Narrow" w:hAnsi="Arial Narrow" w:cs="Arial"/>
          <w:sz w:val="22"/>
          <w:szCs w:val="22"/>
        </w:rPr>
        <w:t>, znacząco przewyższają kwotę środków finansowych zabezpieczonych przez Zamawiającego na sfinansowanie zamówienia. Wobec braku możliwości zwiększenia tych środków</w:t>
      </w:r>
      <w:r w:rsidR="005344BF">
        <w:rPr>
          <w:rFonts w:ascii="Arial Narrow" w:hAnsi="Arial Narrow" w:cs="Arial"/>
          <w:sz w:val="22"/>
          <w:szCs w:val="22"/>
        </w:rPr>
        <w:t>,</w:t>
      </w:r>
      <w:r w:rsidRPr="005344BF">
        <w:rPr>
          <w:rFonts w:ascii="Arial Narrow" w:hAnsi="Arial Narrow" w:cs="Arial"/>
          <w:sz w:val="22"/>
          <w:szCs w:val="22"/>
        </w:rPr>
        <w:t xml:space="preserve"> Zamawiający unieważnia przedmiotowe postępowanie.</w:t>
      </w:r>
    </w:p>
    <w:p w14:paraId="5DF4ADF7" w14:textId="77777777" w:rsidR="00C512EB" w:rsidRPr="005344BF" w:rsidRDefault="00C512EB" w:rsidP="005344BF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EC2BDEA" w14:textId="2CECB04C" w:rsidR="00DA2A7E" w:rsidRPr="005344BF" w:rsidRDefault="005344BF" w:rsidP="005344BF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344BF">
        <w:rPr>
          <w:rFonts w:ascii="Arial Narrow" w:hAnsi="Arial Narrow" w:cs="Arial"/>
          <w:i/>
          <w:sz w:val="22"/>
          <w:szCs w:val="22"/>
        </w:rPr>
        <w:t>ZAMAWIAJĄCY</w:t>
      </w:r>
    </w:p>
    <w:p w14:paraId="4576C08E" w14:textId="0093A534" w:rsidR="005344BF" w:rsidRPr="005344BF" w:rsidRDefault="005344BF" w:rsidP="005344BF">
      <w:pPr>
        <w:rPr>
          <w:rFonts w:ascii="Arial Narrow" w:hAnsi="Arial Narrow" w:cs="Arial"/>
          <w:sz w:val="16"/>
          <w:szCs w:val="16"/>
        </w:rPr>
      </w:pPr>
      <w:bookmarkStart w:id="1" w:name="_Hlk162946029"/>
      <w:bookmarkStart w:id="2" w:name="_Hlk170297812"/>
      <w:bookmarkEnd w:id="0"/>
      <w:r w:rsidRPr="005344BF">
        <w:rPr>
          <w:rFonts w:ascii="Arial Narrow" w:hAnsi="Arial Narrow" w:cs="Arial"/>
          <w:i/>
          <w:iCs/>
          <w:sz w:val="16"/>
          <w:szCs w:val="16"/>
        </w:rPr>
        <w:t>Wykonano w 2 egz. na 1 ark.</w:t>
      </w:r>
    </w:p>
    <w:p w14:paraId="77C5DFD9" w14:textId="77777777" w:rsidR="005344BF" w:rsidRPr="00380423" w:rsidRDefault="005344BF" w:rsidP="005344BF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380423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7D2986FB" w14:textId="77777777" w:rsidR="005344BF" w:rsidRPr="005344BF" w:rsidRDefault="005344BF" w:rsidP="005344BF">
      <w:pPr>
        <w:rPr>
          <w:rFonts w:ascii="Arial Narrow" w:hAnsi="Arial Narrow" w:cs="Arial"/>
          <w:sz w:val="16"/>
          <w:szCs w:val="16"/>
        </w:rPr>
      </w:pPr>
      <w:r w:rsidRPr="00380423">
        <w:rPr>
          <w:rFonts w:ascii="Arial Narrow" w:hAnsi="Arial Narrow" w:cs="Arial"/>
          <w:bCs/>
          <w:i/>
          <w:iCs/>
          <w:sz w:val="16"/>
          <w:szCs w:val="16"/>
        </w:rPr>
        <w:t xml:space="preserve">Egz. 2 – uczestnicy postępowania str. </w:t>
      </w:r>
      <w:proofErr w:type="spellStart"/>
      <w:r w:rsidRPr="00380423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380423">
        <w:rPr>
          <w:rFonts w:ascii="Arial Narrow" w:hAnsi="Arial Narrow" w:cs="Arial"/>
          <w:bCs/>
          <w:i/>
          <w:iCs/>
          <w:sz w:val="16"/>
          <w:szCs w:val="16"/>
        </w:rPr>
        <w:t>. 10wsk.mil.pl i e-propublico.pl;</w:t>
      </w:r>
      <w:r w:rsidRPr="005344BF">
        <w:rPr>
          <w:rFonts w:ascii="Arial Narrow" w:hAnsi="Arial Narrow" w:cs="Arial"/>
          <w:bCs/>
          <w:i/>
          <w:iCs/>
          <w:sz w:val="16"/>
          <w:szCs w:val="16"/>
        </w:rPr>
        <w:t xml:space="preserve"> </w:t>
      </w:r>
      <w:proofErr w:type="spellStart"/>
      <w:r w:rsidRPr="005344BF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5344BF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3D2C54D4" w14:textId="77777777" w:rsidR="005344BF" w:rsidRPr="005344BF" w:rsidRDefault="005344BF" w:rsidP="005344BF">
      <w:pPr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5344BF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5344BF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5344BF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5344BF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5FFC8409" w14:textId="6D38C29A" w:rsidR="00020DF5" w:rsidRPr="005344BF" w:rsidRDefault="005344BF" w:rsidP="005344BF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5344BF">
        <w:rPr>
          <w:rFonts w:ascii="Arial Narrow" w:hAnsi="Arial Narrow" w:cs="Arial"/>
          <w:bCs/>
          <w:i/>
          <w:iCs/>
          <w:sz w:val="16"/>
          <w:szCs w:val="16"/>
        </w:rPr>
        <w:t>Data:</w:t>
      </w:r>
      <w:bookmarkEnd w:id="1"/>
      <w:r w:rsidRPr="005344BF">
        <w:rPr>
          <w:rFonts w:ascii="Arial Narrow" w:hAnsi="Arial Narrow" w:cs="Arial"/>
          <w:bCs/>
          <w:i/>
          <w:iCs/>
          <w:sz w:val="16"/>
          <w:szCs w:val="16"/>
        </w:rPr>
        <w:t xml:space="preserve"> 2.01.2026 r.</w:t>
      </w:r>
      <w:bookmarkEnd w:id="2"/>
    </w:p>
    <w:sectPr w:rsidR="00020DF5" w:rsidRPr="005344BF" w:rsidSect="005344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FD9B2" w14:textId="77777777" w:rsidR="00CF4648" w:rsidRDefault="00CF4648">
      <w:r>
        <w:separator/>
      </w:r>
    </w:p>
  </w:endnote>
  <w:endnote w:type="continuationSeparator" w:id="0">
    <w:p w14:paraId="0D4C3158" w14:textId="77777777" w:rsidR="00CF4648" w:rsidRDefault="00CF4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C323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EC7D7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ABDEC1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8D8AAD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DDA6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D014E7" w14:textId="77777777" w:rsidR="003F0CBE" w:rsidRDefault="003F0CBE">
    <w:pPr>
      <w:pStyle w:val="Stopka"/>
      <w:tabs>
        <w:tab w:val="clear" w:pos="4536"/>
      </w:tabs>
      <w:jc w:val="center"/>
    </w:pPr>
  </w:p>
  <w:p w14:paraId="79BED54E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E180D" w14:textId="77777777" w:rsidR="00CF4648" w:rsidRDefault="00CF4648">
      <w:r>
        <w:separator/>
      </w:r>
    </w:p>
  </w:footnote>
  <w:footnote w:type="continuationSeparator" w:id="0">
    <w:p w14:paraId="3887BF8C" w14:textId="77777777" w:rsidR="00CF4648" w:rsidRDefault="00CF4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E076F0" w14:textId="77777777" w:rsidR="00401E97" w:rsidRDefault="00401E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E64CD" w14:textId="77777777" w:rsidR="00401E97" w:rsidRDefault="00401E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5EA7F" w14:textId="77777777" w:rsidR="00401E97" w:rsidRDefault="00401E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6038222">
    <w:abstractNumId w:val="5"/>
  </w:num>
  <w:num w:numId="2" w16cid:durableId="1446001204">
    <w:abstractNumId w:val="10"/>
  </w:num>
  <w:num w:numId="3" w16cid:durableId="745149734">
    <w:abstractNumId w:val="4"/>
  </w:num>
  <w:num w:numId="4" w16cid:durableId="1972637506">
    <w:abstractNumId w:val="9"/>
  </w:num>
  <w:num w:numId="5" w16cid:durableId="454716448">
    <w:abstractNumId w:val="1"/>
  </w:num>
  <w:num w:numId="6" w16cid:durableId="1215003320">
    <w:abstractNumId w:val="2"/>
  </w:num>
  <w:num w:numId="7" w16cid:durableId="764616026">
    <w:abstractNumId w:val="8"/>
  </w:num>
  <w:num w:numId="8" w16cid:durableId="982808599">
    <w:abstractNumId w:val="6"/>
  </w:num>
  <w:num w:numId="9" w16cid:durableId="1537347618">
    <w:abstractNumId w:val="3"/>
  </w:num>
  <w:num w:numId="10" w16cid:durableId="582032594">
    <w:abstractNumId w:val="0"/>
  </w:num>
  <w:num w:numId="11" w16cid:durableId="13905713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4648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80423"/>
    <w:rsid w:val="003F0CBE"/>
    <w:rsid w:val="00401E97"/>
    <w:rsid w:val="00420F05"/>
    <w:rsid w:val="00467255"/>
    <w:rsid w:val="00471F3F"/>
    <w:rsid w:val="005344B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B2CB1"/>
    <w:rsid w:val="00CC422D"/>
    <w:rsid w:val="00CE52C3"/>
    <w:rsid w:val="00CF4648"/>
    <w:rsid w:val="00D37862"/>
    <w:rsid w:val="00D42658"/>
    <w:rsid w:val="00DA2A7E"/>
    <w:rsid w:val="00E048BD"/>
    <w:rsid w:val="00EB304B"/>
    <w:rsid w:val="00F2110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7D75A6"/>
  <w15:chartTrackingRefBased/>
  <w15:docId w15:val="{1C127540-0AC8-4457-8265-B86702EE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5344B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44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ZIM 10wsk</cp:lastModifiedBy>
  <cp:revision>2</cp:revision>
  <cp:lastPrinted>2026-01-02T12:37:00Z</cp:lastPrinted>
  <dcterms:created xsi:type="dcterms:W3CDTF">2026-01-02T12:37:00Z</dcterms:created>
  <dcterms:modified xsi:type="dcterms:W3CDTF">2026-01-02T12:37:00Z</dcterms:modified>
</cp:coreProperties>
</file>