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4961" w14:textId="77777777" w:rsidR="00081D13" w:rsidRPr="0071678E" w:rsidRDefault="005C1C01" w:rsidP="00FF695D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1678E">
        <w:rPr>
          <w:rFonts w:ascii="Arial Narrow" w:hAnsi="Arial Narrow" w:cs="Arial"/>
          <w:sz w:val="22"/>
          <w:szCs w:val="22"/>
        </w:rPr>
        <w:t>Bydgoszcz</w:t>
      </w:r>
      <w:r w:rsidR="00081D13" w:rsidRPr="0071678E">
        <w:rPr>
          <w:rFonts w:ascii="Arial Narrow" w:hAnsi="Arial Narrow" w:cs="Arial"/>
          <w:sz w:val="22"/>
          <w:szCs w:val="22"/>
        </w:rPr>
        <w:t xml:space="preserve"> dnia: </w:t>
      </w:r>
      <w:r w:rsidRPr="0071678E">
        <w:rPr>
          <w:rFonts w:ascii="Arial Narrow" w:hAnsi="Arial Narrow" w:cs="Arial"/>
          <w:sz w:val="22"/>
          <w:szCs w:val="22"/>
        </w:rPr>
        <w:t>2026-01-07</w:t>
      </w:r>
    </w:p>
    <w:p w14:paraId="69C0C948" w14:textId="77777777" w:rsidR="00081D13" w:rsidRPr="0071678E" w:rsidRDefault="005C1C01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1678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3F6AE18" w14:textId="77777777" w:rsidR="00081D13" w:rsidRPr="0071678E" w:rsidRDefault="005C1C01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1678E">
        <w:rPr>
          <w:rFonts w:ascii="Arial Narrow" w:hAnsi="Arial Narrow" w:cs="Arial"/>
          <w:sz w:val="22"/>
          <w:szCs w:val="22"/>
        </w:rPr>
        <w:t>Powstańców Warszawy</w:t>
      </w:r>
      <w:r w:rsidR="00081D13" w:rsidRPr="0071678E">
        <w:rPr>
          <w:rFonts w:ascii="Arial Narrow" w:hAnsi="Arial Narrow" w:cs="Arial"/>
          <w:sz w:val="22"/>
          <w:szCs w:val="22"/>
        </w:rPr>
        <w:t xml:space="preserve"> </w:t>
      </w:r>
      <w:r w:rsidRPr="0071678E">
        <w:rPr>
          <w:rFonts w:ascii="Arial Narrow" w:hAnsi="Arial Narrow" w:cs="Arial"/>
          <w:sz w:val="22"/>
          <w:szCs w:val="22"/>
        </w:rPr>
        <w:t>5</w:t>
      </w:r>
    </w:p>
    <w:p w14:paraId="49818784" w14:textId="77777777" w:rsidR="00081D13" w:rsidRPr="0071678E" w:rsidRDefault="005C1C01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71678E">
        <w:rPr>
          <w:rFonts w:ascii="Arial Narrow" w:hAnsi="Arial Narrow" w:cs="Arial"/>
          <w:sz w:val="22"/>
          <w:szCs w:val="22"/>
        </w:rPr>
        <w:t>85-681</w:t>
      </w:r>
      <w:r w:rsidR="00081D13" w:rsidRPr="0071678E">
        <w:rPr>
          <w:rFonts w:ascii="Arial Narrow" w:hAnsi="Arial Narrow" w:cs="Arial"/>
          <w:sz w:val="22"/>
          <w:szCs w:val="22"/>
        </w:rPr>
        <w:t xml:space="preserve"> </w:t>
      </w:r>
      <w:r w:rsidRPr="0071678E">
        <w:rPr>
          <w:rFonts w:ascii="Arial Narrow" w:hAnsi="Arial Narrow" w:cs="Arial"/>
          <w:sz w:val="22"/>
          <w:szCs w:val="22"/>
        </w:rPr>
        <w:t>Bydgoszcz</w:t>
      </w:r>
    </w:p>
    <w:p w14:paraId="0938A0A8" w14:textId="77777777" w:rsidR="00081D13" w:rsidRPr="0071678E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1678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780E5E" w14:textId="77777777" w:rsidR="00081D13" w:rsidRPr="0071678E" w:rsidRDefault="00081D13" w:rsidP="00FF695D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1678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4CC14FA" w14:textId="77777777" w:rsidR="00081D13" w:rsidRPr="0071678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1678E" w14:paraId="31FCAA19" w14:textId="77777777" w:rsidTr="00C13EA9">
        <w:tc>
          <w:tcPr>
            <w:tcW w:w="10065" w:type="dxa"/>
            <w:shd w:val="clear" w:color="auto" w:fill="F2F2F2"/>
            <w:hideMark/>
          </w:tcPr>
          <w:p w14:paraId="244D72B8" w14:textId="77777777" w:rsidR="00081D13" w:rsidRPr="0071678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71678E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A36C3A7" w14:textId="77777777" w:rsidR="00081D13" w:rsidRPr="0071678E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1678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5163F0C" w14:textId="77777777" w:rsidR="00081D13" w:rsidRPr="0071678E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17D9185" w14:textId="77777777" w:rsidR="00081D13" w:rsidRPr="0071678E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1678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1678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1678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1678E" w14:paraId="57F09391" w14:textId="77777777" w:rsidTr="00081D13">
        <w:tc>
          <w:tcPr>
            <w:tcW w:w="2269" w:type="dxa"/>
          </w:tcPr>
          <w:p w14:paraId="49444CD8" w14:textId="77777777" w:rsidR="00081D13" w:rsidRPr="0071678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5C44D6C8" w14:textId="77777777" w:rsidR="00081D13" w:rsidRPr="0071678E" w:rsidRDefault="005C1C0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jednorazowa modułów </w:t>
            </w:r>
            <w:proofErr w:type="spellStart"/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>Picco</w:t>
            </w:r>
            <w:proofErr w:type="spellEnd"/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 xml:space="preserve"> do monitorów firmy GE (5 kompletów)</w:t>
            </w:r>
          </w:p>
        </w:tc>
      </w:tr>
      <w:tr w:rsidR="005C1C01" w:rsidRPr="0071678E" w14:paraId="12A91E66" w14:textId="77777777" w:rsidTr="007001C5">
        <w:tc>
          <w:tcPr>
            <w:tcW w:w="2269" w:type="dxa"/>
          </w:tcPr>
          <w:p w14:paraId="435A0482" w14:textId="77777777" w:rsidR="005C1C01" w:rsidRPr="0071678E" w:rsidRDefault="005C1C01" w:rsidP="007001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F6BB91A" w14:textId="77777777" w:rsidR="005C1C01" w:rsidRPr="0071678E" w:rsidRDefault="005C1C01" w:rsidP="00700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>153/2025</w:t>
            </w:r>
          </w:p>
        </w:tc>
      </w:tr>
    </w:tbl>
    <w:p w14:paraId="7CFFDD95" w14:textId="77777777" w:rsidR="00081D13" w:rsidRPr="0071678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EE4959C" w14:textId="77777777" w:rsidR="00081D13" w:rsidRPr="007167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1678E">
        <w:rPr>
          <w:rFonts w:ascii="Arial Narrow" w:hAnsi="Arial Narrow" w:cs="Arial"/>
          <w:sz w:val="22"/>
          <w:szCs w:val="22"/>
        </w:rPr>
        <w:t xml:space="preserve">Zamawiający, </w:t>
      </w:r>
      <w:r w:rsidR="005C1C01" w:rsidRPr="0071678E">
        <w:rPr>
          <w:rFonts w:ascii="Arial Narrow" w:hAnsi="Arial Narrow" w:cs="Arial"/>
          <w:b/>
          <w:sz w:val="22"/>
          <w:szCs w:val="22"/>
        </w:rPr>
        <w:t>10WSzKzP SPZOZ</w:t>
      </w:r>
      <w:r w:rsidRPr="0071678E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1678E">
        <w:rPr>
          <w:rFonts w:ascii="Arial Narrow" w:hAnsi="Arial Narrow" w:cs="Arial"/>
          <w:sz w:val="22"/>
          <w:szCs w:val="22"/>
        </w:rPr>
        <w:t xml:space="preserve">ust. 1 pkt. 1 i </w:t>
      </w:r>
      <w:r w:rsidRPr="0071678E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1678E">
        <w:rPr>
          <w:rFonts w:ascii="Arial Narrow" w:hAnsi="Arial Narrow" w:cs="Arial"/>
          <w:sz w:val="22"/>
          <w:szCs w:val="22"/>
        </w:rPr>
        <w:t>2</w:t>
      </w:r>
      <w:r w:rsidRPr="0071678E">
        <w:rPr>
          <w:rFonts w:ascii="Arial Narrow" w:hAnsi="Arial Narrow" w:cs="Arial"/>
          <w:sz w:val="22"/>
          <w:szCs w:val="22"/>
        </w:rPr>
        <w:t xml:space="preserve"> </w:t>
      </w:r>
      <w:r w:rsidR="00081D13" w:rsidRPr="0071678E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5C1C01" w:rsidRPr="0071678E">
        <w:rPr>
          <w:rFonts w:ascii="Arial Narrow" w:hAnsi="Arial Narrow" w:cs="Arial"/>
          <w:sz w:val="22"/>
          <w:szCs w:val="22"/>
        </w:rPr>
        <w:t>(t.j. Dz. U. z 2024 r. poz. 1320 z późn. zm.)</w:t>
      </w:r>
      <w:r w:rsidR="00081D13" w:rsidRPr="0071678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C1C01" w:rsidRPr="0071678E" w14:paraId="326EA09D" w14:textId="77777777" w:rsidTr="007001C5">
        <w:trPr>
          <w:cantSplit/>
        </w:trPr>
        <w:tc>
          <w:tcPr>
            <w:tcW w:w="10080" w:type="dxa"/>
          </w:tcPr>
          <w:p w14:paraId="224C84E0" w14:textId="77777777" w:rsidR="005C1C01" w:rsidRPr="0071678E" w:rsidRDefault="005C1C01" w:rsidP="007001C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 xml:space="preserve">GE </w:t>
            </w:r>
            <w:proofErr w:type="spellStart"/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 xml:space="preserve"> Systems Polska Sp. z o.o.</w:t>
            </w:r>
          </w:p>
          <w:p w14:paraId="6C923AF2" w14:textId="77777777" w:rsidR="005C1C01" w:rsidRPr="0071678E" w:rsidRDefault="005C1C01" w:rsidP="007001C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 xml:space="preserve">Wołoska 9 </w:t>
            </w:r>
          </w:p>
          <w:p w14:paraId="40EC513F" w14:textId="77777777" w:rsidR="005C1C01" w:rsidRPr="0071678E" w:rsidRDefault="005C1C01" w:rsidP="007001C5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>02-583 Warszawa</w:t>
            </w:r>
          </w:p>
          <w:p w14:paraId="44F5B720" w14:textId="77777777" w:rsidR="005C1C01" w:rsidRPr="0071678E" w:rsidRDefault="005C1C01" w:rsidP="007001C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1678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>81 000.00 zł brutto</w:t>
            </w: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7F2D47" w14:textId="77777777" w:rsidR="005C1C01" w:rsidRPr="0071678E" w:rsidRDefault="005C1C01" w:rsidP="007001C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6F8D0CA" w14:textId="77777777" w:rsidR="005C1C01" w:rsidRPr="0071678E" w:rsidRDefault="005C1C01" w:rsidP="00700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9146899" w14:textId="77777777" w:rsidR="00081D13" w:rsidRPr="0071678E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1678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1678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275"/>
        <w:gridCol w:w="1276"/>
        <w:gridCol w:w="1276"/>
        <w:gridCol w:w="1559"/>
      </w:tblGrid>
      <w:tr w:rsidR="0071678E" w:rsidRPr="00FF695D" w14:paraId="042C382D" w14:textId="77777777" w:rsidTr="0071678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EFD8CF2" w14:textId="77777777" w:rsidR="0071678E" w:rsidRPr="00FF695D" w:rsidRDefault="0071678E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FF695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6015182C" w14:textId="77777777" w:rsidR="0071678E" w:rsidRPr="00FF695D" w:rsidRDefault="0071678E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695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44D3E5B" w14:textId="77777777" w:rsidR="0071678E" w:rsidRPr="00FF695D" w:rsidRDefault="0071678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F695D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25DF1E4" w14:textId="77777777" w:rsidR="0071678E" w:rsidRPr="00FF695D" w:rsidRDefault="0071678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F695D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9158096" w14:textId="77777777" w:rsidR="0071678E" w:rsidRPr="00FF695D" w:rsidRDefault="0071678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F695D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1603DB6" w14:textId="77777777" w:rsidR="0071678E" w:rsidRPr="00FF695D" w:rsidRDefault="0071678E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695D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71678E" w:rsidRPr="0071678E" w14:paraId="1D4C5FF7" w14:textId="77777777" w:rsidTr="0071678E">
        <w:tc>
          <w:tcPr>
            <w:tcW w:w="851" w:type="dxa"/>
            <w:vAlign w:val="center"/>
          </w:tcPr>
          <w:p w14:paraId="2F73CDA5" w14:textId="77777777" w:rsidR="0071678E" w:rsidRPr="0071678E" w:rsidRDefault="0071678E" w:rsidP="007001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08A50EBB" w14:textId="77777777" w:rsidR="0071678E" w:rsidRPr="0071678E" w:rsidRDefault="0071678E" w:rsidP="007001C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 xml:space="preserve">GE </w:t>
            </w:r>
            <w:proofErr w:type="spellStart"/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71678E">
              <w:rPr>
                <w:rFonts w:ascii="Arial Narrow" w:hAnsi="Arial Narrow" w:cs="Arial"/>
                <w:b/>
                <w:sz w:val="22"/>
                <w:szCs w:val="22"/>
              </w:rPr>
              <w:t xml:space="preserve"> Systems Polska Sp. z o.o.</w:t>
            </w:r>
          </w:p>
          <w:p w14:paraId="3F32E2F7" w14:textId="77777777" w:rsidR="0071678E" w:rsidRPr="0071678E" w:rsidRDefault="0071678E" w:rsidP="007001C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 xml:space="preserve">Wołoska 9 </w:t>
            </w:r>
          </w:p>
          <w:p w14:paraId="1E39FF11" w14:textId="77777777" w:rsidR="0071678E" w:rsidRPr="0071678E" w:rsidRDefault="0071678E" w:rsidP="007001C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bCs/>
                <w:sz w:val="22"/>
                <w:szCs w:val="22"/>
              </w:rPr>
              <w:t>02-583 Warszawa</w:t>
            </w:r>
          </w:p>
        </w:tc>
        <w:tc>
          <w:tcPr>
            <w:tcW w:w="1275" w:type="dxa"/>
            <w:vAlign w:val="center"/>
          </w:tcPr>
          <w:p w14:paraId="31FAE0C8" w14:textId="77777777" w:rsidR="0071678E" w:rsidRPr="0071678E" w:rsidRDefault="0071678E" w:rsidP="007001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008E1594" w14:textId="77777777" w:rsidR="0071678E" w:rsidRPr="0071678E" w:rsidRDefault="0071678E" w:rsidP="007001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65DE75BA" w14:textId="77777777" w:rsidR="0071678E" w:rsidRPr="0071678E" w:rsidRDefault="0071678E" w:rsidP="007001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454FB12A" w14:textId="77777777" w:rsidR="0071678E" w:rsidRPr="0071678E" w:rsidRDefault="0071678E" w:rsidP="007001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78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60A5A0E" w14:textId="77777777" w:rsidR="00E85D70" w:rsidRPr="0071678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A462D05" w14:textId="77777777" w:rsidR="00B464D3" w:rsidRDefault="00B464D3" w:rsidP="00FF695D">
      <w:pPr>
        <w:spacing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1678E">
        <w:rPr>
          <w:rFonts w:ascii="Arial Narrow" w:hAnsi="Arial Narrow" w:cs="Arial"/>
          <w:i/>
          <w:sz w:val="22"/>
          <w:szCs w:val="22"/>
        </w:rPr>
        <w:t>Zamawiający</w:t>
      </w:r>
    </w:p>
    <w:p w14:paraId="765B9184" w14:textId="4B1CF647" w:rsidR="00FF695D" w:rsidRDefault="00FF695D" w:rsidP="00FF695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31EA64D2" w14:textId="1F9CDF9F" w:rsidR="00FF695D" w:rsidRDefault="00FF695D" w:rsidP="00FF695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  <w:r>
        <w:rPr>
          <w:rFonts w:ascii="Arial Narrow" w:hAnsi="Arial Narrow" w:cs="Arial"/>
          <w:sz w:val="20"/>
          <w:szCs w:val="20"/>
        </w:rPr>
        <w:t xml:space="preserve">, platforma e-propublico.pl </w:t>
      </w:r>
    </w:p>
    <w:p w14:paraId="082AAD7A" w14:textId="77777777" w:rsidR="00FF695D" w:rsidRDefault="00FF695D" w:rsidP="00FF695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7E2835CD" w14:textId="0D633BC4" w:rsidR="00FF695D" w:rsidRPr="0071678E" w:rsidRDefault="00FF695D" w:rsidP="00FF695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2026-01-0</w:t>
      </w:r>
      <w:r>
        <w:rPr>
          <w:rFonts w:ascii="Arial Narrow" w:hAnsi="Arial Narrow" w:cs="Arial"/>
          <w:sz w:val="20"/>
          <w:szCs w:val="20"/>
        </w:rPr>
        <w:t>7</w:t>
      </w:r>
    </w:p>
    <w:bookmarkEnd w:id="0"/>
    <w:sectPr w:rsidR="00FF695D" w:rsidRPr="0071678E" w:rsidSect="00FF69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924" w:bottom="1134" w:left="902" w:header="567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D5911" w14:textId="77777777" w:rsidR="00ED04AB" w:rsidRDefault="00ED04AB">
      <w:r>
        <w:separator/>
      </w:r>
    </w:p>
  </w:endnote>
  <w:endnote w:type="continuationSeparator" w:id="0">
    <w:p w14:paraId="6391F57C" w14:textId="77777777" w:rsidR="00ED04AB" w:rsidRDefault="00ED0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D053B" w14:textId="77777777" w:rsidR="005C1C01" w:rsidRDefault="005C1C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4AA5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4E6F5C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19A1" w14:textId="77777777" w:rsidR="005C1C01" w:rsidRDefault="005C1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E11AC" w14:textId="77777777" w:rsidR="00ED04AB" w:rsidRDefault="00ED04AB">
      <w:r>
        <w:separator/>
      </w:r>
    </w:p>
  </w:footnote>
  <w:footnote w:type="continuationSeparator" w:id="0">
    <w:p w14:paraId="0697B2C2" w14:textId="77777777" w:rsidR="00ED04AB" w:rsidRDefault="00ED0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A359B" w14:textId="77777777" w:rsidR="005C1C01" w:rsidRDefault="005C1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6F187" w14:textId="77777777" w:rsidR="005C1C01" w:rsidRDefault="005C1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F0DD2" w14:textId="77777777" w:rsidR="005C1C01" w:rsidRDefault="005C1C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4A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36C3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1C01"/>
    <w:rsid w:val="005E5BFF"/>
    <w:rsid w:val="00607F9B"/>
    <w:rsid w:val="00644DCB"/>
    <w:rsid w:val="00657C1E"/>
    <w:rsid w:val="006E3089"/>
    <w:rsid w:val="00712C39"/>
    <w:rsid w:val="0071678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04AB"/>
    <w:rsid w:val="00F33C66"/>
    <w:rsid w:val="00F960D7"/>
    <w:rsid w:val="00FB7F50"/>
    <w:rsid w:val="00FF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431CC"/>
  <w15:chartTrackingRefBased/>
  <w15:docId w15:val="{D82A11AA-6977-44E1-A47C-01469A26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FF69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2026-01-07T12:55:00Z</cp:lastPrinted>
  <dcterms:created xsi:type="dcterms:W3CDTF">2026-01-07T12:52:00Z</dcterms:created>
  <dcterms:modified xsi:type="dcterms:W3CDTF">2026-01-07T12:56:00Z</dcterms:modified>
</cp:coreProperties>
</file>