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67E9A" w14:textId="64B2284A" w:rsidR="00636F95" w:rsidRPr="004315BB" w:rsidRDefault="001D7846" w:rsidP="00F65E42">
      <w:pPr>
        <w:pStyle w:val="pkt"/>
        <w:spacing w:before="0" w:after="0"/>
        <w:ind w:left="0" w:hanging="11"/>
        <w:jc w:val="right"/>
        <w:rPr>
          <w:rFonts w:asciiTheme="minorHAnsi" w:hAnsiTheme="minorHAnsi" w:cstheme="minorHAnsi"/>
          <w:sz w:val="22"/>
          <w:szCs w:val="22"/>
        </w:rPr>
      </w:pPr>
      <w:r w:rsidRPr="004315BB">
        <w:rPr>
          <w:rFonts w:asciiTheme="minorHAnsi" w:hAnsiTheme="minorHAnsi" w:cstheme="minorHAnsi"/>
          <w:sz w:val="22"/>
          <w:szCs w:val="22"/>
        </w:rPr>
        <w:t>Poznań</w:t>
      </w:r>
      <w:r w:rsidR="007722BF" w:rsidRPr="004315BB">
        <w:rPr>
          <w:rFonts w:asciiTheme="minorHAnsi" w:hAnsiTheme="minorHAnsi" w:cstheme="minorHAnsi"/>
          <w:sz w:val="22"/>
          <w:szCs w:val="22"/>
        </w:rPr>
        <w:t xml:space="preserve">, </w:t>
      </w:r>
      <w:r w:rsidR="00210A35">
        <w:rPr>
          <w:rFonts w:asciiTheme="minorHAnsi" w:hAnsiTheme="minorHAnsi" w:cstheme="minorHAnsi"/>
          <w:sz w:val="22"/>
          <w:szCs w:val="22"/>
        </w:rPr>
        <w:t>07.01.2026</w:t>
      </w:r>
      <w:r w:rsidR="007722BF" w:rsidRPr="004315BB">
        <w:rPr>
          <w:rFonts w:asciiTheme="minorHAnsi" w:hAnsiTheme="minorHAnsi" w:cstheme="minorHAnsi"/>
          <w:sz w:val="22"/>
          <w:szCs w:val="22"/>
        </w:rPr>
        <w:t xml:space="preserve"> r.</w:t>
      </w:r>
    </w:p>
    <w:p w14:paraId="1A53E085" w14:textId="5A1DC4CF" w:rsidR="00636F95" w:rsidRPr="005C39A2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Znak sprawy: </w:t>
      </w:r>
      <w:r w:rsidR="007722BF" w:rsidRPr="005C39A2">
        <w:rPr>
          <w:rFonts w:asciiTheme="minorHAnsi" w:hAnsiTheme="minorHAnsi" w:cstheme="minorHAnsi"/>
          <w:sz w:val="22"/>
          <w:szCs w:val="22"/>
        </w:rPr>
        <w:t>ZP</w:t>
      </w:r>
      <w:r w:rsidR="00650D54">
        <w:rPr>
          <w:rFonts w:asciiTheme="minorHAnsi" w:hAnsiTheme="minorHAnsi" w:cstheme="minorHAnsi"/>
          <w:sz w:val="22"/>
          <w:szCs w:val="22"/>
        </w:rPr>
        <w:t>3</w:t>
      </w:r>
      <w:r w:rsidR="007722BF" w:rsidRPr="005C39A2">
        <w:rPr>
          <w:rFonts w:asciiTheme="minorHAnsi" w:hAnsiTheme="minorHAnsi" w:cstheme="minorHAnsi"/>
          <w:sz w:val="22"/>
          <w:szCs w:val="22"/>
        </w:rPr>
        <w:t>/</w:t>
      </w:r>
      <w:r w:rsidR="00CE32BF">
        <w:rPr>
          <w:rFonts w:asciiTheme="minorHAnsi" w:hAnsiTheme="minorHAnsi" w:cstheme="minorHAnsi"/>
          <w:sz w:val="22"/>
          <w:szCs w:val="22"/>
        </w:rPr>
        <w:t>7169</w:t>
      </w:r>
      <w:r w:rsidR="001D7846" w:rsidRPr="005C39A2">
        <w:rPr>
          <w:rFonts w:asciiTheme="minorHAnsi" w:hAnsiTheme="minorHAnsi" w:cstheme="minorHAnsi"/>
          <w:sz w:val="22"/>
          <w:szCs w:val="22"/>
        </w:rPr>
        <w:t>/2</w:t>
      </w:r>
      <w:r w:rsidR="00650D54">
        <w:rPr>
          <w:rFonts w:asciiTheme="minorHAnsi" w:hAnsiTheme="minorHAnsi" w:cstheme="minorHAnsi"/>
          <w:sz w:val="22"/>
          <w:szCs w:val="22"/>
        </w:rPr>
        <w:t>5</w:t>
      </w:r>
      <w:r w:rsidRPr="005C39A2">
        <w:rPr>
          <w:rFonts w:asciiTheme="minorHAnsi" w:hAnsiTheme="minorHAnsi" w:cstheme="minorHAnsi"/>
          <w:sz w:val="22"/>
          <w:szCs w:val="22"/>
        </w:rPr>
        <w:tab/>
      </w:r>
    </w:p>
    <w:p w14:paraId="1ED90A7C" w14:textId="77777777" w:rsidR="00636F95" w:rsidRPr="005C39A2" w:rsidRDefault="00636F95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7740B6B" w14:textId="77777777" w:rsidR="008D60BC" w:rsidRPr="005C39A2" w:rsidRDefault="008D60BC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9E6CF95" w14:textId="77777777" w:rsidR="00DC40E0" w:rsidRPr="005C39A2" w:rsidRDefault="00DC40E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6B63415" w14:textId="77777777" w:rsidR="007E6128" w:rsidRPr="005C39A2" w:rsidRDefault="00636F95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Zaproszenie do składania ofert</w:t>
      </w:r>
    </w:p>
    <w:p w14:paraId="46F9093B" w14:textId="77777777" w:rsidR="008F3380" w:rsidRPr="005C39A2" w:rsidRDefault="008F3380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na</w:t>
      </w:r>
    </w:p>
    <w:p w14:paraId="5AE40329" w14:textId="4DD135FE" w:rsidR="00636F95" w:rsidRPr="005C39A2" w:rsidRDefault="00105F6A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 xml:space="preserve">zakup </w:t>
      </w:r>
      <w:r w:rsidR="009A0A3C">
        <w:rPr>
          <w:rFonts w:asciiTheme="minorHAnsi" w:hAnsiTheme="minorHAnsi" w:cstheme="minorHAnsi"/>
          <w:b/>
          <w:sz w:val="22"/>
          <w:szCs w:val="22"/>
        </w:rPr>
        <w:t xml:space="preserve">i dostawę </w:t>
      </w:r>
      <w:r w:rsidR="00CE32BF">
        <w:rPr>
          <w:rFonts w:asciiTheme="minorHAnsi" w:hAnsiTheme="minorHAnsi" w:cstheme="minorHAnsi"/>
          <w:b/>
          <w:sz w:val="22"/>
          <w:szCs w:val="22"/>
        </w:rPr>
        <w:t xml:space="preserve">kamery cyfrowej </w:t>
      </w:r>
      <w:proofErr w:type="spellStart"/>
      <w:r w:rsidR="00CE32BF">
        <w:rPr>
          <w:rFonts w:asciiTheme="minorHAnsi" w:hAnsiTheme="minorHAnsi" w:cstheme="minorHAnsi"/>
          <w:b/>
          <w:sz w:val="22"/>
          <w:szCs w:val="22"/>
        </w:rPr>
        <w:t>Leica</w:t>
      </w:r>
      <w:proofErr w:type="spellEnd"/>
      <w:r w:rsidR="00CE32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50D54">
        <w:rPr>
          <w:rFonts w:asciiTheme="minorHAnsi" w:hAnsiTheme="minorHAnsi" w:cstheme="minorHAnsi"/>
          <w:b/>
          <w:sz w:val="22"/>
          <w:szCs w:val="22"/>
        </w:rPr>
        <w:t>dla Wydziału Biologii UAM</w:t>
      </w:r>
    </w:p>
    <w:p w14:paraId="785A16DB" w14:textId="77777777" w:rsidR="002F67D4" w:rsidRPr="005C39A2" w:rsidRDefault="002F67D4" w:rsidP="00F65E42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32BBD08" w14:textId="77039016" w:rsidR="008D60BC" w:rsidRPr="005C39A2" w:rsidRDefault="008D60BC" w:rsidP="002617BF">
      <w:pPr>
        <w:rPr>
          <w:rFonts w:asciiTheme="minorHAnsi" w:hAnsiTheme="minorHAnsi" w:cstheme="minorHAnsi"/>
          <w:b/>
          <w:sz w:val="22"/>
          <w:szCs w:val="22"/>
        </w:rPr>
      </w:pPr>
    </w:p>
    <w:p w14:paraId="2FFF9DEB" w14:textId="6C13DD31" w:rsidR="00452AA0" w:rsidRP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EB3C3D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2E5FF7" w:rsidRPr="005C39A2">
        <w:rPr>
          <w:rFonts w:asciiTheme="minorHAnsi" w:hAnsiTheme="minorHAnsi" w:cstheme="minorHAnsi"/>
          <w:sz w:val="22"/>
          <w:szCs w:val="22"/>
        </w:rPr>
        <w:t>(Dz. U. 20</w:t>
      </w:r>
      <w:r w:rsidR="005128C5" w:rsidRPr="005C39A2">
        <w:rPr>
          <w:rFonts w:asciiTheme="minorHAnsi" w:hAnsiTheme="minorHAnsi" w:cstheme="minorHAnsi"/>
          <w:sz w:val="22"/>
          <w:szCs w:val="22"/>
        </w:rPr>
        <w:t>2</w:t>
      </w:r>
      <w:r w:rsidR="00650D54">
        <w:rPr>
          <w:rFonts w:asciiTheme="minorHAnsi" w:hAnsiTheme="minorHAnsi" w:cstheme="minorHAnsi"/>
          <w:sz w:val="22"/>
          <w:szCs w:val="22"/>
        </w:rPr>
        <w:t>4</w:t>
      </w:r>
      <w:r w:rsidR="002E5FF7" w:rsidRPr="005C39A2">
        <w:rPr>
          <w:rFonts w:asciiTheme="minorHAnsi" w:hAnsiTheme="minorHAnsi" w:cstheme="minorHAnsi"/>
          <w:sz w:val="22"/>
          <w:szCs w:val="22"/>
        </w:rPr>
        <w:t xml:space="preserve">, poz. </w:t>
      </w:r>
      <w:r w:rsidR="005128C5" w:rsidRPr="005C39A2">
        <w:rPr>
          <w:rFonts w:asciiTheme="minorHAnsi" w:hAnsiTheme="minorHAnsi" w:cstheme="minorHAnsi"/>
          <w:sz w:val="22"/>
          <w:szCs w:val="22"/>
        </w:rPr>
        <w:t>1</w:t>
      </w:r>
      <w:r w:rsidR="00650D54">
        <w:rPr>
          <w:rFonts w:asciiTheme="minorHAnsi" w:hAnsiTheme="minorHAnsi" w:cstheme="minorHAnsi"/>
          <w:sz w:val="22"/>
          <w:szCs w:val="22"/>
        </w:rPr>
        <w:t>3</w:t>
      </w:r>
      <w:r w:rsidR="005128C5" w:rsidRPr="005C39A2">
        <w:rPr>
          <w:rFonts w:asciiTheme="minorHAnsi" w:hAnsiTheme="minorHAnsi" w:cstheme="minorHAnsi"/>
          <w:sz w:val="22"/>
          <w:szCs w:val="22"/>
        </w:rPr>
        <w:t>2</w:t>
      </w:r>
      <w:r w:rsidR="00650D54">
        <w:rPr>
          <w:rFonts w:asciiTheme="minorHAnsi" w:hAnsiTheme="minorHAnsi" w:cstheme="minorHAnsi"/>
          <w:sz w:val="22"/>
          <w:szCs w:val="22"/>
        </w:rPr>
        <w:t>0</w:t>
      </w:r>
      <w:r w:rsidR="002E5FF7" w:rsidRPr="005C39A2">
        <w:rPr>
          <w:rFonts w:asciiTheme="minorHAnsi" w:hAnsiTheme="minorHAnsi" w:cstheme="minorHAnsi"/>
          <w:sz w:val="22"/>
          <w:szCs w:val="22"/>
        </w:rPr>
        <w:t xml:space="preserve"> ze zm.)</w:t>
      </w:r>
      <w:r w:rsidR="00EB3C3D">
        <w:rPr>
          <w:rFonts w:asciiTheme="minorHAnsi" w:hAnsiTheme="minorHAnsi" w:cstheme="minorHAnsi"/>
          <w:sz w:val="22"/>
          <w:szCs w:val="22"/>
        </w:rPr>
        <w:t>.</w:t>
      </w:r>
    </w:p>
    <w:p w14:paraId="7C5A1B2E" w14:textId="77777777" w:rsid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Niniejsze zapytanie ofertowe nie stanowi oferty w rozumieniu przepisów Kodeksu cywilnego. </w:t>
      </w:r>
    </w:p>
    <w:p w14:paraId="27D1B99C" w14:textId="77777777" w:rsidR="00452AA0" w:rsidRPr="005C39A2" w:rsidRDefault="00452AA0" w:rsidP="00F65E42">
      <w:pPr>
        <w:suppressAutoHyphens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Złożenie oferty nie stanowi zawarcia umowy.</w:t>
      </w:r>
    </w:p>
    <w:p w14:paraId="33CA5FED" w14:textId="77777777" w:rsidR="00452AA0" w:rsidRPr="005C39A2" w:rsidRDefault="00452AA0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75CEE129" w14:textId="77777777" w:rsidR="002F67D4" w:rsidRPr="005C39A2" w:rsidRDefault="002F67D4" w:rsidP="00F65E42">
      <w:pPr>
        <w:rPr>
          <w:rFonts w:asciiTheme="minorHAnsi" w:hAnsiTheme="minorHAnsi" w:cstheme="minorHAnsi"/>
          <w:b/>
          <w:sz w:val="22"/>
          <w:szCs w:val="22"/>
        </w:rPr>
      </w:pPr>
    </w:p>
    <w:p w14:paraId="1CA0C879" w14:textId="77777777" w:rsidR="00755B42" w:rsidRPr="005C39A2" w:rsidRDefault="00755B42" w:rsidP="00271308">
      <w:pPr>
        <w:pStyle w:val="pkt"/>
        <w:numPr>
          <w:ilvl w:val="0"/>
          <w:numId w:val="3"/>
        </w:numPr>
        <w:spacing w:before="0" w:after="0"/>
        <w:ind w:left="284" w:hanging="284"/>
        <w:rPr>
          <w:rFonts w:asciiTheme="minorHAnsi" w:hAnsiTheme="minorHAnsi" w:cstheme="minorHAnsi"/>
          <w:b/>
          <w:sz w:val="22"/>
          <w:szCs w:val="22"/>
          <w:highlight w:val="lightGray"/>
        </w:rPr>
      </w:pPr>
      <w:r w:rsidRPr="005C39A2">
        <w:rPr>
          <w:rFonts w:asciiTheme="minorHAnsi" w:hAnsiTheme="minorHAnsi" w:cstheme="minorHAnsi"/>
          <w:b/>
          <w:sz w:val="22"/>
          <w:szCs w:val="22"/>
          <w:highlight w:val="lightGray"/>
        </w:rPr>
        <w:t xml:space="preserve">Zamawiający: </w:t>
      </w:r>
    </w:p>
    <w:p w14:paraId="5F37970F" w14:textId="77777777" w:rsidR="00755B42" w:rsidRPr="005C39A2" w:rsidRDefault="00755B42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b/>
          <w:sz w:val="22"/>
          <w:szCs w:val="22"/>
        </w:rPr>
        <w:t>Uniwersytet im. Adama Mickiewicza w Poznaniu</w:t>
      </w:r>
    </w:p>
    <w:p w14:paraId="72AAF0C4" w14:textId="77777777" w:rsidR="00755B42" w:rsidRPr="005C39A2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ul. Wieniawskiego 1, </w:t>
      </w:r>
      <w:r w:rsidR="00755B42" w:rsidRPr="005C39A2">
        <w:rPr>
          <w:rFonts w:asciiTheme="minorHAnsi" w:hAnsiTheme="minorHAnsi" w:cstheme="minorHAnsi"/>
          <w:sz w:val="22"/>
          <w:szCs w:val="22"/>
        </w:rPr>
        <w:t>61-712 Poznań</w:t>
      </w:r>
    </w:p>
    <w:p w14:paraId="22E372A3" w14:textId="77777777" w:rsidR="003E19AC" w:rsidRPr="005C39A2" w:rsidRDefault="003E19AC" w:rsidP="00F65E42">
      <w:pPr>
        <w:pStyle w:val="pkt"/>
        <w:spacing w:before="0" w:after="0"/>
        <w:ind w:left="0" w:firstLine="284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NIP: 7770006350, Regon: 000001293</w:t>
      </w:r>
    </w:p>
    <w:p w14:paraId="0AB18C31" w14:textId="6BA75C74" w:rsidR="00755B42" w:rsidRPr="005C39A2" w:rsidRDefault="0013075A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  <w:hyperlink r:id="rId8" w:history="1">
        <w:r w:rsidRPr="005C39A2">
          <w:rPr>
            <w:rStyle w:val="Hipercze"/>
            <w:rFonts w:asciiTheme="minorHAnsi" w:hAnsiTheme="minorHAnsi" w:cstheme="minorHAnsi"/>
            <w:sz w:val="22"/>
            <w:szCs w:val="22"/>
            <w:lang w:val="de-DE"/>
          </w:rPr>
          <w:t>www.amu.edu.pl</w:t>
        </w:r>
      </w:hyperlink>
      <w:r w:rsidR="008D03A9">
        <w:rPr>
          <w:rStyle w:val="Hipercze"/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585BF763" w14:textId="77777777" w:rsidR="00744550" w:rsidRPr="005C39A2" w:rsidRDefault="00744550" w:rsidP="00F65E42">
      <w:pPr>
        <w:ind w:firstLine="284"/>
        <w:jc w:val="both"/>
        <w:rPr>
          <w:rFonts w:asciiTheme="minorHAnsi" w:hAnsiTheme="minorHAnsi" w:cstheme="minorHAnsi"/>
          <w:sz w:val="22"/>
          <w:szCs w:val="22"/>
          <w:lang w:val="de-DE"/>
        </w:rPr>
      </w:pPr>
    </w:p>
    <w:p w14:paraId="5B2E64A9" w14:textId="77777777" w:rsidR="0013075A" w:rsidRPr="005C39A2" w:rsidRDefault="00636F95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Opis przedmiotu zamówienia</w:t>
      </w:r>
    </w:p>
    <w:p w14:paraId="1DD87D1D" w14:textId="6E112BDC" w:rsidR="007722BF" w:rsidRPr="005C39A2" w:rsidRDefault="005C39A2" w:rsidP="00271308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Theme="minorHAnsi" w:hAnsiTheme="minorHAnsi" w:cstheme="minorHAnsi"/>
          <w:b/>
          <w:color w:val="FF0000"/>
        </w:rPr>
      </w:pPr>
      <w:r>
        <w:rPr>
          <w:rFonts w:asciiTheme="minorHAnsi" w:hAnsiTheme="minorHAnsi" w:cstheme="minorHAnsi"/>
        </w:rPr>
        <w:t xml:space="preserve">Przedmiot zamówienia stanowi </w:t>
      </w:r>
      <w:r w:rsidRPr="005C39A2">
        <w:rPr>
          <w:rFonts w:asciiTheme="minorHAnsi" w:hAnsiTheme="minorHAnsi" w:cstheme="minorHAnsi"/>
          <w:b/>
        </w:rPr>
        <w:t xml:space="preserve">zakup </w:t>
      </w:r>
      <w:r w:rsidR="00F97CD7">
        <w:rPr>
          <w:rFonts w:asciiTheme="minorHAnsi" w:hAnsiTheme="minorHAnsi" w:cstheme="minorHAnsi"/>
          <w:b/>
        </w:rPr>
        <w:t xml:space="preserve">i dostawę </w:t>
      </w:r>
      <w:r w:rsidR="00CE32BF">
        <w:rPr>
          <w:rFonts w:asciiTheme="minorHAnsi" w:hAnsiTheme="minorHAnsi" w:cstheme="minorHAnsi"/>
          <w:b/>
        </w:rPr>
        <w:t xml:space="preserve">kamery cyfrowej </w:t>
      </w:r>
      <w:proofErr w:type="spellStart"/>
      <w:r w:rsidR="00CE32BF">
        <w:rPr>
          <w:rFonts w:asciiTheme="minorHAnsi" w:hAnsiTheme="minorHAnsi" w:cstheme="minorHAnsi"/>
          <w:b/>
        </w:rPr>
        <w:t>Leica</w:t>
      </w:r>
      <w:proofErr w:type="spellEnd"/>
      <w:r w:rsidR="00CE32BF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 dla </w:t>
      </w:r>
      <w:r w:rsidR="00650D54">
        <w:rPr>
          <w:rFonts w:asciiTheme="minorHAnsi" w:hAnsiTheme="minorHAnsi" w:cstheme="minorHAnsi"/>
        </w:rPr>
        <w:t>Wydziału Biologii UAM</w:t>
      </w:r>
      <w:r>
        <w:rPr>
          <w:rFonts w:asciiTheme="minorHAnsi" w:hAnsiTheme="minorHAnsi" w:cstheme="minorHAnsi"/>
        </w:rPr>
        <w:t>.</w:t>
      </w:r>
      <w:r w:rsidR="008D03A9">
        <w:rPr>
          <w:rFonts w:asciiTheme="minorHAnsi" w:hAnsiTheme="minorHAnsi" w:cstheme="minorHAnsi"/>
        </w:rPr>
        <w:t xml:space="preserve"> </w:t>
      </w:r>
    </w:p>
    <w:p w14:paraId="15449396" w14:textId="2665C86E" w:rsidR="00F65E42" w:rsidRPr="00F9237A" w:rsidRDefault="007E6128" w:rsidP="00271308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  <w:r w:rsidRPr="00757631">
        <w:rPr>
          <w:rFonts w:asciiTheme="minorHAnsi" w:hAnsiTheme="minorHAnsi" w:cstheme="minorHAnsi"/>
        </w:rPr>
        <w:t>P</w:t>
      </w:r>
      <w:r w:rsidR="00396514" w:rsidRPr="00757631">
        <w:rPr>
          <w:rFonts w:asciiTheme="minorHAnsi" w:hAnsiTheme="minorHAnsi" w:cstheme="minorHAnsi"/>
        </w:rPr>
        <w:t xml:space="preserve">rzedmiot zamówienia </w:t>
      </w:r>
      <w:r w:rsidRPr="00757631">
        <w:rPr>
          <w:rFonts w:asciiTheme="minorHAnsi" w:hAnsiTheme="minorHAnsi" w:cstheme="minorHAnsi"/>
        </w:rPr>
        <w:t>sz</w:t>
      </w:r>
      <w:r w:rsidR="00241305" w:rsidRPr="00757631">
        <w:rPr>
          <w:rFonts w:asciiTheme="minorHAnsi" w:hAnsiTheme="minorHAnsi" w:cstheme="minorHAnsi"/>
        </w:rPr>
        <w:t>c</w:t>
      </w:r>
      <w:r w:rsidRPr="00757631">
        <w:rPr>
          <w:rFonts w:asciiTheme="minorHAnsi" w:hAnsiTheme="minorHAnsi" w:cstheme="minorHAnsi"/>
        </w:rPr>
        <w:t xml:space="preserve">zegółowo opisany </w:t>
      </w:r>
      <w:r w:rsidR="00241305" w:rsidRPr="00757631">
        <w:rPr>
          <w:rFonts w:asciiTheme="minorHAnsi" w:hAnsiTheme="minorHAnsi" w:cstheme="minorHAnsi"/>
        </w:rPr>
        <w:t xml:space="preserve">został </w:t>
      </w:r>
      <w:r w:rsidR="005C39A2" w:rsidRPr="00757631">
        <w:rPr>
          <w:rFonts w:asciiTheme="minorHAnsi" w:hAnsiTheme="minorHAnsi" w:cstheme="minorHAnsi"/>
        </w:rPr>
        <w:t xml:space="preserve">w </w:t>
      </w:r>
      <w:r w:rsidR="005C39A2" w:rsidRPr="00F9237A">
        <w:rPr>
          <w:rFonts w:asciiTheme="minorHAnsi" w:hAnsiTheme="minorHAnsi" w:cstheme="minorHAnsi"/>
        </w:rPr>
        <w:t>Z</w:t>
      </w:r>
      <w:r w:rsidR="007722BF" w:rsidRPr="00F9237A">
        <w:rPr>
          <w:rFonts w:asciiTheme="minorHAnsi" w:hAnsiTheme="minorHAnsi" w:cstheme="minorHAnsi"/>
        </w:rPr>
        <w:t xml:space="preserve">ałączniku nr </w:t>
      </w:r>
      <w:r w:rsidR="005C39A2" w:rsidRPr="00F9237A">
        <w:rPr>
          <w:rFonts w:asciiTheme="minorHAnsi" w:hAnsiTheme="minorHAnsi" w:cstheme="minorHAnsi"/>
        </w:rPr>
        <w:t>1</w:t>
      </w:r>
      <w:r w:rsidR="00513CFD" w:rsidRPr="00F9237A">
        <w:rPr>
          <w:rFonts w:asciiTheme="minorHAnsi" w:hAnsiTheme="minorHAnsi" w:cstheme="minorHAnsi"/>
        </w:rPr>
        <w:t xml:space="preserve"> do </w:t>
      </w:r>
      <w:r w:rsidR="00EB3C3D" w:rsidRPr="00F9237A">
        <w:rPr>
          <w:rFonts w:asciiTheme="minorHAnsi" w:hAnsiTheme="minorHAnsi" w:cstheme="minorHAnsi"/>
        </w:rPr>
        <w:t xml:space="preserve">niniejszego </w:t>
      </w:r>
      <w:r w:rsidR="00513CFD" w:rsidRPr="00F9237A">
        <w:rPr>
          <w:rFonts w:asciiTheme="minorHAnsi" w:hAnsiTheme="minorHAnsi" w:cstheme="minorHAnsi"/>
        </w:rPr>
        <w:t>zaproszenia</w:t>
      </w:r>
      <w:r w:rsidR="001E6A02" w:rsidRPr="00F9237A">
        <w:rPr>
          <w:rFonts w:asciiTheme="minorHAnsi" w:hAnsiTheme="minorHAnsi" w:cstheme="minorHAnsi"/>
        </w:rPr>
        <w:t>.</w:t>
      </w:r>
    </w:p>
    <w:p w14:paraId="02DE9100" w14:textId="693FF0CD" w:rsidR="005C39A2" w:rsidRPr="00F9237A" w:rsidRDefault="005C39A2" w:rsidP="00271308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</w:rPr>
      </w:pPr>
      <w:r w:rsidRPr="00F9237A">
        <w:rPr>
          <w:rFonts w:asciiTheme="minorHAnsi" w:hAnsiTheme="minorHAnsi" w:cstheme="minorHAnsi"/>
        </w:rPr>
        <w:t xml:space="preserve">Miejsce </w:t>
      </w:r>
      <w:r w:rsidR="00650D54" w:rsidRPr="00F9237A">
        <w:rPr>
          <w:rFonts w:asciiTheme="minorHAnsi" w:hAnsiTheme="minorHAnsi" w:cstheme="minorHAnsi"/>
        </w:rPr>
        <w:t>realizacji</w:t>
      </w:r>
      <w:r w:rsidRPr="00F9237A">
        <w:rPr>
          <w:rFonts w:asciiTheme="minorHAnsi" w:hAnsiTheme="minorHAnsi" w:cstheme="minorHAnsi"/>
        </w:rPr>
        <w:t>:</w:t>
      </w:r>
      <w:r w:rsidR="008D03A9" w:rsidRPr="00F9237A">
        <w:rPr>
          <w:rFonts w:asciiTheme="minorHAnsi" w:hAnsiTheme="minorHAnsi" w:cstheme="minorHAnsi"/>
        </w:rPr>
        <w:t xml:space="preserve"> </w:t>
      </w:r>
      <w:r w:rsidRPr="00F9237A">
        <w:rPr>
          <w:rFonts w:asciiTheme="minorHAnsi" w:hAnsiTheme="minorHAnsi" w:cstheme="minorHAnsi"/>
          <w:b/>
        </w:rPr>
        <w:t xml:space="preserve">budynek </w:t>
      </w:r>
      <w:r w:rsidR="00650D54" w:rsidRPr="00F9237A">
        <w:rPr>
          <w:rFonts w:asciiTheme="minorHAnsi" w:hAnsiTheme="minorHAnsi" w:cstheme="minorHAnsi"/>
          <w:b/>
        </w:rPr>
        <w:t>Wydziału Biologii</w:t>
      </w:r>
      <w:r w:rsidR="009A0A3C" w:rsidRPr="00F9237A">
        <w:rPr>
          <w:rFonts w:asciiTheme="minorHAnsi" w:hAnsiTheme="minorHAnsi" w:cstheme="minorHAnsi"/>
          <w:b/>
        </w:rPr>
        <w:t xml:space="preserve"> UAM</w:t>
      </w:r>
      <w:r w:rsidRPr="00F9237A">
        <w:rPr>
          <w:rFonts w:asciiTheme="minorHAnsi" w:hAnsiTheme="minorHAnsi" w:cstheme="minorHAnsi"/>
          <w:b/>
        </w:rPr>
        <w:t xml:space="preserve">, ul. </w:t>
      </w:r>
      <w:r w:rsidR="00650D54" w:rsidRPr="00F9237A">
        <w:rPr>
          <w:rFonts w:asciiTheme="minorHAnsi" w:hAnsiTheme="minorHAnsi" w:cstheme="minorHAnsi"/>
          <w:b/>
        </w:rPr>
        <w:t>Uniwersytetu Poznańskiego 6</w:t>
      </w:r>
      <w:r w:rsidRPr="00F9237A">
        <w:rPr>
          <w:rFonts w:asciiTheme="minorHAnsi" w:hAnsiTheme="minorHAnsi" w:cstheme="minorHAnsi"/>
          <w:b/>
        </w:rPr>
        <w:t xml:space="preserve">, </w:t>
      </w:r>
      <w:r w:rsidR="00F9237A">
        <w:rPr>
          <w:rFonts w:asciiTheme="minorHAnsi" w:hAnsiTheme="minorHAnsi" w:cstheme="minorHAnsi"/>
          <w:b/>
        </w:rPr>
        <w:br/>
      </w:r>
      <w:r w:rsidRPr="00F9237A">
        <w:rPr>
          <w:rFonts w:asciiTheme="minorHAnsi" w:hAnsiTheme="minorHAnsi" w:cstheme="minorHAnsi"/>
          <w:b/>
        </w:rPr>
        <w:t xml:space="preserve">61 – </w:t>
      </w:r>
      <w:r w:rsidR="00650D54" w:rsidRPr="00F9237A">
        <w:rPr>
          <w:rFonts w:asciiTheme="minorHAnsi" w:hAnsiTheme="minorHAnsi" w:cstheme="minorHAnsi"/>
          <w:b/>
        </w:rPr>
        <w:t xml:space="preserve">614 </w:t>
      </w:r>
      <w:r w:rsidRPr="00F9237A">
        <w:rPr>
          <w:rFonts w:asciiTheme="minorHAnsi" w:hAnsiTheme="minorHAnsi" w:cstheme="minorHAnsi"/>
          <w:b/>
        </w:rPr>
        <w:t>Poznań</w:t>
      </w:r>
      <w:r w:rsidRPr="00F9237A">
        <w:rPr>
          <w:rFonts w:asciiTheme="minorHAnsi" w:hAnsiTheme="minorHAnsi" w:cstheme="minorHAnsi"/>
        </w:rPr>
        <w:t>.</w:t>
      </w:r>
    </w:p>
    <w:p w14:paraId="2F6D669F" w14:textId="40D19C53" w:rsidR="005C39A2" w:rsidRPr="00F9237A" w:rsidRDefault="005C39A2" w:rsidP="00271308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Theme="minorHAnsi" w:hAnsiTheme="minorHAnsi" w:cstheme="minorHAnsi"/>
          <w:b/>
        </w:rPr>
      </w:pPr>
      <w:r w:rsidRPr="00F9237A">
        <w:rPr>
          <w:rFonts w:asciiTheme="minorHAnsi" w:hAnsiTheme="minorHAnsi" w:cstheme="minorHAnsi"/>
        </w:rPr>
        <w:t>CPV:</w:t>
      </w:r>
      <w:r w:rsidRPr="00F9237A">
        <w:rPr>
          <w:rFonts w:asciiTheme="minorHAnsi" w:hAnsiTheme="minorHAnsi" w:cstheme="minorHAnsi"/>
          <w:b/>
        </w:rPr>
        <w:t xml:space="preserve"> </w:t>
      </w:r>
      <w:r w:rsidR="00C81D16" w:rsidRPr="00F9237A">
        <w:rPr>
          <w:rFonts w:asciiTheme="minorHAnsi" w:hAnsiTheme="minorHAnsi" w:cstheme="minorHAnsi"/>
          <w:b/>
        </w:rPr>
        <w:t>38519300-9</w:t>
      </w:r>
    </w:p>
    <w:p w14:paraId="1306AF65" w14:textId="77777777" w:rsidR="005C39A2" w:rsidRPr="005C39A2" w:rsidRDefault="005C39A2" w:rsidP="005C39A2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bCs/>
          <w:iCs/>
        </w:rPr>
      </w:pPr>
    </w:p>
    <w:p w14:paraId="028360B4" w14:textId="77777777" w:rsidR="00452AA0" w:rsidRPr="005C39A2" w:rsidRDefault="00452AA0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 xml:space="preserve">Termin realizacji zamówienia: </w:t>
      </w:r>
    </w:p>
    <w:p w14:paraId="052196E9" w14:textId="77777777" w:rsidR="00EE7EA6" w:rsidRPr="00EE7EA6" w:rsidRDefault="00EE7EA6" w:rsidP="00EE7E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E7EA6">
        <w:rPr>
          <w:rFonts w:asciiTheme="minorHAnsi" w:hAnsiTheme="minorHAnsi" w:cstheme="minorHAnsi"/>
          <w:sz w:val="22"/>
          <w:szCs w:val="22"/>
        </w:rPr>
        <w:t xml:space="preserve">Zamówienie musi zostać zrealizowane w terminie: </w:t>
      </w:r>
    </w:p>
    <w:p w14:paraId="74A720FD" w14:textId="5ED9EC02" w:rsidR="00181E5E" w:rsidRPr="005C39A2" w:rsidRDefault="004315BB" w:rsidP="00EE7EA6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F9237A">
        <w:rPr>
          <w:rFonts w:asciiTheme="minorHAnsi" w:hAnsiTheme="minorHAnsi" w:cstheme="minorHAnsi"/>
          <w:b/>
          <w:sz w:val="22"/>
          <w:szCs w:val="22"/>
        </w:rPr>
        <w:t xml:space="preserve">maksymalnie do </w:t>
      </w:r>
      <w:r w:rsidR="00F9237A" w:rsidRPr="00F9237A">
        <w:rPr>
          <w:rFonts w:asciiTheme="minorHAnsi" w:hAnsiTheme="minorHAnsi" w:cstheme="minorHAnsi"/>
          <w:b/>
          <w:sz w:val="22"/>
          <w:szCs w:val="22"/>
        </w:rPr>
        <w:t>8 tygodni</w:t>
      </w:r>
      <w:r w:rsidR="00EE7EA6" w:rsidRPr="00F9237A">
        <w:rPr>
          <w:rFonts w:asciiTheme="minorHAnsi" w:hAnsiTheme="minorHAnsi" w:cstheme="minorHAnsi"/>
          <w:sz w:val="22"/>
          <w:szCs w:val="22"/>
        </w:rPr>
        <w:t xml:space="preserve"> </w:t>
      </w:r>
      <w:r w:rsidR="00EE7EA6">
        <w:rPr>
          <w:rFonts w:asciiTheme="minorHAnsi" w:hAnsiTheme="minorHAnsi" w:cstheme="minorHAnsi"/>
          <w:sz w:val="22"/>
          <w:szCs w:val="22"/>
        </w:rPr>
        <w:t>od daty</w:t>
      </w:r>
      <w:r w:rsidR="00EE7EA6" w:rsidRPr="00EE7EA6">
        <w:rPr>
          <w:rFonts w:asciiTheme="minorHAnsi" w:hAnsiTheme="minorHAnsi" w:cstheme="minorHAnsi"/>
          <w:sz w:val="22"/>
          <w:szCs w:val="22"/>
        </w:rPr>
        <w:t xml:space="preserve"> zawarcia umowy </w:t>
      </w:r>
    </w:p>
    <w:p w14:paraId="4AA99185" w14:textId="77777777" w:rsidR="00744550" w:rsidRPr="005C39A2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640838A" w14:textId="77777777" w:rsidR="00646810" w:rsidRPr="005C39A2" w:rsidRDefault="00646810" w:rsidP="00271308">
      <w:pPr>
        <w:pStyle w:val="Akapitzlist"/>
        <w:numPr>
          <w:ilvl w:val="0"/>
          <w:numId w:val="3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Opis przygotowania oferty</w:t>
      </w:r>
    </w:p>
    <w:p w14:paraId="5403385F" w14:textId="77777777" w:rsidR="00755B42" w:rsidRPr="005C39A2" w:rsidRDefault="00755B42" w:rsidP="002713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u w:val="single"/>
        </w:rPr>
      </w:pPr>
      <w:r w:rsidRPr="005C39A2">
        <w:rPr>
          <w:rFonts w:asciiTheme="minorHAnsi" w:hAnsiTheme="minorHAnsi" w:cstheme="minorHAnsi"/>
          <w:b/>
          <w:u w:val="single"/>
        </w:rPr>
        <w:t>Oferta musi zawierać następujące oświadczenia i dokumenty:</w:t>
      </w:r>
    </w:p>
    <w:p w14:paraId="1A967C4A" w14:textId="77777777" w:rsidR="00755B42" w:rsidRPr="00513CFD" w:rsidRDefault="00513CFD" w:rsidP="00271308">
      <w:pPr>
        <w:pStyle w:val="Nagwek2"/>
        <w:numPr>
          <w:ilvl w:val="1"/>
          <w:numId w:val="10"/>
        </w:numPr>
        <w:spacing w:before="0" w:after="0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formularz oferty</w:t>
      </w:r>
      <w:r w:rsidR="007722BF" w:rsidRPr="005C39A2">
        <w:rPr>
          <w:rFonts w:asciiTheme="minorHAnsi" w:hAnsiTheme="minorHAnsi" w:cstheme="minorHAnsi"/>
          <w:sz w:val="22"/>
          <w:szCs w:val="22"/>
        </w:rPr>
        <w:t xml:space="preserve"> </w:t>
      </w:r>
      <w:r w:rsidR="00755B42" w:rsidRPr="005C39A2">
        <w:rPr>
          <w:rFonts w:asciiTheme="minorHAnsi" w:hAnsiTheme="minorHAnsi" w:cstheme="minorHAnsi"/>
          <w:sz w:val="22"/>
          <w:szCs w:val="22"/>
        </w:rPr>
        <w:t xml:space="preserve">- </w:t>
      </w:r>
      <w:r w:rsidR="00EE7EA6" w:rsidRPr="00513CFD">
        <w:rPr>
          <w:rFonts w:asciiTheme="minorHAnsi" w:hAnsiTheme="minorHAnsi" w:cstheme="minorHAnsi"/>
          <w:color w:val="auto"/>
          <w:sz w:val="22"/>
          <w:szCs w:val="22"/>
        </w:rPr>
        <w:t>Załącznik nr 2</w:t>
      </w:r>
      <w:r w:rsidR="00922574" w:rsidRPr="00513CFD">
        <w:rPr>
          <w:rFonts w:asciiTheme="minorHAnsi" w:hAnsiTheme="minorHAnsi" w:cstheme="minorHAnsi"/>
          <w:color w:val="auto"/>
          <w:sz w:val="22"/>
          <w:szCs w:val="22"/>
        </w:rPr>
        <w:t xml:space="preserve"> do niniejszego zaproszenia</w:t>
      </w:r>
    </w:p>
    <w:p w14:paraId="1A2AEC51" w14:textId="7C975F43" w:rsidR="004224C5" w:rsidRPr="00513CFD" w:rsidRDefault="004224C5" w:rsidP="00271308">
      <w:pPr>
        <w:pStyle w:val="Nagwek2"/>
        <w:numPr>
          <w:ilvl w:val="1"/>
          <w:numId w:val="10"/>
        </w:numPr>
        <w:spacing w:before="0" w:after="0"/>
        <w:rPr>
          <w:rFonts w:asciiTheme="minorHAnsi" w:hAnsiTheme="minorHAnsi" w:cstheme="minorHAnsi"/>
          <w:color w:val="auto"/>
          <w:sz w:val="22"/>
          <w:szCs w:val="22"/>
        </w:rPr>
      </w:pPr>
      <w:r w:rsidRPr="00513CFD">
        <w:rPr>
          <w:rFonts w:asciiTheme="minorHAnsi" w:hAnsiTheme="minorHAnsi" w:cstheme="minorHAnsi"/>
          <w:color w:val="auto"/>
          <w:sz w:val="22"/>
          <w:szCs w:val="22"/>
        </w:rPr>
        <w:t>formularz cenowy -</w:t>
      </w:r>
      <w:r w:rsidR="008D03A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13CFD">
        <w:rPr>
          <w:rFonts w:asciiTheme="minorHAnsi" w:hAnsiTheme="minorHAnsi" w:cstheme="minorHAnsi"/>
          <w:color w:val="auto"/>
          <w:sz w:val="22"/>
          <w:szCs w:val="22"/>
        </w:rPr>
        <w:t>Załącznik</w:t>
      </w:r>
      <w:r w:rsidR="00922574" w:rsidRPr="00513CFD">
        <w:rPr>
          <w:rFonts w:asciiTheme="minorHAnsi" w:hAnsiTheme="minorHAnsi" w:cstheme="minorHAnsi"/>
          <w:color w:val="auto"/>
          <w:sz w:val="22"/>
          <w:szCs w:val="22"/>
        </w:rPr>
        <w:t xml:space="preserve"> nr 3 do niniejszego zaproszenia</w:t>
      </w:r>
    </w:p>
    <w:p w14:paraId="7BB89333" w14:textId="4F6C881C" w:rsidR="00F77261" w:rsidRPr="005C39A2" w:rsidRDefault="00646810" w:rsidP="00F65E42">
      <w:pPr>
        <w:pStyle w:val="Nagwek2"/>
        <w:spacing w:before="0" w:after="0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1.</w:t>
      </w:r>
      <w:r w:rsidR="004224C5">
        <w:rPr>
          <w:rFonts w:asciiTheme="minorHAnsi" w:hAnsiTheme="minorHAnsi" w:cstheme="minorHAnsi"/>
          <w:sz w:val="22"/>
          <w:szCs w:val="22"/>
        </w:rPr>
        <w:t>3</w:t>
      </w:r>
      <w:r w:rsidR="00905137" w:rsidRPr="005C39A2">
        <w:rPr>
          <w:rFonts w:asciiTheme="minorHAnsi" w:hAnsiTheme="minorHAnsi" w:cstheme="minorHAnsi"/>
          <w:sz w:val="22"/>
          <w:szCs w:val="22"/>
        </w:rPr>
        <w:t>.</w:t>
      </w:r>
      <w:r w:rsidR="00BE118E" w:rsidRPr="005C39A2">
        <w:rPr>
          <w:rFonts w:asciiTheme="minorHAnsi" w:hAnsiTheme="minorHAnsi" w:cstheme="minorHAnsi"/>
          <w:sz w:val="22"/>
          <w:szCs w:val="22"/>
        </w:rPr>
        <w:t xml:space="preserve"> </w:t>
      </w:r>
      <w:r w:rsidR="0013075A" w:rsidRPr="005C39A2">
        <w:rPr>
          <w:rFonts w:asciiTheme="minorHAnsi" w:hAnsiTheme="minorHAnsi" w:cstheme="minorHAnsi"/>
          <w:sz w:val="22"/>
          <w:szCs w:val="22"/>
        </w:rPr>
        <w:t>pełnomocnictwo</w:t>
      </w:r>
      <w:r w:rsidR="007722BF" w:rsidRPr="005C39A2">
        <w:rPr>
          <w:rFonts w:asciiTheme="minorHAnsi" w:hAnsiTheme="minorHAnsi" w:cstheme="minorHAnsi"/>
          <w:sz w:val="22"/>
          <w:szCs w:val="22"/>
        </w:rPr>
        <w:t xml:space="preserve"> </w:t>
      </w:r>
      <w:r w:rsidR="0013075A" w:rsidRPr="005C39A2">
        <w:rPr>
          <w:rFonts w:asciiTheme="minorHAnsi" w:hAnsiTheme="minorHAnsi" w:cstheme="minorHAnsi"/>
          <w:sz w:val="22"/>
          <w:szCs w:val="22"/>
        </w:rPr>
        <w:t>- j</w:t>
      </w:r>
      <w:r w:rsidR="00E838D5" w:rsidRPr="005C39A2">
        <w:rPr>
          <w:rFonts w:asciiTheme="minorHAnsi" w:hAnsiTheme="minorHAnsi" w:cstheme="minorHAnsi"/>
          <w:sz w:val="22"/>
          <w:szCs w:val="22"/>
        </w:rPr>
        <w:t>eżeli Wykonawcy wspólnie ubiegają się o zamówienie,</w:t>
      </w:r>
      <w:r w:rsidR="008D03A9">
        <w:rPr>
          <w:rFonts w:asciiTheme="minorHAnsi" w:hAnsiTheme="minorHAnsi" w:cstheme="minorHAnsi"/>
          <w:sz w:val="22"/>
          <w:szCs w:val="22"/>
        </w:rPr>
        <w:t xml:space="preserve"> </w:t>
      </w:r>
      <w:r w:rsidR="00E838D5" w:rsidRPr="005C39A2">
        <w:rPr>
          <w:rFonts w:asciiTheme="minorHAnsi" w:hAnsiTheme="minorHAnsi" w:cstheme="minorHAnsi"/>
          <w:sz w:val="22"/>
          <w:szCs w:val="22"/>
        </w:rPr>
        <w:t>jeżeli Wykonawcę</w:t>
      </w:r>
      <w:r w:rsidR="008D03A9">
        <w:rPr>
          <w:rFonts w:asciiTheme="minorHAnsi" w:hAnsiTheme="minorHAnsi" w:cstheme="minorHAnsi"/>
          <w:sz w:val="22"/>
          <w:szCs w:val="22"/>
        </w:rPr>
        <w:t xml:space="preserve"> </w:t>
      </w:r>
      <w:r w:rsidR="00E838D5" w:rsidRPr="005C39A2">
        <w:rPr>
          <w:rFonts w:asciiTheme="minorHAnsi" w:hAnsiTheme="minorHAnsi" w:cstheme="minorHAnsi"/>
          <w:sz w:val="22"/>
          <w:szCs w:val="22"/>
        </w:rPr>
        <w:t>reprezentuje pełnomocnik (jeżeli dotyczy)</w:t>
      </w:r>
    </w:p>
    <w:p w14:paraId="72F3F912" w14:textId="77777777" w:rsidR="003C5D36" w:rsidRPr="005C39A2" w:rsidRDefault="003C5D36" w:rsidP="00271308">
      <w:pPr>
        <w:numPr>
          <w:ilvl w:val="0"/>
          <w:numId w:val="7"/>
        </w:num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Fonts w:asciiTheme="minorHAnsi" w:hAnsiTheme="minorHAnsi" w:cstheme="minorHAnsi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14A716F6" w14:textId="77777777" w:rsidR="00E838D5" w:rsidRPr="005C39A2" w:rsidRDefault="00E838D5" w:rsidP="00271308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692892BD" w14:textId="77777777" w:rsidR="002C4FCF" w:rsidRPr="005C39A2" w:rsidRDefault="002C4FCF" w:rsidP="00271308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Theme="minorHAnsi" w:eastAsia="Times New Roman" w:hAnsiTheme="minorHAnsi" w:cstheme="minorHAnsi"/>
          <w:lang w:eastAsia="pl-PL"/>
        </w:rPr>
      </w:pPr>
      <w:r w:rsidRPr="005C39A2">
        <w:rPr>
          <w:rFonts w:asciiTheme="minorHAnsi" w:eastAsia="Times New Roman" w:hAnsiTheme="minorHAnsi" w:cstheme="minorHAnsi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54923F6A" w14:textId="292A2989" w:rsidR="00DC7565" w:rsidRPr="005C39A2" w:rsidRDefault="00DC7565" w:rsidP="00271308">
      <w:pPr>
        <w:pStyle w:val="paragraph"/>
        <w:numPr>
          <w:ilvl w:val="0"/>
          <w:numId w:val="7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 wraz ze stanowiącymi jej integralną część załącznikami musi być sporządzona przez Wykonawcę</w:t>
      </w:r>
      <w:r w:rsidR="008D03A9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ściśle według postanowień niniejszej 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zapytania ofertowego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0997AEC9" w14:textId="48525015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Zamawiający dopuszcza złożenie oferty i załączników do oferty na formularzach sporządzonych przez Wykonawcę, pod </w:t>
      </w:r>
      <w:r w:rsidR="008D03A9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warunkiem,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że ich treść odpowiadać będzie treści określonej przez Zamawiającego.</w:t>
      </w:r>
    </w:p>
    <w:p w14:paraId="1B19105E" w14:textId="77777777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lastRenderedPageBreak/>
        <w:t>Wykonawca może złożyć tylko jedną ofertę, zawierająca jedną, jednoznacznie opisana propozycję. Złożenie większej ilości ofert spowoduje odrzucenie wszystkich ofert złożonych p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rzez danego wykonawcę.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ść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oferty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odpowiada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ć</w:t>
      </w:r>
      <w:r w:rsidRPr="005C39A2">
        <w:rPr>
          <w:rFonts w:asciiTheme="minorHAnsi" w:eastAsia="Arial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tre</w:t>
      </w:r>
      <w:r w:rsidRPr="005C39A2">
        <w:rPr>
          <w:rFonts w:asciiTheme="minorHAnsi" w:eastAsia="TimesNewRoman" w:hAnsiTheme="minorHAnsi" w:cstheme="minorHAnsi"/>
          <w:bCs/>
          <w:iCs/>
          <w:sz w:val="22"/>
          <w:szCs w:val="22"/>
          <w:lang w:eastAsia="zh-CN"/>
        </w:rPr>
        <w:t>ś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ci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zapytania ofertowego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2B95943B" w14:textId="77777777" w:rsidR="00253892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Oferta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Wykonawcy wraz z załącznikami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musi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</w:p>
    <w:p w14:paraId="24646A1C" w14:textId="77777777" w:rsidR="00DC7565" w:rsidRPr="005C39A2" w:rsidRDefault="00DC7565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ołączyć stosowne pełnomocnictwo</w:t>
      </w:r>
      <w:r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3B47835F" w14:textId="77777777" w:rsidR="003E19AC" w:rsidRPr="005C39A2" w:rsidRDefault="00922574" w:rsidP="00271308">
      <w:pPr>
        <w:numPr>
          <w:ilvl w:val="0"/>
          <w:numId w:val="7"/>
        </w:numPr>
        <w:suppressAutoHyphens/>
        <w:ind w:left="284" w:hanging="284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  <w:r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 </w:t>
      </w:r>
      <w:r w:rsidR="00DC7565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oznaczone słowami </w:t>
      </w:r>
      <w:r w:rsidR="00DC7565" w:rsidRPr="005C39A2">
        <w:rPr>
          <w:rFonts w:asciiTheme="minorHAnsi" w:hAnsiTheme="minorHAnsi" w:cstheme="minorHAnsi"/>
          <w:b/>
          <w:bCs/>
          <w:iCs/>
          <w:sz w:val="22"/>
          <w:szCs w:val="22"/>
          <w:lang w:eastAsia="zh-CN"/>
        </w:rPr>
        <w:t>„ZMIANA” lub „WYCOFANIE”</w:t>
      </w:r>
      <w:r w:rsidR="00DC7565" w:rsidRPr="005C39A2">
        <w:rPr>
          <w:rFonts w:asciiTheme="minorHAnsi" w:hAnsiTheme="minorHAnsi" w:cstheme="minorHAnsi"/>
          <w:bCs/>
          <w:iCs/>
          <w:sz w:val="22"/>
          <w:szCs w:val="22"/>
          <w:lang w:eastAsia="zh-CN"/>
        </w:rPr>
        <w:t>.</w:t>
      </w:r>
    </w:p>
    <w:p w14:paraId="0D0987C2" w14:textId="77777777" w:rsidR="00744550" w:rsidRPr="005C39A2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Theme="minorHAnsi" w:hAnsiTheme="minorHAnsi" w:cstheme="minorHAnsi"/>
          <w:bCs/>
          <w:iCs/>
          <w:sz w:val="22"/>
          <w:szCs w:val="22"/>
          <w:lang w:eastAsia="zh-CN"/>
        </w:rPr>
      </w:pPr>
    </w:p>
    <w:p w14:paraId="41A9DCDE" w14:textId="77777777" w:rsidR="0048028D" w:rsidRPr="005C39A2" w:rsidRDefault="00874836" w:rsidP="00271308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2C8AFDC0" w14:textId="0ED32F8C" w:rsidR="00DC7565" w:rsidRPr="005C39A2" w:rsidRDefault="00DC7565" w:rsidP="0027130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5C39A2">
        <w:rPr>
          <w:rFonts w:asciiTheme="minorHAnsi" w:hAnsiTheme="minorHAnsi" w:cstheme="minorHAnsi"/>
        </w:rPr>
        <w:t>Wszelka korespondencja odbywa się drogą mailową. W tytule wiadomości należy wpisać: „</w:t>
      </w:r>
      <w:r w:rsidRPr="005C39A2">
        <w:rPr>
          <w:rFonts w:asciiTheme="minorHAnsi" w:hAnsiTheme="minorHAnsi" w:cstheme="minorHAnsi"/>
          <w:b/>
        </w:rPr>
        <w:t>Zapytanie ofertowe na</w:t>
      </w:r>
      <w:r w:rsidR="00101F84" w:rsidRPr="005C39A2">
        <w:rPr>
          <w:rFonts w:asciiTheme="minorHAnsi" w:hAnsiTheme="minorHAnsi" w:cstheme="minorHAnsi"/>
          <w:b/>
        </w:rPr>
        <w:t xml:space="preserve"> </w:t>
      </w:r>
      <w:r w:rsidR="000E409A">
        <w:rPr>
          <w:rFonts w:asciiTheme="minorHAnsi" w:hAnsiTheme="minorHAnsi" w:cstheme="minorHAnsi"/>
          <w:b/>
        </w:rPr>
        <w:t>zakup</w:t>
      </w:r>
      <w:r w:rsidR="009A0A3C">
        <w:rPr>
          <w:rFonts w:asciiTheme="minorHAnsi" w:hAnsiTheme="minorHAnsi" w:cstheme="minorHAnsi"/>
          <w:b/>
        </w:rPr>
        <w:t xml:space="preserve"> i dostawę</w:t>
      </w:r>
      <w:r w:rsidR="00650D54">
        <w:rPr>
          <w:rFonts w:asciiTheme="minorHAnsi" w:hAnsiTheme="minorHAnsi" w:cstheme="minorHAnsi"/>
          <w:b/>
        </w:rPr>
        <w:t xml:space="preserve"> </w:t>
      </w:r>
      <w:r w:rsidR="00CE32BF">
        <w:rPr>
          <w:rFonts w:asciiTheme="minorHAnsi" w:hAnsiTheme="minorHAnsi" w:cstheme="minorHAnsi"/>
          <w:b/>
        </w:rPr>
        <w:t xml:space="preserve">kamery cyfrowej </w:t>
      </w:r>
      <w:proofErr w:type="spellStart"/>
      <w:r w:rsidR="00CE32BF">
        <w:rPr>
          <w:rFonts w:asciiTheme="minorHAnsi" w:hAnsiTheme="minorHAnsi" w:cstheme="minorHAnsi"/>
          <w:b/>
        </w:rPr>
        <w:t>Leica</w:t>
      </w:r>
      <w:proofErr w:type="spellEnd"/>
      <w:r w:rsidR="00CE32BF">
        <w:rPr>
          <w:rFonts w:asciiTheme="minorHAnsi" w:hAnsiTheme="minorHAnsi" w:cstheme="minorHAnsi"/>
          <w:b/>
        </w:rPr>
        <w:t xml:space="preserve"> </w:t>
      </w:r>
      <w:r w:rsidR="004D7C06">
        <w:rPr>
          <w:rFonts w:asciiTheme="minorHAnsi" w:hAnsiTheme="minorHAnsi" w:cstheme="minorHAnsi"/>
          <w:b/>
        </w:rPr>
        <w:t xml:space="preserve"> </w:t>
      </w:r>
      <w:r w:rsidR="00650D54">
        <w:rPr>
          <w:rFonts w:asciiTheme="minorHAnsi" w:hAnsiTheme="minorHAnsi" w:cstheme="minorHAnsi"/>
          <w:b/>
        </w:rPr>
        <w:t>dla Wydziału Biologii UAM</w:t>
      </w:r>
      <w:r w:rsidR="00BE118E" w:rsidRPr="005C39A2">
        <w:rPr>
          <w:rFonts w:asciiTheme="minorHAnsi" w:hAnsiTheme="minorHAnsi" w:cstheme="minorHAnsi"/>
          <w:b/>
        </w:rPr>
        <w:t>.</w:t>
      </w:r>
      <w:r w:rsidR="00FE53CB" w:rsidRPr="005C39A2">
        <w:rPr>
          <w:rFonts w:asciiTheme="minorHAnsi" w:hAnsiTheme="minorHAnsi" w:cstheme="minorHAnsi"/>
          <w:b/>
        </w:rPr>
        <w:t xml:space="preserve"> </w:t>
      </w:r>
      <w:r w:rsidR="007722BF" w:rsidRPr="005C39A2">
        <w:rPr>
          <w:rFonts w:asciiTheme="minorHAnsi" w:hAnsiTheme="minorHAnsi" w:cstheme="minorHAnsi"/>
          <w:b/>
        </w:rPr>
        <w:t>Znak sprawy: ZP</w:t>
      </w:r>
      <w:r w:rsidR="00650D54">
        <w:rPr>
          <w:rFonts w:asciiTheme="minorHAnsi" w:hAnsiTheme="minorHAnsi" w:cstheme="minorHAnsi"/>
          <w:b/>
        </w:rPr>
        <w:t>3/</w:t>
      </w:r>
      <w:r w:rsidR="00CE32BF">
        <w:rPr>
          <w:rFonts w:asciiTheme="minorHAnsi" w:hAnsiTheme="minorHAnsi" w:cstheme="minorHAnsi"/>
          <w:b/>
        </w:rPr>
        <w:t>7169</w:t>
      </w:r>
      <w:r w:rsidR="00650D54">
        <w:rPr>
          <w:rFonts w:asciiTheme="minorHAnsi" w:hAnsiTheme="minorHAnsi" w:cstheme="minorHAnsi"/>
          <w:b/>
        </w:rPr>
        <w:t>/25</w:t>
      </w:r>
      <w:r w:rsidRPr="005C39A2">
        <w:rPr>
          <w:rFonts w:asciiTheme="minorHAnsi" w:hAnsiTheme="minorHAnsi" w:cstheme="minorHAnsi"/>
          <w:b/>
        </w:rPr>
        <w:t xml:space="preserve">”. </w:t>
      </w:r>
    </w:p>
    <w:p w14:paraId="6070FA35" w14:textId="77777777" w:rsidR="00F9237A" w:rsidRPr="00F9237A" w:rsidRDefault="00473331" w:rsidP="00271308">
      <w:pPr>
        <w:pStyle w:val="Akapitzlist"/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Cs/>
        </w:rPr>
      </w:pPr>
      <w:r w:rsidRPr="005C39A2">
        <w:rPr>
          <w:rFonts w:asciiTheme="minorHAnsi" w:hAnsiTheme="minorHAnsi" w:cstheme="minorHAnsi"/>
        </w:rPr>
        <w:t xml:space="preserve">Osobami upoważnionymi do kontaktu z Wykonawcami </w:t>
      </w:r>
      <w:r w:rsidR="004C732F" w:rsidRPr="005C39A2">
        <w:rPr>
          <w:rFonts w:asciiTheme="minorHAnsi" w:hAnsiTheme="minorHAnsi" w:cstheme="minorHAnsi"/>
        </w:rPr>
        <w:t xml:space="preserve">w </w:t>
      </w:r>
      <w:r w:rsidR="004C732F" w:rsidRPr="005C39A2">
        <w:rPr>
          <w:rFonts w:asciiTheme="minorHAnsi" w:hAnsiTheme="minorHAnsi" w:cstheme="minorHAnsi"/>
          <w:b/>
        </w:rPr>
        <w:t xml:space="preserve">kwestiach merytorycznych </w:t>
      </w:r>
      <w:r w:rsidRPr="005C39A2">
        <w:rPr>
          <w:rFonts w:asciiTheme="minorHAnsi" w:hAnsiTheme="minorHAnsi" w:cstheme="minorHAnsi"/>
          <w:b/>
        </w:rPr>
        <w:t>jest</w:t>
      </w:r>
      <w:r w:rsidR="00F9237A">
        <w:rPr>
          <w:rFonts w:asciiTheme="minorHAnsi" w:hAnsiTheme="minorHAnsi" w:cstheme="minorHAnsi"/>
          <w:b/>
        </w:rPr>
        <w:t>:</w:t>
      </w:r>
    </w:p>
    <w:p w14:paraId="6B358511" w14:textId="594BCD07" w:rsidR="00473331" w:rsidRPr="00F9237A" w:rsidRDefault="00C81D16" w:rsidP="00F9237A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  <w:r w:rsidRPr="00F9237A">
        <w:rPr>
          <w:rFonts w:asciiTheme="minorHAnsi" w:hAnsiTheme="minorHAnsi" w:cstheme="minorHAnsi"/>
          <w:b/>
        </w:rPr>
        <w:t xml:space="preserve">Halina Pietrykowska </w:t>
      </w:r>
      <w:r w:rsidR="00650D54" w:rsidRPr="00F9237A">
        <w:rPr>
          <w:rFonts w:asciiTheme="minorHAnsi" w:hAnsiTheme="minorHAnsi" w:cstheme="minorHAnsi"/>
          <w:b/>
          <w:lang w:val="de-DE"/>
        </w:rPr>
        <w:t xml:space="preserve">tel. </w:t>
      </w:r>
      <w:r w:rsidR="00F9237A" w:rsidRPr="00F9237A">
        <w:rPr>
          <w:rFonts w:asciiTheme="minorHAnsi" w:hAnsiTheme="minorHAnsi" w:cstheme="minorHAnsi"/>
          <w:b/>
          <w:lang w:val="de-DE"/>
        </w:rPr>
        <w:t>(61) 829</w:t>
      </w:r>
      <w:r w:rsidRPr="00F9237A">
        <w:rPr>
          <w:rFonts w:asciiTheme="minorHAnsi" w:hAnsiTheme="minorHAnsi" w:cstheme="minorHAnsi"/>
          <w:b/>
          <w:lang w:val="de-DE"/>
        </w:rPr>
        <w:t>5956</w:t>
      </w:r>
      <w:r w:rsidR="00F9237A" w:rsidRPr="00F9237A">
        <w:rPr>
          <w:rFonts w:asciiTheme="minorHAnsi" w:hAnsiTheme="minorHAnsi" w:cstheme="minorHAnsi"/>
          <w:b/>
          <w:lang w:val="de-DE"/>
        </w:rPr>
        <w:t xml:space="preserve">; </w:t>
      </w:r>
      <w:r w:rsidR="008C2BBE" w:rsidRPr="00F9237A">
        <w:rPr>
          <w:rFonts w:asciiTheme="minorHAnsi" w:hAnsiTheme="minorHAnsi" w:cstheme="minorHAnsi"/>
          <w:b/>
          <w:lang w:val="de-DE"/>
        </w:rPr>
        <w:t xml:space="preserve"> </w:t>
      </w:r>
      <w:proofErr w:type="spellStart"/>
      <w:r w:rsidR="00D87999" w:rsidRPr="00F9237A">
        <w:rPr>
          <w:rFonts w:asciiTheme="minorHAnsi" w:hAnsiTheme="minorHAnsi" w:cstheme="minorHAnsi"/>
          <w:b/>
          <w:lang w:val="de-DE"/>
        </w:rPr>
        <w:t>e-mail</w:t>
      </w:r>
      <w:proofErr w:type="spellEnd"/>
      <w:r w:rsidR="00D87999" w:rsidRPr="00F9237A">
        <w:rPr>
          <w:rFonts w:asciiTheme="minorHAnsi" w:hAnsiTheme="minorHAnsi" w:cstheme="minorHAnsi"/>
          <w:b/>
          <w:lang w:val="de-DE"/>
        </w:rPr>
        <w:t xml:space="preserve">: </w:t>
      </w:r>
      <w:r w:rsidRPr="00F9237A">
        <w:rPr>
          <w:b/>
        </w:rPr>
        <w:t>hpietryk@amu.edu.pl</w:t>
      </w:r>
    </w:p>
    <w:p w14:paraId="7F3EC09A" w14:textId="77777777" w:rsidR="00744550" w:rsidRPr="005C39A2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Theme="minorHAnsi" w:hAnsiTheme="minorHAnsi" w:cstheme="minorHAnsi"/>
          <w:b/>
          <w:color w:val="auto"/>
          <w:u w:val="none"/>
        </w:rPr>
      </w:pPr>
    </w:p>
    <w:p w14:paraId="256FD5A6" w14:textId="77777777" w:rsidR="0048028D" w:rsidRPr="005C39A2" w:rsidRDefault="0048028D" w:rsidP="00271308">
      <w:pPr>
        <w:pStyle w:val="Nagwek2"/>
        <w:numPr>
          <w:ilvl w:val="0"/>
          <w:numId w:val="3"/>
        </w:numPr>
        <w:spacing w:before="0" w:after="0"/>
        <w:ind w:left="426" w:hanging="426"/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</w:pPr>
      <w:r w:rsidRPr="005C39A2">
        <w:rPr>
          <w:rFonts w:asciiTheme="minorHAnsi" w:hAnsiTheme="minorHAnsi" w:cstheme="minorHAnsi"/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4E6404F7" w14:textId="5E89D481" w:rsidR="00CB3C97" w:rsidRPr="003E2E41" w:rsidRDefault="0048028D" w:rsidP="003E2E41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</w:rPr>
      </w:pPr>
      <w:r w:rsidRPr="005C39A2">
        <w:rPr>
          <w:rFonts w:asciiTheme="minorHAnsi" w:hAnsiTheme="minorHAnsi" w:cstheme="minorHAnsi"/>
        </w:rPr>
        <w:t xml:space="preserve">Oferty należy składać </w:t>
      </w:r>
      <w:r w:rsidR="00636F95" w:rsidRPr="005C39A2">
        <w:rPr>
          <w:rFonts w:asciiTheme="minorHAnsi" w:hAnsiTheme="minorHAnsi" w:cstheme="minorHAnsi"/>
        </w:rPr>
        <w:t>w formie</w:t>
      </w:r>
      <w:r w:rsidR="008C4CEB" w:rsidRPr="005C39A2">
        <w:rPr>
          <w:rFonts w:asciiTheme="minorHAnsi" w:hAnsiTheme="minorHAnsi" w:cstheme="minorHAnsi"/>
        </w:rPr>
        <w:t xml:space="preserve"> elektronicznej </w:t>
      </w:r>
      <w:r w:rsidRPr="005C39A2">
        <w:rPr>
          <w:rFonts w:asciiTheme="minorHAnsi" w:hAnsiTheme="minorHAnsi" w:cstheme="minorHAnsi"/>
        </w:rPr>
        <w:t>na adres</w:t>
      </w:r>
      <w:r w:rsidR="00BB6AEB" w:rsidRPr="005C39A2">
        <w:rPr>
          <w:rFonts w:asciiTheme="minorHAnsi" w:hAnsiTheme="minorHAnsi" w:cstheme="minorHAnsi"/>
          <w:b/>
          <w:lang w:val="de-DE"/>
        </w:rPr>
        <w:t xml:space="preserve">: </w:t>
      </w:r>
      <w:r w:rsidR="003E2E41" w:rsidRPr="003E2E41">
        <w:rPr>
          <w:rFonts w:asciiTheme="minorHAnsi" w:hAnsiTheme="minorHAnsi" w:cstheme="minorHAnsi"/>
          <w:b/>
        </w:rPr>
        <w:t>arl_kucz@amu.edu.pl</w:t>
      </w:r>
      <w:r w:rsidR="003E2E41">
        <w:rPr>
          <w:rFonts w:asciiTheme="minorHAnsi" w:hAnsiTheme="minorHAnsi" w:cstheme="minorHAnsi"/>
          <w:b/>
        </w:rPr>
        <w:t xml:space="preserve"> </w:t>
      </w:r>
      <w:r w:rsidR="00BB6AEB" w:rsidRPr="003E2E41">
        <w:rPr>
          <w:rFonts w:asciiTheme="minorHAnsi" w:hAnsiTheme="minorHAnsi" w:cstheme="minorHAnsi"/>
        </w:rPr>
        <w:t>d</w:t>
      </w:r>
      <w:r w:rsidR="00636F95" w:rsidRPr="003E2E41">
        <w:rPr>
          <w:rFonts w:asciiTheme="minorHAnsi" w:hAnsiTheme="minorHAnsi" w:cstheme="minorHAnsi"/>
        </w:rPr>
        <w:t>o dnia</w:t>
      </w:r>
      <w:r w:rsidR="009A5B2D" w:rsidRPr="003E2E41">
        <w:rPr>
          <w:rFonts w:asciiTheme="minorHAnsi" w:hAnsiTheme="minorHAnsi" w:cstheme="minorHAnsi"/>
        </w:rPr>
        <w:t xml:space="preserve"> </w:t>
      </w:r>
      <w:r w:rsidR="004315BB" w:rsidRPr="003E2E41">
        <w:rPr>
          <w:rFonts w:asciiTheme="minorHAnsi" w:hAnsiTheme="minorHAnsi" w:cstheme="minorHAnsi"/>
        </w:rPr>
        <w:br/>
      </w:r>
      <w:r w:rsidR="00F9237A">
        <w:rPr>
          <w:rFonts w:asciiTheme="minorHAnsi" w:hAnsiTheme="minorHAnsi" w:cstheme="minorHAnsi"/>
          <w:b/>
        </w:rPr>
        <w:t>19.01.2026</w:t>
      </w:r>
      <w:r w:rsidR="00513CFD" w:rsidRPr="003E2E41">
        <w:rPr>
          <w:rFonts w:asciiTheme="minorHAnsi" w:hAnsiTheme="minorHAnsi" w:cstheme="minorHAnsi"/>
          <w:b/>
        </w:rPr>
        <w:t xml:space="preserve"> </w:t>
      </w:r>
      <w:r w:rsidR="009A5B2D" w:rsidRPr="003E2E41">
        <w:rPr>
          <w:rFonts w:asciiTheme="minorHAnsi" w:hAnsiTheme="minorHAnsi" w:cstheme="minorHAnsi"/>
          <w:b/>
        </w:rPr>
        <w:t>r.</w:t>
      </w:r>
      <w:r w:rsidR="00636F95" w:rsidRPr="003E2E41">
        <w:rPr>
          <w:rFonts w:asciiTheme="minorHAnsi" w:hAnsiTheme="minorHAnsi" w:cstheme="minorHAnsi"/>
          <w:b/>
        </w:rPr>
        <w:t xml:space="preserve"> do godz. </w:t>
      </w:r>
      <w:r w:rsidR="001D7846" w:rsidRPr="003E2E41">
        <w:rPr>
          <w:rFonts w:asciiTheme="minorHAnsi" w:hAnsiTheme="minorHAnsi" w:cstheme="minorHAnsi"/>
          <w:b/>
        </w:rPr>
        <w:t>1</w:t>
      </w:r>
      <w:r w:rsidRPr="003E2E41">
        <w:rPr>
          <w:rFonts w:asciiTheme="minorHAnsi" w:hAnsiTheme="minorHAnsi" w:cstheme="minorHAnsi"/>
          <w:b/>
        </w:rPr>
        <w:t>2</w:t>
      </w:r>
      <w:r w:rsidR="001D7846" w:rsidRPr="003E2E41">
        <w:rPr>
          <w:rFonts w:asciiTheme="minorHAnsi" w:hAnsiTheme="minorHAnsi" w:cstheme="minorHAnsi"/>
          <w:b/>
        </w:rPr>
        <w:t>:00</w:t>
      </w:r>
      <w:r w:rsidR="00636F95" w:rsidRPr="003E2E41">
        <w:rPr>
          <w:rFonts w:asciiTheme="minorHAnsi" w:hAnsiTheme="minorHAnsi" w:cstheme="minorHAnsi"/>
          <w:b/>
        </w:rPr>
        <w:t>.</w:t>
      </w:r>
      <w:r w:rsidR="00884CBB" w:rsidRPr="003E2E41">
        <w:rPr>
          <w:rFonts w:asciiTheme="minorHAnsi" w:hAnsiTheme="minorHAnsi" w:cstheme="minorHAnsi"/>
        </w:rPr>
        <w:t xml:space="preserve"> </w:t>
      </w:r>
      <w:r w:rsidR="00884CBB" w:rsidRPr="003E2E41">
        <w:rPr>
          <w:rStyle w:val="fontstyle01"/>
          <w:rFonts w:asciiTheme="minorHAnsi" w:hAnsiTheme="minorHAnsi" w:cstheme="minorHAnsi"/>
          <w:sz w:val="22"/>
          <w:szCs w:val="22"/>
        </w:rPr>
        <w:t>Liczy się data i godzina wpływu oferty na serwer</w:t>
      </w:r>
      <w:r w:rsidR="00884CBB" w:rsidRPr="003E2E41">
        <w:rPr>
          <w:rFonts w:asciiTheme="minorHAnsi" w:hAnsiTheme="minorHAnsi" w:cstheme="minorHAnsi"/>
          <w:color w:val="000000"/>
        </w:rPr>
        <w:br/>
      </w:r>
      <w:r w:rsidR="00884CBB" w:rsidRPr="003E2E41">
        <w:rPr>
          <w:rStyle w:val="fontstyle01"/>
          <w:rFonts w:asciiTheme="minorHAnsi" w:hAnsiTheme="minorHAnsi" w:cstheme="minorHAnsi"/>
          <w:sz w:val="22"/>
          <w:szCs w:val="22"/>
        </w:rPr>
        <w:t>Zamawiającego.</w:t>
      </w:r>
    </w:p>
    <w:p w14:paraId="6E1F5264" w14:textId="77777777" w:rsidR="00636F95" w:rsidRPr="005C39A2" w:rsidRDefault="00820148" w:rsidP="00271308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Odpowiedzialność za prawidłowe przesłanie oferty leży po stronie Wykonawcy.</w:t>
      </w:r>
    </w:p>
    <w:p w14:paraId="42A8BE4A" w14:textId="77777777" w:rsidR="00DC7565" w:rsidRPr="005C39A2" w:rsidRDefault="00884CBB" w:rsidP="00271308">
      <w:pPr>
        <w:numPr>
          <w:ilvl w:val="0"/>
          <w:numId w:val="2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Oferty złożone po terminie nie będą rozpatrywane.</w:t>
      </w:r>
    </w:p>
    <w:p w14:paraId="5E98EF61" w14:textId="77777777" w:rsidR="00744550" w:rsidRPr="005C39A2" w:rsidRDefault="00744550" w:rsidP="00F65E42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2C24358E" w14:textId="77777777" w:rsidR="00DC7565" w:rsidRPr="005C39A2" w:rsidRDefault="00716EEA" w:rsidP="00271308">
      <w:pPr>
        <w:pStyle w:val="paragraph"/>
        <w:numPr>
          <w:ilvl w:val="0"/>
          <w:numId w:val="3"/>
        </w:numPr>
        <w:spacing w:before="0" w:beforeAutospacing="0" w:after="0" w:afterAutospacing="0"/>
        <w:ind w:left="426" w:hanging="426"/>
        <w:jc w:val="both"/>
        <w:textAlignment w:val="baseline"/>
        <w:rPr>
          <w:rFonts w:asciiTheme="minorHAnsi" w:hAnsiTheme="minorHAnsi" w:cstheme="minorHAnsi"/>
          <w:b/>
          <w:bCs/>
          <w:sz w:val="22"/>
          <w:szCs w:val="22"/>
          <w:highlight w:val="lightGray"/>
        </w:rPr>
      </w:pPr>
      <w:r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5C39A2">
        <w:rPr>
          <w:rStyle w:val="eop"/>
          <w:rFonts w:asciiTheme="minorHAnsi" w:hAnsiTheme="minorHAnsi" w:cstheme="minorHAnsi"/>
          <w:b/>
          <w:bCs/>
          <w:sz w:val="22"/>
          <w:szCs w:val="22"/>
          <w:highlight w:val="lightGray"/>
        </w:rPr>
        <w:t> </w:t>
      </w:r>
    </w:p>
    <w:p w14:paraId="04274FD9" w14:textId="77777777" w:rsidR="00690353" w:rsidRPr="005C39A2" w:rsidRDefault="006F0BC2" w:rsidP="00271308">
      <w:pPr>
        <w:numPr>
          <w:ilvl w:val="0"/>
          <w:numId w:val="5"/>
        </w:numPr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Wykonawca wylicza cenę oferty</w:t>
      </w:r>
      <w:r w:rsidR="000E409A">
        <w:rPr>
          <w:rFonts w:asciiTheme="minorHAnsi" w:hAnsiTheme="minorHAnsi" w:cstheme="minorHAnsi"/>
          <w:sz w:val="22"/>
          <w:szCs w:val="22"/>
        </w:rPr>
        <w:t xml:space="preserve"> w formularzu cenowym stanowiącym </w:t>
      </w:r>
      <w:r w:rsidR="000E409A" w:rsidRPr="00513CFD">
        <w:rPr>
          <w:rFonts w:asciiTheme="minorHAnsi" w:hAnsiTheme="minorHAnsi" w:cstheme="minorHAnsi"/>
          <w:sz w:val="22"/>
          <w:szCs w:val="22"/>
        </w:rPr>
        <w:t xml:space="preserve">Załącznik nr 3 do </w:t>
      </w:r>
      <w:r w:rsidR="00922574" w:rsidRPr="00513CFD">
        <w:rPr>
          <w:rFonts w:asciiTheme="minorHAnsi" w:hAnsiTheme="minorHAnsi" w:cstheme="minorHAnsi"/>
          <w:sz w:val="22"/>
          <w:szCs w:val="22"/>
        </w:rPr>
        <w:t>zaproszenia</w:t>
      </w:r>
      <w:r w:rsidR="000E409A" w:rsidRPr="00513CFD">
        <w:rPr>
          <w:rFonts w:asciiTheme="minorHAnsi" w:hAnsiTheme="minorHAnsi" w:cstheme="minorHAnsi"/>
          <w:sz w:val="22"/>
          <w:szCs w:val="22"/>
        </w:rPr>
        <w:t xml:space="preserve"> </w:t>
      </w:r>
      <w:r w:rsidR="00922574">
        <w:rPr>
          <w:rFonts w:asciiTheme="minorHAnsi" w:hAnsiTheme="minorHAnsi" w:cstheme="minorHAnsi"/>
          <w:sz w:val="22"/>
          <w:szCs w:val="22"/>
        </w:rPr>
        <w:t>i wskaże</w:t>
      </w:r>
      <w:r w:rsidRPr="005C39A2">
        <w:rPr>
          <w:rFonts w:asciiTheme="minorHAnsi" w:hAnsiTheme="minorHAnsi" w:cstheme="minorHAnsi"/>
          <w:sz w:val="22"/>
          <w:szCs w:val="22"/>
        </w:rPr>
        <w:t xml:space="preserve"> ją w fo</w:t>
      </w:r>
      <w:r w:rsidR="00513CFD">
        <w:rPr>
          <w:rFonts w:asciiTheme="minorHAnsi" w:hAnsiTheme="minorHAnsi" w:cstheme="minorHAnsi"/>
          <w:sz w:val="22"/>
          <w:szCs w:val="22"/>
        </w:rPr>
        <w:t>rmularzu oferty</w:t>
      </w:r>
      <w:r w:rsidR="00922574">
        <w:rPr>
          <w:rFonts w:asciiTheme="minorHAnsi" w:hAnsiTheme="minorHAnsi" w:cstheme="minorHAnsi"/>
          <w:sz w:val="22"/>
          <w:szCs w:val="22"/>
        </w:rPr>
        <w:t xml:space="preserve"> stanowiącym Załącznik nr 2</w:t>
      </w:r>
      <w:r w:rsidRPr="005C39A2">
        <w:rPr>
          <w:rFonts w:asciiTheme="minorHAnsi" w:hAnsiTheme="minorHAnsi" w:cstheme="minorHAnsi"/>
          <w:sz w:val="22"/>
          <w:szCs w:val="22"/>
        </w:rPr>
        <w:t xml:space="preserve"> do niniejszego zaproszenia do składania ofert.</w:t>
      </w:r>
    </w:p>
    <w:p w14:paraId="732EE157" w14:textId="77777777" w:rsidR="00690353" w:rsidRPr="005C39A2" w:rsidRDefault="00690353" w:rsidP="00271308">
      <w:pPr>
        <w:numPr>
          <w:ilvl w:val="0"/>
          <w:numId w:val="5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Ceny jednostkowe muszą być wyższe od zera.</w:t>
      </w:r>
    </w:p>
    <w:p w14:paraId="6887B892" w14:textId="6A65C52B" w:rsidR="00690353" w:rsidRPr="005C39A2" w:rsidRDefault="00690353" w:rsidP="00271308">
      <w:pPr>
        <w:numPr>
          <w:ilvl w:val="0"/>
          <w:numId w:val="5"/>
        </w:numPr>
        <w:tabs>
          <w:tab w:val="clear" w:pos="720"/>
          <w:tab w:val="num" w:pos="284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Wykonawca jest zobowiązany do podania cen na wszystkie wymienione elementy przedmiotu zamówienia objęte dostawą</w:t>
      </w:r>
      <w:r w:rsidRPr="005C39A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5C39A2">
        <w:rPr>
          <w:rFonts w:asciiTheme="minorHAnsi" w:hAnsiTheme="minorHAnsi" w:cstheme="minorHAnsi"/>
          <w:sz w:val="22"/>
          <w:szCs w:val="22"/>
        </w:rPr>
        <w:t xml:space="preserve">i wycenić wszystkie pozycje formularza cenowego. Brak ceny choćby na jeden element przedmiotu zamówienia spowoduje odrzucenie oferty. </w:t>
      </w:r>
    </w:p>
    <w:p w14:paraId="39C09D85" w14:textId="77777777" w:rsidR="002D4500" w:rsidRPr="002D4500" w:rsidRDefault="002D4500" w:rsidP="00271308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 w:rsidRPr="002D4500">
        <w:rPr>
          <w:rFonts w:asciiTheme="minorHAnsi" w:hAnsiTheme="minorHAnsi" w:cstheme="minorHAnsi"/>
        </w:rPr>
        <w:t xml:space="preserve">W cenie </w:t>
      </w:r>
      <w:r>
        <w:rPr>
          <w:rFonts w:asciiTheme="minorHAnsi" w:hAnsiTheme="minorHAnsi" w:cstheme="minorHAnsi"/>
        </w:rPr>
        <w:t xml:space="preserve">oferty </w:t>
      </w:r>
      <w:r w:rsidRPr="002D4500">
        <w:rPr>
          <w:rFonts w:asciiTheme="minorHAnsi" w:hAnsiTheme="minorHAnsi" w:cstheme="minorHAnsi"/>
        </w:rPr>
        <w:t>należy uwzględnić wszystkie wymagania</w:t>
      </w:r>
      <w:r>
        <w:rPr>
          <w:rFonts w:asciiTheme="minorHAnsi" w:hAnsiTheme="minorHAnsi" w:cstheme="minorHAnsi"/>
        </w:rPr>
        <w:t xml:space="preserve"> Zamawiającego</w:t>
      </w:r>
      <w:r w:rsidRPr="002D4500">
        <w:rPr>
          <w:rFonts w:asciiTheme="minorHAnsi" w:hAnsiTheme="minorHAnsi" w:cstheme="minorHAnsi"/>
        </w:rPr>
        <w:t xml:space="preserve"> określone w niniejsz</w:t>
      </w:r>
      <w:r>
        <w:rPr>
          <w:rFonts w:asciiTheme="minorHAnsi" w:hAnsiTheme="minorHAnsi" w:cstheme="minorHAnsi"/>
        </w:rPr>
        <w:t xml:space="preserve">ym zaproszeniu </w:t>
      </w:r>
      <w:r w:rsidRPr="002D4500">
        <w:rPr>
          <w:rFonts w:asciiTheme="minorHAnsi" w:hAnsiTheme="minorHAnsi" w:cstheme="minorHAnsi"/>
        </w:rPr>
        <w:t>oraz wszelkie koszty, jakie poniesie Wykonawca z tytułu należytej oraz zgodnej z obowiązującymi przepisami realizacji przedmiotu zamówienia, a także wszystkie potencjalne ryzyka ekonomiczne, jakie mogą wystąpić przy realizacji przedmiotu zamówienia.</w:t>
      </w:r>
    </w:p>
    <w:p w14:paraId="5F285668" w14:textId="6F8EB3F1" w:rsidR="00DC7565" w:rsidRPr="005C39A2" w:rsidRDefault="00473331" w:rsidP="00271308">
      <w:pPr>
        <w:pStyle w:val="paragraph"/>
        <w:numPr>
          <w:ilvl w:val="0"/>
          <w:numId w:val="5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Zamawiający poprawi w ofercie omyłki pisarskie i oczywi</w:t>
      </w:r>
      <w:r w:rsidR="00B542A4">
        <w:rPr>
          <w:rStyle w:val="normaltextrun"/>
          <w:rFonts w:asciiTheme="minorHAnsi" w:hAnsiTheme="minorHAnsi" w:cstheme="minorHAnsi"/>
          <w:sz w:val="22"/>
          <w:szCs w:val="22"/>
        </w:rPr>
        <w:t>ste omyłki rachunkowe,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5C39A2">
        <w:rPr>
          <w:rStyle w:val="normaltextrun"/>
          <w:rFonts w:asciiTheme="minorHAnsi" w:hAnsiTheme="minorHAnsi" w:cstheme="minorHAnsi"/>
          <w:sz w:val="22"/>
          <w:szCs w:val="22"/>
        </w:rPr>
        <w:t>zapytaniem ofertowym,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</w:t>
      </w:r>
      <w:r w:rsidR="008D03A9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</w:p>
    <w:p w14:paraId="2987AD52" w14:textId="77777777" w:rsidR="00744550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7FE0ECC" w14:textId="77777777" w:rsidR="00757631" w:rsidRDefault="00757631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4FABD25F" w14:textId="77777777" w:rsidR="00757631" w:rsidRDefault="00757631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0D558352" w14:textId="77777777" w:rsidR="00757631" w:rsidRDefault="00757631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510FEF3" w14:textId="77777777" w:rsidR="00547EAA" w:rsidRPr="005C39A2" w:rsidRDefault="00547EAA" w:rsidP="00271308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lastRenderedPageBreak/>
        <w:t xml:space="preserve">Kryteria </w:t>
      </w:r>
      <w:r w:rsidR="008C4CEB" w:rsidRPr="005C39A2">
        <w:rPr>
          <w:rFonts w:asciiTheme="minorHAnsi" w:hAnsiTheme="minorHAnsi" w:cstheme="minorHAnsi"/>
          <w:b/>
          <w:highlight w:val="lightGray"/>
        </w:rPr>
        <w:t>oceny ofert</w:t>
      </w:r>
      <w:r w:rsidRPr="005C39A2">
        <w:rPr>
          <w:rFonts w:asciiTheme="minorHAnsi" w:hAnsiTheme="minorHAnsi" w:cstheme="minorHAnsi"/>
          <w:b/>
          <w:highlight w:val="lightGray"/>
        </w:rPr>
        <w:t xml:space="preserve">: </w:t>
      </w:r>
    </w:p>
    <w:p w14:paraId="08119A28" w14:textId="77777777" w:rsidR="00F22887" w:rsidRPr="005C39A2" w:rsidRDefault="009F7FCC" w:rsidP="00271308">
      <w:pPr>
        <w:pStyle w:val="paragraph"/>
        <w:numPr>
          <w:ilvl w:val="0"/>
          <w:numId w:val="9"/>
        </w:numPr>
        <w:spacing w:before="0" w:beforeAutospacing="0" w:after="24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Zamawiający będzie oceniał oferty według następujących kryteriów:</w:t>
      </w:r>
      <w:r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5C39A2" w14:paraId="726C2C4D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65396E5" w14:textId="43A37BE5" w:rsidR="00473331" w:rsidRPr="005C39A2" w:rsidRDefault="008D03A9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</w:t>
            </w:r>
            <w:r w:rsidR="00473331" w:rsidRPr="005C39A2">
              <w:rPr>
                <w:rFonts w:asciiTheme="minorHAnsi" w:hAnsiTheme="minorHAnsi" w:cstheme="minorHAnsi"/>
                <w:b/>
                <w:sz w:val="22"/>
                <w:szCs w:val="22"/>
                <w:lang w:val="x-none" w:eastAsia="x-none"/>
              </w:rPr>
              <w:t xml:space="preserve"> </w:t>
            </w:r>
            <w:r w:rsidR="00473331"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FD0A907" w14:textId="77777777" w:rsidR="00473331" w:rsidRPr="005C39A2" w:rsidRDefault="00473331" w:rsidP="00F65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32F16994" w14:textId="77777777" w:rsidR="00473331" w:rsidRPr="005C39A2" w:rsidRDefault="00473331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 w:rsidRPr="005C39A2"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5C39A2" w14:paraId="3B808C8C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EC8880" w14:textId="77777777" w:rsidR="00473331" w:rsidRPr="005C39A2" w:rsidRDefault="00473331" w:rsidP="00271308">
            <w:pPr>
              <w:numPr>
                <w:ilvl w:val="0"/>
                <w:numId w:val="6"/>
              </w:numPr>
              <w:suppressAutoHyphens/>
              <w:snapToGrid w:val="0"/>
              <w:rPr>
                <w:rFonts w:asciiTheme="minorHAnsi" w:hAnsiTheme="minorHAnsi" w:cstheme="minorHAnsi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3D5A2A" w14:textId="77777777" w:rsidR="00473331" w:rsidRPr="005C39A2" w:rsidRDefault="00473331" w:rsidP="00F65E42">
            <w:pPr>
              <w:rPr>
                <w:rFonts w:asciiTheme="minorHAnsi" w:eastAsia="Arial" w:hAnsiTheme="minorHAnsi" w:cstheme="minorHAnsi"/>
                <w:sz w:val="22"/>
                <w:szCs w:val="22"/>
                <w:lang w:eastAsia="x-none"/>
              </w:rPr>
            </w:pPr>
            <w:r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8B190" w14:textId="39413ACE" w:rsidR="00473331" w:rsidRPr="005C39A2" w:rsidRDefault="00BA4488" w:rsidP="00F65E42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val="x-none" w:eastAsia="x-non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100</w:t>
            </w:r>
            <w:r w:rsidR="00473331" w:rsidRPr="005C39A2">
              <w:rPr>
                <w:rFonts w:asciiTheme="minorHAnsi" w:hAnsiTheme="minorHAnsi" w:cstheme="minorHAnsi"/>
                <w:sz w:val="22"/>
                <w:szCs w:val="22"/>
                <w:lang w:eastAsia="x-none"/>
              </w:rPr>
              <w:t>%</w:t>
            </w:r>
          </w:p>
        </w:tc>
      </w:tr>
    </w:tbl>
    <w:p w14:paraId="21FB0F04" w14:textId="77777777" w:rsidR="00473331" w:rsidRPr="005C39A2" w:rsidRDefault="00473331" w:rsidP="00F65E42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3757418" w14:textId="77777777" w:rsidR="008D60BC" w:rsidRPr="005C39A2" w:rsidRDefault="00473331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 xml:space="preserve">Za ofertę najkorzystniejszą zostanie uznana oferta zawierającą </w:t>
      </w:r>
      <w:r w:rsidR="008C2BBE" w:rsidRPr="005C39A2">
        <w:rPr>
          <w:rFonts w:asciiTheme="minorHAnsi" w:hAnsiTheme="minorHAnsi" w:cstheme="minorHAnsi"/>
          <w:sz w:val="22"/>
          <w:szCs w:val="22"/>
        </w:rPr>
        <w:t>najniższą cenę.</w:t>
      </w:r>
    </w:p>
    <w:p w14:paraId="64270B37" w14:textId="77777777" w:rsidR="008C4CEB" w:rsidRPr="005C39A2" w:rsidRDefault="008C4CEB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48E627C1" w14:textId="77777777" w:rsidR="003C5D36" w:rsidRPr="005C39A2" w:rsidRDefault="008C4CEB" w:rsidP="00271308">
      <w:pPr>
        <w:pStyle w:val="paragraph"/>
        <w:numPr>
          <w:ilvl w:val="0"/>
          <w:numId w:val="9"/>
        </w:numPr>
        <w:spacing w:before="0" w:beforeAutospacing="0" w:after="0" w:afterAutospacing="0"/>
        <w:ind w:left="284" w:hanging="284"/>
        <w:jc w:val="both"/>
        <w:textAlignment w:val="baseline"/>
        <w:rPr>
          <w:rFonts w:asciiTheme="minorHAnsi" w:hAnsiTheme="minorHAnsi" w:cstheme="minorHAnsi"/>
        </w:rPr>
      </w:pPr>
      <w:r w:rsidRPr="005C39A2">
        <w:rPr>
          <w:rFonts w:asciiTheme="minorHAnsi" w:hAnsiTheme="minorHAnsi" w:cstheme="minorHAnsi"/>
        </w:rPr>
        <w:t>Oferentom nie przysługuje prawo odwołania od wyboru najkorzystniejszej oferty w drodze zapytania ofertowego</w:t>
      </w:r>
      <w:r w:rsidR="005E78BC" w:rsidRPr="005C39A2">
        <w:rPr>
          <w:rFonts w:asciiTheme="minorHAnsi" w:hAnsiTheme="minorHAnsi" w:cstheme="minorHAnsi"/>
        </w:rPr>
        <w:t>.</w:t>
      </w:r>
    </w:p>
    <w:p w14:paraId="408FEABC" w14:textId="77777777" w:rsidR="006875EE" w:rsidRPr="005C39A2" w:rsidRDefault="006875EE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Theme="minorHAnsi" w:eastAsia="Times New Roman" w:hAnsiTheme="minorHAnsi" w:cstheme="minorHAnsi"/>
          <w:lang w:eastAsia="pl-PL"/>
        </w:rPr>
      </w:pPr>
    </w:p>
    <w:p w14:paraId="6C2CFD0B" w14:textId="77777777" w:rsidR="003C5D36" w:rsidRPr="005C39A2" w:rsidRDefault="003C5D36" w:rsidP="00271308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Theme="minorHAnsi" w:hAnsiTheme="minorHAnsi" w:cstheme="minorHAnsi"/>
          <w:b/>
          <w:highlight w:val="lightGray"/>
        </w:rPr>
      </w:pPr>
      <w:r w:rsidRPr="005C39A2">
        <w:rPr>
          <w:rFonts w:asciiTheme="minorHAnsi" w:hAnsiTheme="minorHAnsi" w:cstheme="minorHAnsi"/>
          <w:b/>
          <w:highlight w:val="lightGray"/>
        </w:rPr>
        <w:t>Postanowienia ogólne</w:t>
      </w:r>
    </w:p>
    <w:p w14:paraId="14F48B88" w14:textId="77777777" w:rsidR="003C5D36" w:rsidRPr="005C39A2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Fonts w:asciiTheme="minorHAnsi" w:hAnsiTheme="minorHAnsi" w:cstheme="minorHAnsi"/>
          <w:sz w:val="22"/>
          <w:szCs w:val="22"/>
        </w:rPr>
        <w:t>1.</w:t>
      </w:r>
      <w:r w:rsidRPr="005C39A2">
        <w:rPr>
          <w:rFonts w:asciiTheme="minorHAnsi" w:hAnsiTheme="minorHAnsi" w:cstheme="minorHAnsi"/>
          <w:sz w:val="22"/>
          <w:szCs w:val="22"/>
        </w:rPr>
        <w:tab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Zamawiający zastrzega sobie prawo do unieważnienia niniejszego postępowania</w:t>
      </w:r>
      <w:r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bez podania uzasadnienia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na każdym jego etapie</w:t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, a także do pozostawienia postępowania bez wyboru oferty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i bez podania przyczyny</w:t>
      </w: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</w:p>
    <w:p w14:paraId="04998FB1" w14:textId="77777777" w:rsidR="003C5D36" w:rsidRPr="005C39A2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Theme="minorHAnsi" w:hAnsiTheme="minorHAnsi" w:cstheme="minorHAnsi"/>
          <w:color w:val="auto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2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ab/>
        <w:t>Wykonawca jest związany przedstawioną ofertą przez okres 30 dni</w:t>
      </w:r>
      <w:r w:rsidR="008B3BF3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8B3BF3" w:rsidRPr="005C39A2">
        <w:rPr>
          <w:rFonts w:asciiTheme="minorHAnsi" w:hAnsiTheme="minorHAnsi" w:cstheme="minorHAnsi"/>
          <w:sz w:val="22"/>
          <w:szCs w:val="22"/>
        </w:rPr>
        <w:t>od daty upływu terminu dostarczenia ofert.</w:t>
      </w:r>
    </w:p>
    <w:p w14:paraId="122A1E05" w14:textId="77777777" w:rsidR="003C5D36" w:rsidRPr="005C39A2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3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 Wykonawcy, których oferty nie zostaną wybrane, nie mogą zgłaszać żadnych roszczeń</w:t>
      </w:r>
      <w:r w:rsidR="003C5D36" w:rsidRPr="005C39A2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względem Zamawiającego z tytułu otrzymania niniejszego zapytania</w:t>
      </w:r>
      <w:r w:rsidR="00101F8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ofertowego oraz przygotowania i złożenia oferty na to zapytanie.</w:t>
      </w:r>
    </w:p>
    <w:p w14:paraId="74CE5970" w14:textId="0B926F8B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4</w:t>
      </w:r>
      <w:r w:rsidR="003C5D36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8D03A9">
        <w:rPr>
          <w:rStyle w:val="fontstyle01"/>
          <w:rFonts w:asciiTheme="minorHAnsi" w:hAnsiTheme="minorHAnsi" w:cstheme="minorHAnsi"/>
          <w:sz w:val="22"/>
          <w:szCs w:val="22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Wydanie niniejszego zapytania ofertowego nie zobowiązuje Zamawiającego do akceptacji oferty, </w:t>
      </w:r>
      <w:r w:rsidR="004315BB">
        <w:rPr>
          <w:rFonts w:asciiTheme="minorHAnsi" w:hAnsiTheme="minorHAnsi" w:cstheme="minorHAnsi"/>
          <w:sz w:val="22"/>
          <w:szCs w:val="22"/>
          <w:lang w:eastAsia="ar-SA"/>
        </w:rPr>
        <w:br/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w całości lub części i nie zobowiązuje Zamawiającego</w:t>
      </w:r>
      <w:r w:rsidR="003C5D36" w:rsidRPr="005C39A2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do składania wyjaśnień czy powodów akceptacji lub odrzucenia oferty.</w:t>
      </w:r>
    </w:p>
    <w:p w14:paraId="2B4A23A9" w14:textId="77777777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5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 xml:space="preserve">. </w:t>
      </w:r>
      <w:r w:rsidR="003C5D36" w:rsidRPr="005C39A2">
        <w:rPr>
          <w:rFonts w:asciiTheme="minorHAnsi" w:hAnsiTheme="minorHAnsi" w:cstheme="minorHAnsi"/>
          <w:sz w:val="22"/>
          <w:szCs w:val="22"/>
        </w:rPr>
        <w:t>Koszty przygotowania oraz dostarczenia oferty ponosi Wykonawca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.</w:t>
      </w:r>
    </w:p>
    <w:p w14:paraId="5646DB8A" w14:textId="77777777" w:rsidR="003C5D36" w:rsidRPr="005C39A2" w:rsidRDefault="00744550" w:rsidP="00F65E42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6</w:t>
      </w:r>
      <w:r w:rsidR="00602CA4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602CA4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3C5D36" w:rsidRPr="005C39A2">
        <w:rPr>
          <w:rFonts w:asciiTheme="minorHAnsi" w:hAnsiTheme="minorHAnsi" w:cstheme="minorHAnsi"/>
          <w:sz w:val="22"/>
          <w:szCs w:val="22"/>
        </w:rPr>
        <w:t xml:space="preserve">Zamawiający </w:t>
      </w:r>
      <w:r w:rsidR="003C5D36" w:rsidRPr="005C39A2">
        <w:rPr>
          <w:rFonts w:asciiTheme="minorHAnsi" w:hAnsiTheme="minorHAnsi" w:cstheme="minorHAnsi"/>
          <w:sz w:val="22"/>
          <w:szCs w:val="22"/>
          <w:lang w:eastAsia="ar-SA"/>
        </w:rPr>
        <w:t>zastrzega sobie prawo do zmiany całości lub części zapytania ofertowego.</w:t>
      </w:r>
    </w:p>
    <w:p w14:paraId="77613278" w14:textId="6512A826" w:rsidR="00943474" w:rsidRDefault="00744550" w:rsidP="004315BB">
      <w:pPr>
        <w:suppressAutoHyphens/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fontstyle01"/>
          <w:rFonts w:asciiTheme="minorHAnsi" w:hAnsiTheme="minorHAnsi" w:cstheme="minorHAnsi"/>
          <w:sz w:val="22"/>
          <w:szCs w:val="22"/>
        </w:rPr>
        <w:t>7</w:t>
      </w:r>
      <w:r w:rsidR="00943474" w:rsidRPr="005C39A2">
        <w:rPr>
          <w:rStyle w:val="fontstyle01"/>
          <w:rFonts w:asciiTheme="minorHAnsi" w:hAnsiTheme="minorHAnsi" w:cstheme="minorHAnsi"/>
          <w:sz w:val="22"/>
          <w:szCs w:val="22"/>
        </w:rPr>
        <w:t>.</w:t>
      </w:r>
      <w:r w:rsidR="00943474" w:rsidRPr="005C39A2"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="00943474" w:rsidRPr="005C39A2">
        <w:rPr>
          <w:rFonts w:asciiTheme="minorHAnsi" w:hAnsiTheme="minorHAnsi" w:cstheme="minorHAnsi"/>
          <w:sz w:val="22"/>
          <w:szCs w:val="22"/>
        </w:rPr>
        <w:t xml:space="preserve">Zamawiający oświadcza, że posiada status dużego przedsiębiorcy w rozumieniu przepisów ustawy </w:t>
      </w:r>
      <w:r w:rsidR="004315BB">
        <w:rPr>
          <w:rFonts w:asciiTheme="minorHAnsi" w:hAnsiTheme="minorHAnsi" w:cstheme="minorHAnsi"/>
          <w:sz w:val="22"/>
          <w:szCs w:val="22"/>
        </w:rPr>
        <w:br/>
      </w:r>
      <w:r w:rsidR="00943474" w:rsidRPr="005C39A2">
        <w:rPr>
          <w:rFonts w:asciiTheme="minorHAnsi" w:hAnsiTheme="minorHAnsi" w:cstheme="minorHAnsi"/>
          <w:sz w:val="22"/>
          <w:szCs w:val="22"/>
        </w:rPr>
        <w:t xml:space="preserve">z dnia 8.03.2013 r. o przeciwdziałaniu nadmiernym opóźnieniom w transakcjach handlowych </w:t>
      </w:r>
      <w:r w:rsidR="004315BB">
        <w:rPr>
          <w:rFonts w:asciiTheme="minorHAnsi" w:hAnsiTheme="minorHAnsi" w:cstheme="minorHAnsi"/>
          <w:sz w:val="22"/>
          <w:szCs w:val="22"/>
        </w:rPr>
        <w:br/>
      </w:r>
      <w:r w:rsidR="005D3C09">
        <w:rPr>
          <w:rFonts w:asciiTheme="minorHAnsi" w:hAnsiTheme="minorHAnsi" w:cstheme="minorHAnsi"/>
          <w:sz w:val="22"/>
          <w:szCs w:val="22"/>
        </w:rPr>
        <w:t>(</w:t>
      </w:r>
      <w:proofErr w:type="spellStart"/>
      <w:r w:rsidR="005D3C09" w:rsidRPr="005D3C09">
        <w:rPr>
          <w:rFonts w:asciiTheme="minorHAnsi" w:hAnsiTheme="minorHAnsi" w:cstheme="minorHAnsi"/>
          <w:sz w:val="22"/>
          <w:szCs w:val="22"/>
        </w:rPr>
        <w:t>t.j</w:t>
      </w:r>
      <w:proofErr w:type="spellEnd"/>
      <w:r w:rsidR="005D3C09" w:rsidRPr="005D3C09">
        <w:rPr>
          <w:rFonts w:asciiTheme="minorHAnsi" w:hAnsiTheme="minorHAnsi" w:cstheme="minorHAnsi"/>
          <w:sz w:val="22"/>
          <w:szCs w:val="22"/>
        </w:rPr>
        <w:t>. Dz.U. 202</w:t>
      </w:r>
      <w:r w:rsidR="00BA4488">
        <w:rPr>
          <w:rFonts w:asciiTheme="minorHAnsi" w:hAnsiTheme="minorHAnsi" w:cstheme="minorHAnsi"/>
          <w:sz w:val="22"/>
          <w:szCs w:val="22"/>
        </w:rPr>
        <w:t>3</w:t>
      </w:r>
      <w:r w:rsidR="005D3C09" w:rsidRPr="005D3C09">
        <w:rPr>
          <w:rFonts w:asciiTheme="minorHAnsi" w:hAnsiTheme="minorHAnsi" w:cstheme="minorHAnsi"/>
          <w:sz w:val="22"/>
          <w:szCs w:val="22"/>
        </w:rPr>
        <w:t xml:space="preserve">, poz. </w:t>
      </w:r>
      <w:r w:rsidR="00BA4488">
        <w:rPr>
          <w:rFonts w:asciiTheme="minorHAnsi" w:hAnsiTheme="minorHAnsi" w:cstheme="minorHAnsi"/>
          <w:sz w:val="22"/>
          <w:szCs w:val="22"/>
        </w:rPr>
        <w:t xml:space="preserve">1790 z </w:t>
      </w:r>
      <w:proofErr w:type="spellStart"/>
      <w:r w:rsidR="00BA4488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BA4488">
        <w:rPr>
          <w:rFonts w:asciiTheme="minorHAnsi" w:hAnsiTheme="minorHAnsi" w:cstheme="minorHAnsi"/>
          <w:sz w:val="22"/>
          <w:szCs w:val="22"/>
        </w:rPr>
        <w:t>. zm.</w:t>
      </w:r>
      <w:r w:rsidR="00943474" w:rsidRPr="005C39A2">
        <w:rPr>
          <w:rFonts w:asciiTheme="minorHAnsi" w:hAnsiTheme="minorHAnsi" w:cstheme="minorHAnsi"/>
          <w:sz w:val="22"/>
          <w:szCs w:val="22"/>
        </w:rPr>
        <w:t>).</w:t>
      </w:r>
    </w:p>
    <w:p w14:paraId="6DBCD861" w14:textId="77777777" w:rsidR="00BA4488" w:rsidRPr="00BA4488" w:rsidRDefault="00BA4488" w:rsidP="00BA4488">
      <w:pPr>
        <w:pStyle w:val="paragraph"/>
        <w:tabs>
          <w:tab w:val="left" w:pos="284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8.</w:t>
      </w:r>
      <w:r w:rsidRPr="00BA4488">
        <w:rPr>
          <w:rFonts w:asciiTheme="minorHAnsi" w:hAnsiTheme="minorHAnsi" w:cstheme="minorHAnsi"/>
          <w:sz w:val="22"/>
          <w:szCs w:val="22"/>
        </w:rPr>
        <w:tab/>
        <w:t>Administratorem Państwa danych osobowych jest Uniwersytet im. Adama Mickiewicza w Poznaniu, z siedzibą przy ul. H. Wieniawskiego 1, 61-712 Poznań.</w:t>
      </w:r>
    </w:p>
    <w:p w14:paraId="00C5E3D0" w14:textId="57F9ABB2" w:rsidR="00BA4488" w:rsidRPr="00BA4488" w:rsidRDefault="00BA4488" w:rsidP="00BA4488">
      <w:pPr>
        <w:pStyle w:val="paragraph"/>
        <w:tabs>
          <w:tab w:val="left" w:pos="284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9.</w:t>
      </w:r>
      <w:r w:rsidRPr="00BA4488">
        <w:rPr>
          <w:rFonts w:asciiTheme="minorHAnsi" w:hAnsiTheme="minorHAnsi" w:cstheme="minorHAnsi"/>
          <w:sz w:val="22"/>
          <w:szCs w:val="22"/>
        </w:rPr>
        <w:tab/>
        <w:t xml:space="preserve">W sprawach z zakresu ochrony danych osobowych mogą Państwo kontaktować się z Inspektorem Ochrony Danych pod adresem email: iod@amu.edu.pl lub pisemnie na adres Administratora. Dane osobowe będą przetwarzane w celu związanym z niniejszym postępowaniem o udzielenie zamówienia publicznego prowadzonym w trybie zapytania ofertowego/rozeznanie rynku tj. w procedurze wyboru wykonawcy (w celu zawarcia umowy) i dalej w związku z realizowaną umową – na podstawie art. 6 ust. 1 lit. b i c RODO w zw. z ustawą z dnia 23 kwietnia 1964 r. Kodeks cywilny oraz innymi aktami prawymi. Pełna treść obowiązku informacyjnego znajduje się na stronie: https://amu.edu.pl/__data/assets/pdf_file/0032/586508/klauzula-informacyjna-postepowanie-o-udzielenie-zamowienia-publicznegoponizej-progow.pdf </w:t>
      </w:r>
    </w:p>
    <w:p w14:paraId="42C140E9" w14:textId="77777777" w:rsidR="00BA4488" w:rsidRPr="00BA4488" w:rsidRDefault="00BA4488" w:rsidP="00BA4488">
      <w:pPr>
        <w:pStyle w:val="paragraph"/>
        <w:tabs>
          <w:tab w:val="left" w:pos="426"/>
          <w:tab w:val="left" w:pos="993"/>
        </w:tabs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10.</w:t>
      </w:r>
      <w:r w:rsidRPr="00BA4488">
        <w:rPr>
          <w:rFonts w:asciiTheme="minorHAnsi" w:hAnsiTheme="minorHAnsi" w:cstheme="minorHAnsi"/>
          <w:sz w:val="22"/>
          <w:szCs w:val="22"/>
        </w:rPr>
        <w:tab/>
        <w:t>Informacja o procedurze zgłoszeń wewnętrznych, o której mowa w ustawie z dnia 14 czerwca 2024 r. o ochronie sygnalistów (Dz. U. poz. 928), ogłoszonej zarządzeniem nr 5/2023/2024 Rektora Uniwersytetu im. Adama Mickiewicza w Poznaniu z dnia 17 września 2024 roku w sprawie wprowadzenia Regulaminu zgłoszeń wewnętrznych dotyczących naruszenia prawa i podejmowania działań następczych w Uniwersytecie im. Adama Mickiewicza w Poznaniu.</w:t>
      </w:r>
    </w:p>
    <w:p w14:paraId="0AE3F3C7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Poniżej linki do zarządzenia wraz z załącznikami:</w:t>
      </w:r>
    </w:p>
    <w:p w14:paraId="660BE305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https://amu.edu.pl/__data/assets/pdf_file/0034/605968/ZR-5-2023-2024.pdf</w:t>
      </w:r>
    </w:p>
    <w:p w14:paraId="71112CD3" w14:textId="77777777" w:rsidR="00BA4488" w:rsidRPr="00BA4488" w:rsidRDefault="00BA4488" w:rsidP="00BA4488">
      <w:pPr>
        <w:pStyle w:val="paragraph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t>https://amu.edu.pl/__data/assets/pdf_file/0030/605964/Regulamin-zgloszen.pdf</w:t>
      </w:r>
    </w:p>
    <w:p w14:paraId="56BE3953" w14:textId="3AF19E14" w:rsidR="00F8443B" w:rsidRPr="005C39A2" w:rsidRDefault="00BA4488" w:rsidP="00BA448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 w:rsidRPr="00BA4488">
        <w:rPr>
          <w:rFonts w:asciiTheme="minorHAnsi" w:hAnsiTheme="minorHAnsi" w:cstheme="minorHAnsi"/>
          <w:sz w:val="22"/>
          <w:szCs w:val="22"/>
        </w:rPr>
        <w:lastRenderedPageBreak/>
        <w:t>https://amu.edu.pl/__data/assets/pdf_file/0031/605965/Klauzula-informacyjna-sygnalisci.pdf</w:t>
      </w:r>
    </w:p>
    <w:p w14:paraId="53195ADD" w14:textId="75D090AB" w:rsidR="00BA4488" w:rsidRDefault="008D03A9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 xml:space="preserve">       </w:t>
      </w:r>
      <w:r w:rsidR="00F8443B" w:rsidRPr="004315BB">
        <w:rPr>
          <w:rStyle w:val="normaltextrun"/>
          <w:rFonts w:asciiTheme="minorHAnsi" w:hAnsiTheme="minorHAnsi" w:cstheme="minorHAnsi"/>
          <w:sz w:val="22"/>
          <w:szCs w:val="22"/>
        </w:rPr>
        <w:t> </w:t>
      </w:r>
    </w:p>
    <w:p w14:paraId="695EA5C3" w14:textId="77777777" w:rsidR="00BA4488" w:rsidRDefault="00BA4488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p w14:paraId="586EF011" w14:textId="1DE9FDCD" w:rsidR="006A0C7D" w:rsidRPr="005C39A2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>Załącznikami do niniejszego dokumentu są:</w:t>
      </w:r>
      <w:r w:rsidR="008D03A9">
        <w:rPr>
          <w:rStyle w:val="normaltextrun"/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2FCA706" w14:textId="77777777" w:rsidR="006A0C7D" w:rsidRPr="005C39A2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Załącznik Nr 1 –</w:t>
      </w:r>
      <w:r w:rsidR="00271308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="00271308" w:rsidRPr="005C39A2">
        <w:rPr>
          <w:rStyle w:val="normaltextrun"/>
          <w:rFonts w:asciiTheme="minorHAnsi" w:hAnsiTheme="minorHAnsi" w:cstheme="minorHAnsi"/>
          <w:sz w:val="22"/>
          <w:szCs w:val="22"/>
        </w:rPr>
        <w:t>Opis przedmiotu zamówienia</w:t>
      </w:r>
    </w:p>
    <w:p w14:paraId="21A06BC5" w14:textId="77777777" w:rsidR="007677F8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inorHAnsi" w:hAnsiTheme="minorHAnsi" w:cstheme="minorHAnsi"/>
          <w:sz w:val="22"/>
          <w:szCs w:val="22"/>
        </w:rPr>
      </w:pP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>Załącznik Nr 2 –</w:t>
      </w:r>
      <w:r w:rsidR="008C2BBE"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</w:t>
      </w:r>
      <w:r w:rsidR="00271308" w:rsidRPr="005C39A2">
        <w:rPr>
          <w:rStyle w:val="normaltextrun"/>
          <w:rFonts w:asciiTheme="minorHAnsi" w:hAnsiTheme="minorHAnsi" w:cstheme="minorHAnsi"/>
          <w:sz w:val="22"/>
          <w:szCs w:val="22"/>
        </w:rPr>
        <w:t>Formularz oferty</w:t>
      </w:r>
      <w:r w:rsidR="00271308"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22532F32" w14:textId="77777777" w:rsidR="00271308" w:rsidRPr="005C39A2" w:rsidRDefault="00271308" w:rsidP="0027130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  <w:r>
        <w:rPr>
          <w:rStyle w:val="normaltextrun"/>
          <w:rFonts w:asciiTheme="minorHAnsi" w:hAnsiTheme="minorHAnsi" w:cstheme="minorHAnsi"/>
          <w:sz w:val="22"/>
          <w:szCs w:val="22"/>
        </w:rPr>
        <w:t>Załącznik Nr 3</w:t>
      </w:r>
      <w:r w:rsidRPr="005C39A2">
        <w:rPr>
          <w:rStyle w:val="normaltextrun"/>
          <w:rFonts w:asciiTheme="minorHAnsi" w:hAnsiTheme="minorHAnsi" w:cstheme="minorHAnsi"/>
          <w:sz w:val="22"/>
          <w:szCs w:val="22"/>
        </w:rPr>
        <w:t xml:space="preserve"> – </w:t>
      </w:r>
      <w:r>
        <w:rPr>
          <w:rStyle w:val="normaltextrun"/>
          <w:rFonts w:asciiTheme="minorHAnsi" w:hAnsiTheme="minorHAnsi" w:cstheme="minorHAnsi"/>
          <w:sz w:val="22"/>
          <w:szCs w:val="22"/>
        </w:rPr>
        <w:t>Formularz cenowy</w:t>
      </w:r>
      <w:r w:rsidRPr="005C39A2">
        <w:rPr>
          <w:rStyle w:val="eop"/>
          <w:rFonts w:asciiTheme="minorHAnsi" w:hAnsiTheme="minorHAnsi" w:cstheme="minorHAnsi"/>
          <w:sz w:val="22"/>
          <w:szCs w:val="22"/>
        </w:rPr>
        <w:t> </w:t>
      </w:r>
    </w:p>
    <w:p w14:paraId="6C4667B4" w14:textId="77777777" w:rsidR="00271308" w:rsidRPr="005C39A2" w:rsidRDefault="0027130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Theme="minorHAnsi" w:hAnsiTheme="minorHAnsi" w:cstheme="minorHAnsi"/>
          <w:sz w:val="22"/>
          <w:szCs w:val="22"/>
        </w:rPr>
      </w:pPr>
    </w:p>
    <w:sectPr w:rsidR="00271308" w:rsidRPr="005C39A2" w:rsidSect="009A5B2D">
      <w:headerReference w:type="default" r:id="rId9"/>
      <w:footerReference w:type="even" r:id="rId10"/>
      <w:footerReference w:type="default" r:id="rId11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4EC74" w14:textId="77777777" w:rsidR="009A1C2C" w:rsidRDefault="009A1C2C">
      <w:r>
        <w:separator/>
      </w:r>
    </w:p>
  </w:endnote>
  <w:endnote w:type="continuationSeparator" w:id="0">
    <w:p w14:paraId="763DDA22" w14:textId="77777777" w:rsidR="009A1C2C" w:rsidRDefault="009A1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FB8D7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7E2E9A6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A3E52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716BB">
      <w:rPr>
        <w:rStyle w:val="Numerstrony"/>
        <w:noProof/>
      </w:rPr>
      <w:t>4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1A59C97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9E8DB" w14:textId="77777777" w:rsidR="009A1C2C" w:rsidRDefault="009A1C2C">
      <w:r>
        <w:separator/>
      </w:r>
    </w:p>
  </w:footnote>
  <w:footnote w:type="continuationSeparator" w:id="0">
    <w:p w14:paraId="2ED72AF8" w14:textId="77777777" w:rsidR="009A1C2C" w:rsidRDefault="009A1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5A092" w14:textId="77777777" w:rsidR="00303A42" w:rsidRPr="007677F8" w:rsidRDefault="00303A42">
    <w:pPr>
      <w:pStyle w:val="Nagwek"/>
      <w:pBdr>
        <w:bottom w:val="single" w:sz="6" w:space="1" w:color="auto"/>
      </w:pBdr>
    </w:pPr>
  </w:p>
  <w:p w14:paraId="173DEC7D" w14:textId="5117A81B" w:rsidR="00303A42" w:rsidRPr="009350E7" w:rsidRDefault="008D03A9">
    <w:pPr>
      <w:pStyle w:val="Nagwek"/>
      <w:rPr>
        <w:rFonts w:ascii="Arial" w:hAnsi="Arial" w:cs="Arial"/>
      </w:rPr>
    </w:pPr>
    <w:r>
      <w:rPr>
        <w:rFonts w:ascii="Arial" w:hAnsi="Arial" w:cs="Arial"/>
      </w:rPr>
      <w:t xml:space="preserve">                                            </w:t>
    </w:r>
    <w:r w:rsidR="00303A42" w:rsidRPr="009350E7">
      <w:rPr>
        <w:rFonts w:ascii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17DB5085"/>
    <w:multiLevelType w:val="hybridMultilevel"/>
    <w:tmpl w:val="0FB4D346"/>
    <w:lvl w:ilvl="0" w:tplc="A2BE05A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9A21174"/>
    <w:multiLevelType w:val="multilevel"/>
    <w:tmpl w:val="8B82852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color w:val="000000"/>
      </w:rPr>
    </w:lvl>
  </w:abstractNum>
  <w:abstractNum w:abstractNumId="5" w15:restartNumberingAfterBreak="0">
    <w:nsid w:val="4F361619"/>
    <w:multiLevelType w:val="hybridMultilevel"/>
    <w:tmpl w:val="2D5215C2"/>
    <w:lvl w:ilvl="0" w:tplc="28083C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C4666B"/>
    <w:multiLevelType w:val="hybridMultilevel"/>
    <w:tmpl w:val="C7049DFA"/>
    <w:lvl w:ilvl="0" w:tplc="27B2595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69FA0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2B57C02"/>
    <w:multiLevelType w:val="hybridMultilevel"/>
    <w:tmpl w:val="6540DA1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04F47B2"/>
    <w:multiLevelType w:val="hybridMultilevel"/>
    <w:tmpl w:val="8420669A"/>
    <w:lvl w:ilvl="0" w:tplc="9B28F0C8">
      <w:start w:val="1"/>
      <w:numFmt w:val="decimal"/>
      <w:lvlText w:val="%1."/>
      <w:lvlJc w:val="left"/>
      <w:pPr>
        <w:ind w:left="1004" w:hanging="360"/>
      </w:pPr>
      <w:rPr>
        <w:rFonts w:asciiTheme="minorHAnsi" w:eastAsia="Times New Roman" w:hAnsiTheme="minorHAnsi" w:cs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4440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48811842">
    <w:abstractNumId w:val="11"/>
  </w:num>
  <w:num w:numId="3" w16cid:durableId="2017224219">
    <w:abstractNumId w:val="7"/>
  </w:num>
  <w:num w:numId="4" w16cid:durableId="340278424">
    <w:abstractNumId w:val="5"/>
  </w:num>
  <w:num w:numId="5" w16cid:durableId="1065565054">
    <w:abstractNumId w:val="8"/>
  </w:num>
  <w:num w:numId="6" w16cid:durableId="2060785775">
    <w:abstractNumId w:val="1"/>
  </w:num>
  <w:num w:numId="7" w16cid:durableId="960914046">
    <w:abstractNumId w:val="10"/>
  </w:num>
  <w:num w:numId="8" w16cid:durableId="1219437333">
    <w:abstractNumId w:val="12"/>
  </w:num>
  <w:num w:numId="9" w16cid:durableId="2096853027">
    <w:abstractNumId w:val="2"/>
  </w:num>
  <w:num w:numId="10" w16cid:durableId="933974267">
    <w:abstractNumId w:val="4"/>
  </w:num>
  <w:num w:numId="11" w16cid:durableId="1174764218">
    <w:abstractNumId w:val="6"/>
  </w:num>
  <w:num w:numId="12" w16cid:durableId="1474133942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478EC"/>
    <w:rsid w:val="000716C1"/>
    <w:rsid w:val="00083883"/>
    <w:rsid w:val="0008444C"/>
    <w:rsid w:val="00095ECD"/>
    <w:rsid w:val="000B558F"/>
    <w:rsid w:val="000D3A96"/>
    <w:rsid w:val="000D4290"/>
    <w:rsid w:val="000D6A3A"/>
    <w:rsid w:val="000E2B4D"/>
    <w:rsid w:val="000E409A"/>
    <w:rsid w:val="000F0370"/>
    <w:rsid w:val="000F1320"/>
    <w:rsid w:val="001007E3"/>
    <w:rsid w:val="00101495"/>
    <w:rsid w:val="00101F84"/>
    <w:rsid w:val="0010267B"/>
    <w:rsid w:val="00105443"/>
    <w:rsid w:val="00105E46"/>
    <w:rsid w:val="00105F6A"/>
    <w:rsid w:val="00110389"/>
    <w:rsid w:val="00120518"/>
    <w:rsid w:val="00121009"/>
    <w:rsid w:val="0013075A"/>
    <w:rsid w:val="00150EBA"/>
    <w:rsid w:val="001523F2"/>
    <w:rsid w:val="001651F4"/>
    <w:rsid w:val="00171426"/>
    <w:rsid w:val="00177A90"/>
    <w:rsid w:val="00177F43"/>
    <w:rsid w:val="00181E5E"/>
    <w:rsid w:val="0019459C"/>
    <w:rsid w:val="001B28C4"/>
    <w:rsid w:val="001B6B51"/>
    <w:rsid w:val="001C78C5"/>
    <w:rsid w:val="001D7846"/>
    <w:rsid w:val="001E1B96"/>
    <w:rsid w:val="001E6A02"/>
    <w:rsid w:val="001E7B7B"/>
    <w:rsid w:val="002013D4"/>
    <w:rsid w:val="0020218F"/>
    <w:rsid w:val="002044D6"/>
    <w:rsid w:val="002107CF"/>
    <w:rsid w:val="00210A35"/>
    <w:rsid w:val="002300E4"/>
    <w:rsid w:val="00240910"/>
    <w:rsid w:val="00241305"/>
    <w:rsid w:val="00252B6F"/>
    <w:rsid w:val="00253304"/>
    <w:rsid w:val="00253892"/>
    <w:rsid w:val="002617BF"/>
    <w:rsid w:val="002627D2"/>
    <w:rsid w:val="002675EA"/>
    <w:rsid w:val="00271308"/>
    <w:rsid w:val="00283C44"/>
    <w:rsid w:val="002940F8"/>
    <w:rsid w:val="00294A0B"/>
    <w:rsid w:val="002A7BD0"/>
    <w:rsid w:val="002B3C3E"/>
    <w:rsid w:val="002C1575"/>
    <w:rsid w:val="002C1B42"/>
    <w:rsid w:val="002C3174"/>
    <w:rsid w:val="002C4FCF"/>
    <w:rsid w:val="002D06EB"/>
    <w:rsid w:val="002D4500"/>
    <w:rsid w:val="002E5446"/>
    <w:rsid w:val="002E5FF7"/>
    <w:rsid w:val="002F67D4"/>
    <w:rsid w:val="002F6BEB"/>
    <w:rsid w:val="00303A42"/>
    <w:rsid w:val="00320C0E"/>
    <w:rsid w:val="003366EF"/>
    <w:rsid w:val="00336ABE"/>
    <w:rsid w:val="00361D27"/>
    <w:rsid w:val="00365336"/>
    <w:rsid w:val="00365EC4"/>
    <w:rsid w:val="003713B4"/>
    <w:rsid w:val="003731F8"/>
    <w:rsid w:val="00376C5F"/>
    <w:rsid w:val="003853FF"/>
    <w:rsid w:val="00396514"/>
    <w:rsid w:val="003A5F6C"/>
    <w:rsid w:val="003B2709"/>
    <w:rsid w:val="003C3AAC"/>
    <w:rsid w:val="003C5D36"/>
    <w:rsid w:val="003D55FF"/>
    <w:rsid w:val="003D78BE"/>
    <w:rsid w:val="003E19AC"/>
    <w:rsid w:val="003E2E41"/>
    <w:rsid w:val="003E6E71"/>
    <w:rsid w:val="003F6EE0"/>
    <w:rsid w:val="004224C5"/>
    <w:rsid w:val="00422CD6"/>
    <w:rsid w:val="00426F2A"/>
    <w:rsid w:val="004315BB"/>
    <w:rsid w:val="00433D75"/>
    <w:rsid w:val="00435BA1"/>
    <w:rsid w:val="00436DA7"/>
    <w:rsid w:val="004425C7"/>
    <w:rsid w:val="00445A13"/>
    <w:rsid w:val="00447822"/>
    <w:rsid w:val="00451FD0"/>
    <w:rsid w:val="00452AA0"/>
    <w:rsid w:val="00473331"/>
    <w:rsid w:val="0048028D"/>
    <w:rsid w:val="00493C10"/>
    <w:rsid w:val="004B1FAE"/>
    <w:rsid w:val="004B50DD"/>
    <w:rsid w:val="004B7FB0"/>
    <w:rsid w:val="004C732F"/>
    <w:rsid w:val="004D7C06"/>
    <w:rsid w:val="005128C5"/>
    <w:rsid w:val="00513CFD"/>
    <w:rsid w:val="0052543F"/>
    <w:rsid w:val="00530EFC"/>
    <w:rsid w:val="00541E4E"/>
    <w:rsid w:val="00542306"/>
    <w:rsid w:val="005473AE"/>
    <w:rsid w:val="00547EAA"/>
    <w:rsid w:val="005502F4"/>
    <w:rsid w:val="00574590"/>
    <w:rsid w:val="00575F2A"/>
    <w:rsid w:val="00580F24"/>
    <w:rsid w:val="0058509B"/>
    <w:rsid w:val="005A3153"/>
    <w:rsid w:val="005B073B"/>
    <w:rsid w:val="005C39A2"/>
    <w:rsid w:val="005C46C0"/>
    <w:rsid w:val="005C6E68"/>
    <w:rsid w:val="005D2247"/>
    <w:rsid w:val="005D3C09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320A"/>
    <w:rsid w:val="00646810"/>
    <w:rsid w:val="00650D54"/>
    <w:rsid w:val="00657874"/>
    <w:rsid w:val="00657D91"/>
    <w:rsid w:val="00683994"/>
    <w:rsid w:val="006875EE"/>
    <w:rsid w:val="00687703"/>
    <w:rsid w:val="00690353"/>
    <w:rsid w:val="0069754B"/>
    <w:rsid w:val="006A0C7D"/>
    <w:rsid w:val="006A1821"/>
    <w:rsid w:val="006E49C9"/>
    <w:rsid w:val="006F0BC2"/>
    <w:rsid w:val="0071052E"/>
    <w:rsid w:val="00716EEA"/>
    <w:rsid w:val="00720F1B"/>
    <w:rsid w:val="0072116F"/>
    <w:rsid w:val="00744550"/>
    <w:rsid w:val="00751D9A"/>
    <w:rsid w:val="00755B42"/>
    <w:rsid w:val="00757631"/>
    <w:rsid w:val="00762439"/>
    <w:rsid w:val="007677F8"/>
    <w:rsid w:val="007722BF"/>
    <w:rsid w:val="00790329"/>
    <w:rsid w:val="007B3060"/>
    <w:rsid w:val="007C2247"/>
    <w:rsid w:val="007D4074"/>
    <w:rsid w:val="007E0153"/>
    <w:rsid w:val="007E6128"/>
    <w:rsid w:val="00814EE3"/>
    <w:rsid w:val="00820148"/>
    <w:rsid w:val="008209EA"/>
    <w:rsid w:val="00825A25"/>
    <w:rsid w:val="0082662A"/>
    <w:rsid w:val="0082715D"/>
    <w:rsid w:val="00827E6D"/>
    <w:rsid w:val="00832028"/>
    <w:rsid w:val="00833444"/>
    <w:rsid w:val="00833E1C"/>
    <w:rsid w:val="00837320"/>
    <w:rsid w:val="0085150B"/>
    <w:rsid w:val="00852982"/>
    <w:rsid w:val="00856400"/>
    <w:rsid w:val="00874836"/>
    <w:rsid w:val="00884CBB"/>
    <w:rsid w:val="00890294"/>
    <w:rsid w:val="008A2090"/>
    <w:rsid w:val="008A4D60"/>
    <w:rsid w:val="008A75F3"/>
    <w:rsid w:val="008B3BF3"/>
    <w:rsid w:val="008C2666"/>
    <w:rsid w:val="008C2BBE"/>
    <w:rsid w:val="008C4155"/>
    <w:rsid w:val="008C4CEB"/>
    <w:rsid w:val="008C6137"/>
    <w:rsid w:val="008D03A9"/>
    <w:rsid w:val="008D11E6"/>
    <w:rsid w:val="008D60BC"/>
    <w:rsid w:val="008E13F0"/>
    <w:rsid w:val="008F3380"/>
    <w:rsid w:val="008F3A27"/>
    <w:rsid w:val="008F615E"/>
    <w:rsid w:val="00901A73"/>
    <w:rsid w:val="0090401C"/>
    <w:rsid w:val="00905137"/>
    <w:rsid w:val="009103D4"/>
    <w:rsid w:val="00910DD1"/>
    <w:rsid w:val="00911A6E"/>
    <w:rsid w:val="00922574"/>
    <w:rsid w:val="00925ECD"/>
    <w:rsid w:val="009350E7"/>
    <w:rsid w:val="00936760"/>
    <w:rsid w:val="00936DD0"/>
    <w:rsid w:val="00943474"/>
    <w:rsid w:val="0095343C"/>
    <w:rsid w:val="009606C2"/>
    <w:rsid w:val="009632AB"/>
    <w:rsid w:val="009878E9"/>
    <w:rsid w:val="0099225C"/>
    <w:rsid w:val="009A0089"/>
    <w:rsid w:val="009A0A3C"/>
    <w:rsid w:val="009A1C2C"/>
    <w:rsid w:val="009A5B2D"/>
    <w:rsid w:val="009A6186"/>
    <w:rsid w:val="009A75D3"/>
    <w:rsid w:val="009C0432"/>
    <w:rsid w:val="009E47AB"/>
    <w:rsid w:val="009F486B"/>
    <w:rsid w:val="009F5773"/>
    <w:rsid w:val="009F7FCC"/>
    <w:rsid w:val="00A00B27"/>
    <w:rsid w:val="00A07DF9"/>
    <w:rsid w:val="00A10A6D"/>
    <w:rsid w:val="00A26012"/>
    <w:rsid w:val="00A75CFC"/>
    <w:rsid w:val="00A83B42"/>
    <w:rsid w:val="00A93E32"/>
    <w:rsid w:val="00AA7DA7"/>
    <w:rsid w:val="00AB195D"/>
    <w:rsid w:val="00AB48A2"/>
    <w:rsid w:val="00AE14B8"/>
    <w:rsid w:val="00AF22BD"/>
    <w:rsid w:val="00AF3D54"/>
    <w:rsid w:val="00B00563"/>
    <w:rsid w:val="00B00F3B"/>
    <w:rsid w:val="00B16DBD"/>
    <w:rsid w:val="00B33C9D"/>
    <w:rsid w:val="00B355F9"/>
    <w:rsid w:val="00B37394"/>
    <w:rsid w:val="00B37B3F"/>
    <w:rsid w:val="00B41A38"/>
    <w:rsid w:val="00B44C46"/>
    <w:rsid w:val="00B47E78"/>
    <w:rsid w:val="00B51399"/>
    <w:rsid w:val="00B51C1C"/>
    <w:rsid w:val="00B542A4"/>
    <w:rsid w:val="00B5475B"/>
    <w:rsid w:val="00B578B9"/>
    <w:rsid w:val="00B625BB"/>
    <w:rsid w:val="00B97CE0"/>
    <w:rsid w:val="00BA4488"/>
    <w:rsid w:val="00BA48B0"/>
    <w:rsid w:val="00BB2D38"/>
    <w:rsid w:val="00BB6AEB"/>
    <w:rsid w:val="00BE118E"/>
    <w:rsid w:val="00C20B74"/>
    <w:rsid w:val="00C31F5F"/>
    <w:rsid w:val="00C4423E"/>
    <w:rsid w:val="00C51E25"/>
    <w:rsid w:val="00C52FFB"/>
    <w:rsid w:val="00C54F51"/>
    <w:rsid w:val="00C67691"/>
    <w:rsid w:val="00C705D8"/>
    <w:rsid w:val="00C748C3"/>
    <w:rsid w:val="00C81D16"/>
    <w:rsid w:val="00C8211C"/>
    <w:rsid w:val="00C86372"/>
    <w:rsid w:val="00C92B25"/>
    <w:rsid w:val="00CA1DC9"/>
    <w:rsid w:val="00CB1F34"/>
    <w:rsid w:val="00CB3B7D"/>
    <w:rsid w:val="00CB3C97"/>
    <w:rsid w:val="00CB75E1"/>
    <w:rsid w:val="00CC2CE4"/>
    <w:rsid w:val="00CC6DBF"/>
    <w:rsid w:val="00CD21AA"/>
    <w:rsid w:val="00CD3988"/>
    <w:rsid w:val="00CD40BC"/>
    <w:rsid w:val="00CD5290"/>
    <w:rsid w:val="00CE32BF"/>
    <w:rsid w:val="00CE5684"/>
    <w:rsid w:val="00D14544"/>
    <w:rsid w:val="00D16F52"/>
    <w:rsid w:val="00D3644D"/>
    <w:rsid w:val="00D37387"/>
    <w:rsid w:val="00D60EEA"/>
    <w:rsid w:val="00D70957"/>
    <w:rsid w:val="00D70C9F"/>
    <w:rsid w:val="00D8072C"/>
    <w:rsid w:val="00D80B89"/>
    <w:rsid w:val="00D83D25"/>
    <w:rsid w:val="00D87999"/>
    <w:rsid w:val="00DA5484"/>
    <w:rsid w:val="00DB620B"/>
    <w:rsid w:val="00DC40E0"/>
    <w:rsid w:val="00DC7565"/>
    <w:rsid w:val="00DE19D4"/>
    <w:rsid w:val="00DE2679"/>
    <w:rsid w:val="00DE5EA6"/>
    <w:rsid w:val="00DF322E"/>
    <w:rsid w:val="00E14FAE"/>
    <w:rsid w:val="00E1635E"/>
    <w:rsid w:val="00E20274"/>
    <w:rsid w:val="00E326D2"/>
    <w:rsid w:val="00E4103F"/>
    <w:rsid w:val="00E50557"/>
    <w:rsid w:val="00E533F7"/>
    <w:rsid w:val="00E54E49"/>
    <w:rsid w:val="00E5601F"/>
    <w:rsid w:val="00E63811"/>
    <w:rsid w:val="00E63F83"/>
    <w:rsid w:val="00E716BB"/>
    <w:rsid w:val="00E8063C"/>
    <w:rsid w:val="00E823DA"/>
    <w:rsid w:val="00E838D5"/>
    <w:rsid w:val="00E90DBF"/>
    <w:rsid w:val="00E914D7"/>
    <w:rsid w:val="00EA1C3D"/>
    <w:rsid w:val="00EA3162"/>
    <w:rsid w:val="00EB3C3D"/>
    <w:rsid w:val="00EB3CDC"/>
    <w:rsid w:val="00EB41D5"/>
    <w:rsid w:val="00EB5975"/>
    <w:rsid w:val="00EC3CC4"/>
    <w:rsid w:val="00ED0991"/>
    <w:rsid w:val="00ED7466"/>
    <w:rsid w:val="00EE692B"/>
    <w:rsid w:val="00EE7EA6"/>
    <w:rsid w:val="00EF1DFC"/>
    <w:rsid w:val="00EF7975"/>
    <w:rsid w:val="00F13713"/>
    <w:rsid w:val="00F22887"/>
    <w:rsid w:val="00F364F4"/>
    <w:rsid w:val="00F415DB"/>
    <w:rsid w:val="00F47107"/>
    <w:rsid w:val="00F47B2B"/>
    <w:rsid w:val="00F60214"/>
    <w:rsid w:val="00F61087"/>
    <w:rsid w:val="00F65E42"/>
    <w:rsid w:val="00F65FBD"/>
    <w:rsid w:val="00F77261"/>
    <w:rsid w:val="00F8443B"/>
    <w:rsid w:val="00F91080"/>
    <w:rsid w:val="00F9237A"/>
    <w:rsid w:val="00F96908"/>
    <w:rsid w:val="00F97CD7"/>
    <w:rsid w:val="00FB1EE8"/>
    <w:rsid w:val="00FB3579"/>
    <w:rsid w:val="00FB488B"/>
    <w:rsid w:val="00FB49E6"/>
    <w:rsid w:val="00FD739C"/>
    <w:rsid w:val="00FE53CB"/>
    <w:rsid w:val="00FE6738"/>
    <w:rsid w:val="00FE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12FEF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853FF"/>
    <w:pPr>
      <w:spacing w:after="120" w:line="480" w:lineRule="auto"/>
      <w:ind w:left="283"/>
    </w:pPr>
    <w:rPr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853FF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266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37F90-09F6-4163-8313-CABBA702C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96</TotalTime>
  <Pages>4</Pages>
  <Words>1194</Words>
  <Characters>8006</Characters>
  <Application>Microsoft Office Word</Application>
  <DocSecurity>0</DocSecurity>
  <Lines>166</Lines>
  <Paragraphs>90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Alicja Bemowicz</cp:lastModifiedBy>
  <cp:revision>30</cp:revision>
  <cp:lastPrinted>2025-10-23T11:32:00Z</cp:lastPrinted>
  <dcterms:created xsi:type="dcterms:W3CDTF">2025-10-23T06:36:00Z</dcterms:created>
  <dcterms:modified xsi:type="dcterms:W3CDTF">2026-01-07T09:16:00Z</dcterms:modified>
</cp:coreProperties>
</file>