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1653C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1653C" w:rsidRPr="0081653C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0787" w:rsidRPr="00C14101" w:rsidTr="007475A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80787" w:rsidRPr="00C14101" w:rsidRDefault="00180787" w:rsidP="007475A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80787" w:rsidRPr="00C14101" w:rsidRDefault="00180787" w:rsidP="007475A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80787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8078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80787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180787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180787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180787" w:rsidRPr="00C14101" w:rsidRDefault="00180787" w:rsidP="007475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80787" w:rsidRPr="00C14101" w:rsidRDefault="00180787" w:rsidP="007475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18078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18078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0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produktów leczniczych szpitalnych programach lekowych oraz chemioterapii na okres 24 miesięcy z prawem opcji na 12 miesięcy (łącznie 36 miesięcy)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0787" w:rsidRPr="00D62E6E" w:rsidTr="007475A1">
        <w:tc>
          <w:tcPr>
            <w:tcW w:w="2269" w:type="dxa"/>
          </w:tcPr>
          <w:p w:rsidR="00180787" w:rsidRPr="00D62E6E" w:rsidRDefault="00180787" w:rsidP="007475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80787" w:rsidRPr="00D62E6E" w:rsidRDefault="00180787" w:rsidP="007475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0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136/2025</w:t>
            </w:r>
          </w:p>
        </w:tc>
      </w:tr>
    </w:tbl>
    <w:p w:rsidR="00BC121E" w:rsidRDefault="00180787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80787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18078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8078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64C" w:rsidRDefault="0083764C">
      <w:r>
        <w:separator/>
      </w:r>
    </w:p>
  </w:endnote>
  <w:endnote w:type="continuationSeparator" w:id="1">
    <w:p w:rsidR="0083764C" w:rsidRDefault="00837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749F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749F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749F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749FE">
      <w:rPr>
        <w:rStyle w:val="Numerstrony"/>
        <w:rFonts w:ascii="Arial" w:hAnsi="Arial"/>
        <w:sz w:val="18"/>
        <w:szCs w:val="18"/>
      </w:rPr>
      <w:fldChar w:fldCharType="separate"/>
    </w:r>
    <w:r w:rsidR="0081653C">
      <w:rPr>
        <w:rStyle w:val="Numerstrony"/>
        <w:rFonts w:ascii="Arial" w:hAnsi="Arial"/>
        <w:noProof/>
        <w:sz w:val="18"/>
        <w:szCs w:val="18"/>
      </w:rPr>
      <w:t>1</w:t>
    </w:r>
    <w:r w:rsidR="002749F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749F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749FE">
      <w:rPr>
        <w:rStyle w:val="Numerstrony"/>
        <w:rFonts w:ascii="Arial" w:hAnsi="Arial"/>
        <w:sz w:val="18"/>
        <w:szCs w:val="18"/>
      </w:rPr>
      <w:fldChar w:fldCharType="separate"/>
    </w:r>
    <w:r w:rsidR="0081653C">
      <w:rPr>
        <w:rStyle w:val="Numerstrony"/>
        <w:rFonts w:ascii="Arial" w:hAnsi="Arial"/>
        <w:noProof/>
        <w:sz w:val="18"/>
        <w:szCs w:val="18"/>
      </w:rPr>
      <w:t>2</w:t>
    </w:r>
    <w:r w:rsidR="002749F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87" w:rsidRDefault="001807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64C" w:rsidRDefault="0083764C">
      <w:r>
        <w:separator/>
      </w:r>
    </w:p>
  </w:footnote>
  <w:footnote w:type="continuationSeparator" w:id="1">
    <w:p w:rsidR="0083764C" w:rsidRDefault="008376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87" w:rsidRDefault="001807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87" w:rsidRDefault="001807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87" w:rsidRDefault="001807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8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80787"/>
    <w:rsid w:val="001E4022"/>
    <w:rsid w:val="00204613"/>
    <w:rsid w:val="002749FE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653C"/>
    <w:rsid w:val="0083764C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71C02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215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2025-12-16T11:24:00Z</dcterms:created>
  <dcterms:modified xsi:type="dcterms:W3CDTF">2025-12-16T12:50:00Z</dcterms:modified>
</cp:coreProperties>
</file>