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FE5DE" w14:textId="77777777" w:rsidR="00903B39" w:rsidRPr="00A46F7E" w:rsidRDefault="00B31FCA" w:rsidP="00A8671D">
      <w:pPr>
        <w:jc w:val="right"/>
        <w:rPr>
          <w:rFonts w:ascii="Arial" w:hAnsi="Arial" w:cs="Arial"/>
        </w:rPr>
      </w:pPr>
      <w:r w:rsidRPr="00B31FCA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B31FCA">
        <w:rPr>
          <w:rFonts w:ascii="Arial" w:hAnsi="Arial" w:cs="Arial"/>
        </w:rPr>
        <w:t>2026-01-08</w:t>
      </w:r>
    </w:p>
    <w:p w14:paraId="0EA24C45" w14:textId="77777777" w:rsidR="00B31FCA" w:rsidRPr="00B31FCA" w:rsidRDefault="00B31FCA" w:rsidP="00A8671D">
      <w:pPr>
        <w:rPr>
          <w:rFonts w:ascii="Arial" w:hAnsi="Arial" w:cs="Arial"/>
          <w:b/>
          <w:bCs/>
        </w:rPr>
      </w:pPr>
      <w:r w:rsidRPr="00B31FCA">
        <w:rPr>
          <w:rFonts w:ascii="Arial" w:hAnsi="Arial" w:cs="Arial"/>
          <w:b/>
          <w:bCs/>
        </w:rPr>
        <w:t>Szpital Wojewódzki w Poznaniu</w:t>
      </w:r>
    </w:p>
    <w:p w14:paraId="0354A5A6" w14:textId="77777777" w:rsidR="00903B39" w:rsidRPr="00A46F7E" w:rsidRDefault="00B31FCA" w:rsidP="00A8671D">
      <w:pPr>
        <w:rPr>
          <w:rFonts w:ascii="Arial" w:hAnsi="Arial" w:cs="Arial"/>
          <w:b/>
          <w:bCs/>
        </w:rPr>
      </w:pPr>
      <w:r w:rsidRPr="00B31FCA">
        <w:rPr>
          <w:rFonts w:ascii="Arial" w:hAnsi="Arial" w:cs="Arial"/>
          <w:b/>
          <w:bCs/>
        </w:rPr>
        <w:t>Dział Zamówień Publicznych</w:t>
      </w:r>
    </w:p>
    <w:p w14:paraId="616375B8" w14:textId="77777777" w:rsidR="00903B39" w:rsidRPr="00A46F7E" w:rsidRDefault="00B31FCA" w:rsidP="00A8671D">
      <w:pPr>
        <w:rPr>
          <w:rFonts w:ascii="Arial" w:hAnsi="Arial" w:cs="Arial"/>
        </w:rPr>
      </w:pPr>
      <w:r w:rsidRPr="00B31FCA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B31FCA">
        <w:rPr>
          <w:rFonts w:ascii="Arial" w:hAnsi="Arial" w:cs="Arial"/>
        </w:rPr>
        <w:t>7/19</w:t>
      </w:r>
    </w:p>
    <w:p w14:paraId="3FA7F853" w14:textId="77777777" w:rsidR="00903B39" w:rsidRPr="00A46F7E" w:rsidRDefault="00B31FCA" w:rsidP="00A8671D">
      <w:pPr>
        <w:rPr>
          <w:rFonts w:ascii="Arial" w:hAnsi="Arial" w:cs="Arial"/>
        </w:rPr>
      </w:pPr>
      <w:r w:rsidRPr="00B31FCA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B31FCA">
        <w:rPr>
          <w:rFonts w:ascii="Arial" w:hAnsi="Arial" w:cs="Arial"/>
        </w:rPr>
        <w:t>Poznań</w:t>
      </w:r>
    </w:p>
    <w:p w14:paraId="480785D1" w14:textId="77777777" w:rsidR="00A8671D" w:rsidRDefault="00A8671D" w:rsidP="00A8671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4882054" w14:textId="77777777" w:rsidR="00A8671D" w:rsidRDefault="00A8671D" w:rsidP="00A8671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428113E" w14:textId="0DDA8E0C" w:rsidR="00903B39" w:rsidRPr="00A46F7E" w:rsidRDefault="00903B39" w:rsidP="00A8671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402A6837" w14:textId="77777777" w:rsidR="00903B39" w:rsidRDefault="00903B39" w:rsidP="00A8671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0BCAACC7" w14:textId="77777777" w:rsidR="00A8671D" w:rsidRDefault="00A8671D" w:rsidP="00A8671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016C0940" w14:textId="77777777" w:rsidR="00A8671D" w:rsidRPr="00A46F7E" w:rsidRDefault="00A8671D" w:rsidP="00A8671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00240844" w14:textId="77777777" w:rsidTr="006E6056">
        <w:tc>
          <w:tcPr>
            <w:tcW w:w="9330" w:type="dxa"/>
            <w:shd w:val="clear" w:color="auto" w:fill="F2F2F2"/>
            <w:hideMark/>
          </w:tcPr>
          <w:p w14:paraId="35ECE703" w14:textId="654224C2" w:rsidR="00903B39" w:rsidRPr="00A46F7E" w:rsidRDefault="00A8671D" w:rsidP="00A8671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C67408B" w14:textId="77777777" w:rsidR="00903B39" w:rsidRPr="00A46F7E" w:rsidRDefault="00903B39" w:rsidP="00A8671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015DBE2C" w14:textId="77777777" w:rsidR="00903B39" w:rsidRPr="00A46F7E" w:rsidRDefault="00903B39" w:rsidP="00A8671D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903B39" w:rsidRPr="00A46F7E" w14:paraId="2FD8FB46" w14:textId="77777777" w:rsidTr="006E6056">
        <w:tc>
          <w:tcPr>
            <w:tcW w:w="2268" w:type="dxa"/>
          </w:tcPr>
          <w:p w14:paraId="57E6AD8E" w14:textId="77777777" w:rsidR="00A8671D" w:rsidRDefault="00A8671D" w:rsidP="00A8671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4554A92" w14:textId="479CFB49" w:rsidR="00903B39" w:rsidRPr="00A46F7E" w:rsidRDefault="00903B39" w:rsidP="00A8671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00CB1716" w14:textId="77777777" w:rsidR="00A8671D" w:rsidRDefault="00A8671D" w:rsidP="00A8671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571A87CF" w14:textId="13482547" w:rsidR="00903B39" w:rsidRPr="00A46F7E" w:rsidRDefault="00903B39" w:rsidP="00A8671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B31FCA" w:rsidRPr="00B31FCA">
              <w:rPr>
                <w:rFonts w:ascii="Arial" w:hAnsi="Arial" w:cs="Arial"/>
              </w:rPr>
              <w:t>przetarg</w:t>
            </w:r>
            <w:r w:rsidR="00A8671D">
              <w:rPr>
                <w:rFonts w:ascii="Arial" w:hAnsi="Arial" w:cs="Arial"/>
              </w:rPr>
              <w:t>u</w:t>
            </w:r>
            <w:r w:rsidR="00B31FCA" w:rsidRPr="00B31FCA">
              <w:rPr>
                <w:rFonts w:ascii="Arial" w:hAnsi="Arial" w:cs="Arial"/>
              </w:rPr>
              <w:t xml:space="preserve"> nieograniczon</w:t>
            </w:r>
            <w:r w:rsidR="00A8671D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110FAC6F" w14:textId="77777777" w:rsidTr="006E6056">
        <w:tc>
          <w:tcPr>
            <w:tcW w:w="2268" w:type="dxa"/>
          </w:tcPr>
          <w:p w14:paraId="322C7590" w14:textId="77777777" w:rsidR="00903B39" w:rsidRPr="00A46F7E" w:rsidRDefault="00903B39" w:rsidP="00A8671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6EA6D393" w14:textId="77777777" w:rsidR="00903B39" w:rsidRPr="00A46F7E" w:rsidRDefault="00B31FCA" w:rsidP="00A8671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31FCA">
              <w:rPr>
                <w:rFonts w:ascii="Arial" w:hAnsi="Arial" w:cs="Arial"/>
                <w:bCs/>
              </w:rPr>
              <w:t xml:space="preserve">Sukcesywna dostawa materiałów opatrunkowych, </w:t>
            </w:r>
            <w:proofErr w:type="spellStart"/>
            <w:r w:rsidRPr="00B31FCA">
              <w:rPr>
                <w:rFonts w:ascii="Arial" w:hAnsi="Arial" w:cs="Arial"/>
                <w:bCs/>
              </w:rPr>
              <w:t>szewnych</w:t>
            </w:r>
            <w:proofErr w:type="spellEnd"/>
            <w:r w:rsidRPr="00B31FCA">
              <w:rPr>
                <w:rFonts w:ascii="Arial" w:hAnsi="Arial" w:cs="Arial"/>
                <w:bCs/>
              </w:rPr>
              <w:t xml:space="preserve"> oraz </w:t>
            </w:r>
            <w:proofErr w:type="spellStart"/>
            <w:r w:rsidRPr="00B31FCA">
              <w:rPr>
                <w:rFonts w:ascii="Arial" w:hAnsi="Arial" w:cs="Arial"/>
                <w:bCs/>
              </w:rPr>
              <w:t>obłożeń</w:t>
            </w:r>
            <w:proofErr w:type="spellEnd"/>
            <w:r w:rsidRPr="00B31FCA">
              <w:rPr>
                <w:rFonts w:ascii="Arial" w:hAnsi="Arial" w:cs="Arial"/>
                <w:bCs/>
              </w:rPr>
              <w:t xml:space="preserve"> operacyjnych do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B31FCA" w:rsidRPr="00A46F7E" w14:paraId="168D7A88" w14:textId="77777777" w:rsidTr="006C694A">
        <w:tc>
          <w:tcPr>
            <w:tcW w:w="2268" w:type="dxa"/>
          </w:tcPr>
          <w:p w14:paraId="2156E5E2" w14:textId="77777777" w:rsidR="00B31FCA" w:rsidRPr="00A46F7E" w:rsidRDefault="00B31FCA" w:rsidP="00A8671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9D3E35C" w14:textId="77777777" w:rsidR="00B31FCA" w:rsidRDefault="00B31FCA" w:rsidP="00A8671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31FCA">
              <w:rPr>
                <w:rFonts w:ascii="Arial" w:hAnsi="Arial" w:cs="Arial"/>
                <w:bCs/>
              </w:rPr>
              <w:t>SZW/DZP/148/2025</w:t>
            </w:r>
          </w:p>
          <w:p w14:paraId="4D8AEFC0" w14:textId="77777777" w:rsidR="00A8671D" w:rsidRDefault="00A8671D" w:rsidP="00A8671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1DBDD47D" w14:textId="77777777" w:rsidR="00A8671D" w:rsidRPr="00A46F7E" w:rsidRDefault="00A8671D" w:rsidP="00A8671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F2088F5" w14:textId="0223EA91" w:rsidR="004F079B" w:rsidRDefault="004F079B" w:rsidP="00A8671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B31FCA" w:rsidRPr="00B31FCA">
        <w:rPr>
          <w:rFonts w:cs="Arial"/>
          <w:b/>
          <w:sz w:val="24"/>
        </w:rPr>
        <w:t>Szpital Wojewódzki w Poznaniu</w:t>
      </w:r>
      <w:r w:rsidR="00A8671D">
        <w:rPr>
          <w:rFonts w:cs="Arial"/>
          <w:b/>
          <w:sz w:val="24"/>
        </w:rPr>
        <w:t xml:space="preserve">, </w:t>
      </w:r>
      <w:r w:rsidR="00B31FCA" w:rsidRPr="00B31FCA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B31FCA" w:rsidRPr="00B31FCA">
        <w:rPr>
          <w:rFonts w:cs="Arial"/>
          <w:sz w:val="24"/>
        </w:rPr>
        <w:t>(</w:t>
      </w:r>
      <w:proofErr w:type="spellStart"/>
      <w:r w:rsidR="00B31FCA" w:rsidRPr="00B31FCA">
        <w:rPr>
          <w:rFonts w:cs="Arial"/>
          <w:sz w:val="24"/>
        </w:rPr>
        <w:t>t.j</w:t>
      </w:r>
      <w:proofErr w:type="spellEnd"/>
      <w:r w:rsidR="00B31FCA" w:rsidRPr="00B31FCA">
        <w:rPr>
          <w:rFonts w:cs="Arial"/>
          <w:sz w:val="24"/>
        </w:rPr>
        <w:t xml:space="preserve">. Dz. U. z 2024 r. poz. 1320 z </w:t>
      </w:r>
      <w:proofErr w:type="spellStart"/>
      <w:r w:rsidR="00B31FCA" w:rsidRPr="00B31FCA">
        <w:rPr>
          <w:rFonts w:cs="Arial"/>
          <w:sz w:val="24"/>
        </w:rPr>
        <w:t>późn</w:t>
      </w:r>
      <w:proofErr w:type="spellEnd"/>
      <w:r w:rsidR="00B31FCA" w:rsidRPr="00B31FCA">
        <w:rPr>
          <w:rFonts w:cs="Arial"/>
          <w:sz w:val="24"/>
        </w:rPr>
        <w:t>. zm.)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57CC9D26" w14:textId="77777777" w:rsidR="00A8671D" w:rsidRPr="00903B39" w:rsidRDefault="00A8671D" w:rsidP="00A8671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6E32C6B7" w14:textId="77777777" w:rsidR="004F079B" w:rsidRPr="00903B39" w:rsidRDefault="004F079B" w:rsidP="00A8671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B31FCA" w:rsidRPr="00B31FCA">
        <w:rPr>
          <w:rFonts w:cs="Arial"/>
          <w:b/>
          <w:sz w:val="24"/>
        </w:rPr>
        <w:t>2026-01-07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B31FCA" w:rsidRPr="00B31FCA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B31FCA" w:rsidRPr="00B31FCA">
        <w:rPr>
          <w:rFonts w:cs="Arial"/>
          <w:b/>
          <w:sz w:val="24"/>
        </w:rPr>
        <w:t>2026-01-19</w:t>
      </w:r>
      <w:r w:rsidR="008365E9" w:rsidRPr="00903B39">
        <w:rPr>
          <w:rFonts w:cs="Arial"/>
          <w:sz w:val="24"/>
        </w:rPr>
        <w:t xml:space="preserve"> godz. </w:t>
      </w:r>
      <w:r w:rsidR="00B31FCA" w:rsidRPr="00B31FCA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2CFE3EA9" w14:textId="77777777" w:rsidR="004F079B" w:rsidRPr="00903B39" w:rsidRDefault="004F079B" w:rsidP="00A8671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B31FCA" w:rsidRPr="00B31FCA">
        <w:rPr>
          <w:rFonts w:cs="Arial"/>
          <w:b/>
          <w:sz w:val="24"/>
        </w:rPr>
        <w:t>2026-01-07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B31FCA" w:rsidRPr="00B31FCA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B31FCA" w:rsidRPr="00B31FCA">
        <w:rPr>
          <w:rFonts w:cs="Arial"/>
          <w:b/>
          <w:sz w:val="24"/>
        </w:rPr>
        <w:t>2026-01-19</w:t>
      </w:r>
      <w:r w:rsidR="008365E9" w:rsidRPr="00903B39">
        <w:rPr>
          <w:rFonts w:cs="Arial"/>
          <w:sz w:val="24"/>
        </w:rPr>
        <w:t xml:space="preserve"> godz. </w:t>
      </w:r>
      <w:r w:rsidR="00B31FCA" w:rsidRPr="00B31FCA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3E7F7789" w14:textId="77777777" w:rsidR="00A8671D" w:rsidRDefault="00A8671D" w:rsidP="00A8671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30B6ADB1" w14:textId="101B180B" w:rsidR="00F16C50" w:rsidRPr="00903B39" w:rsidRDefault="00F16C50" w:rsidP="00A8671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i otwarcia ofert.</w:t>
      </w:r>
    </w:p>
    <w:p w14:paraId="5E04BC16" w14:textId="77777777" w:rsidR="00A8671D" w:rsidRDefault="00A8671D" w:rsidP="00A8671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B322009" w14:textId="3B198B60" w:rsidR="00F16C50" w:rsidRDefault="00F16C50" w:rsidP="00A8671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50061E89" w14:textId="77777777" w:rsidR="007B2FF2" w:rsidRPr="00C40A1E" w:rsidRDefault="007B2FF2" w:rsidP="007B2FF2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15CE3CE6" w14:textId="77777777" w:rsidR="007B2FF2" w:rsidRPr="00997D11" w:rsidRDefault="007B2FF2" w:rsidP="007B2FF2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22707A07" w14:textId="77777777" w:rsidR="007B2FF2" w:rsidRPr="00903B39" w:rsidRDefault="007B2FF2" w:rsidP="00A8671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7B2FF2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7F0BF" w14:textId="77777777" w:rsidR="00DE4CE2" w:rsidRDefault="00DE4CE2">
      <w:r>
        <w:separator/>
      </w:r>
    </w:p>
  </w:endnote>
  <w:endnote w:type="continuationSeparator" w:id="0">
    <w:p w14:paraId="69B93BD8" w14:textId="77777777" w:rsidR="00DE4CE2" w:rsidRDefault="00DE4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61310" w14:textId="77777777" w:rsidR="00B31FCA" w:rsidRDefault="00B31F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9FB59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40C59C6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C230E" w14:textId="77777777" w:rsidR="00B31FCA" w:rsidRDefault="00B31F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5B70C" w14:textId="77777777" w:rsidR="00DE4CE2" w:rsidRDefault="00DE4CE2">
      <w:r>
        <w:separator/>
      </w:r>
    </w:p>
  </w:footnote>
  <w:footnote w:type="continuationSeparator" w:id="0">
    <w:p w14:paraId="1CE05006" w14:textId="77777777" w:rsidR="00DE4CE2" w:rsidRDefault="00DE4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BD406" w14:textId="77777777" w:rsidR="00B31FCA" w:rsidRDefault="00B31F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14B89" w14:textId="77777777" w:rsidR="00B31FCA" w:rsidRDefault="00B31F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4FA4B" w14:textId="77777777" w:rsidR="00B31FCA" w:rsidRDefault="00B31F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8240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CE2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7B2FF2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8671D"/>
    <w:rsid w:val="00AC3482"/>
    <w:rsid w:val="00B31FCA"/>
    <w:rsid w:val="00BD5546"/>
    <w:rsid w:val="00C25577"/>
    <w:rsid w:val="00C34578"/>
    <w:rsid w:val="00CF0F4C"/>
    <w:rsid w:val="00D63C6E"/>
    <w:rsid w:val="00D91931"/>
    <w:rsid w:val="00DE0599"/>
    <w:rsid w:val="00DE4CE2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BC0F72"/>
  <w15:chartTrackingRefBased/>
  <w15:docId w15:val="{DF7F4008-E293-46AB-9FF0-A1D94E58F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3</cp:revision>
  <cp:lastPrinted>2026-01-08T06:43:00Z</cp:lastPrinted>
  <dcterms:created xsi:type="dcterms:W3CDTF">2026-01-08T06:43:00Z</dcterms:created>
  <dcterms:modified xsi:type="dcterms:W3CDTF">2026-01-08T06:44:00Z</dcterms:modified>
</cp:coreProperties>
</file>