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D0592" w14:textId="77777777" w:rsidR="00B048DA" w:rsidRPr="0082504F" w:rsidRDefault="007C5D30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2504F">
        <w:rPr>
          <w:rFonts w:ascii="Arial Narrow" w:hAnsi="Arial Narrow" w:cs="Arial"/>
          <w:sz w:val="22"/>
          <w:szCs w:val="22"/>
        </w:rPr>
        <w:t>Bydgoszcz</w:t>
      </w:r>
      <w:r w:rsidR="00B048DA" w:rsidRPr="0082504F">
        <w:rPr>
          <w:rFonts w:ascii="Arial Narrow" w:hAnsi="Arial Narrow" w:cs="Arial"/>
          <w:sz w:val="22"/>
          <w:szCs w:val="22"/>
        </w:rPr>
        <w:t xml:space="preserve"> dnia: </w:t>
      </w:r>
      <w:r w:rsidRPr="0082504F">
        <w:rPr>
          <w:rFonts w:ascii="Arial Narrow" w:hAnsi="Arial Narrow" w:cs="Arial"/>
          <w:sz w:val="22"/>
          <w:szCs w:val="22"/>
        </w:rPr>
        <w:t>2026-01-09</w:t>
      </w:r>
    </w:p>
    <w:p w14:paraId="4A2B874F" w14:textId="77777777" w:rsidR="00B048DA" w:rsidRPr="0082504F" w:rsidRDefault="007C5D30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2504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2F2B04E" w14:textId="77777777" w:rsidR="00B048DA" w:rsidRPr="0082504F" w:rsidRDefault="007C5D30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2504F">
        <w:rPr>
          <w:rFonts w:ascii="Arial Narrow" w:hAnsi="Arial Narrow" w:cs="Arial"/>
          <w:sz w:val="22"/>
          <w:szCs w:val="22"/>
        </w:rPr>
        <w:t>Powstańców Warszawy</w:t>
      </w:r>
      <w:r w:rsidR="00B048DA" w:rsidRPr="0082504F">
        <w:rPr>
          <w:rFonts w:ascii="Arial Narrow" w:hAnsi="Arial Narrow" w:cs="Arial"/>
          <w:sz w:val="22"/>
          <w:szCs w:val="22"/>
        </w:rPr>
        <w:t xml:space="preserve"> </w:t>
      </w:r>
      <w:r w:rsidRPr="0082504F">
        <w:rPr>
          <w:rFonts w:ascii="Arial Narrow" w:hAnsi="Arial Narrow" w:cs="Arial"/>
          <w:sz w:val="22"/>
          <w:szCs w:val="22"/>
        </w:rPr>
        <w:t>5</w:t>
      </w:r>
    </w:p>
    <w:p w14:paraId="33624234" w14:textId="77777777" w:rsidR="00B048DA" w:rsidRPr="0082504F" w:rsidRDefault="007C5D30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82504F">
        <w:rPr>
          <w:rFonts w:ascii="Arial Narrow" w:hAnsi="Arial Narrow" w:cs="Arial"/>
          <w:sz w:val="22"/>
          <w:szCs w:val="22"/>
        </w:rPr>
        <w:t>85-681</w:t>
      </w:r>
      <w:r w:rsidR="00B048DA" w:rsidRPr="0082504F">
        <w:rPr>
          <w:rFonts w:ascii="Arial Narrow" w:hAnsi="Arial Narrow" w:cs="Arial"/>
          <w:sz w:val="22"/>
          <w:szCs w:val="22"/>
        </w:rPr>
        <w:t xml:space="preserve"> </w:t>
      </w:r>
      <w:r w:rsidRPr="0082504F">
        <w:rPr>
          <w:rFonts w:ascii="Arial Narrow" w:hAnsi="Arial Narrow" w:cs="Arial"/>
          <w:sz w:val="22"/>
          <w:szCs w:val="22"/>
        </w:rPr>
        <w:t>Bydgoszcz</w:t>
      </w:r>
    </w:p>
    <w:p w14:paraId="5B92A2A0" w14:textId="77777777" w:rsidR="00B048DA" w:rsidRPr="0082504F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2504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375CDE3" w14:textId="77777777" w:rsidR="00B048DA" w:rsidRPr="0082504F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2504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968374E" w14:textId="77777777" w:rsidR="00B048DA" w:rsidRPr="0082504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82504F" w14:paraId="566EF969" w14:textId="77777777" w:rsidTr="00B048DA">
        <w:tc>
          <w:tcPr>
            <w:tcW w:w="9498" w:type="dxa"/>
            <w:shd w:val="clear" w:color="auto" w:fill="F2F2F2"/>
            <w:hideMark/>
          </w:tcPr>
          <w:p w14:paraId="2E1EB43B" w14:textId="77777777" w:rsidR="00B048DA" w:rsidRPr="0082504F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82504F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AF50FE0" w14:textId="77777777" w:rsidR="00B048DA" w:rsidRPr="0082504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2504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A6326DB" w14:textId="77777777" w:rsidR="00B048DA" w:rsidRPr="0082504F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8D6871C" w14:textId="77777777" w:rsidR="00B048DA" w:rsidRPr="0082504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504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2504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2504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82504F" w14:paraId="6061737A" w14:textId="77777777" w:rsidTr="00B048DA">
        <w:tc>
          <w:tcPr>
            <w:tcW w:w="2269" w:type="dxa"/>
          </w:tcPr>
          <w:p w14:paraId="690A1835" w14:textId="77777777" w:rsidR="00B048DA" w:rsidRPr="0082504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434F9DB1" w14:textId="77777777" w:rsidR="00B048DA" w:rsidRPr="0082504F" w:rsidRDefault="007C5D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7C5D30" w:rsidRPr="0082504F" w14:paraId="7207A548" w14:textId="77777777" w:rsidTr="00402EE9">
        <w:tc>
          <w:tcPr>
            <w:tcW w:w="2269" w:type="dxa"/>
          </w:tcPr>
          <w:p w14:paraId="159809E8" w14:textId="77777777" w:rsidR="007C5D30" w:rsidRPr="0082504F" w:rsidRDefault="007C5D30" w:rsidP="00402E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04C0C30E" w14:textId="77777777" w:rsidR="007C5D30" w:rsidRPr="0082504F" w:rsidRDefault="007C5D30" w:rsidP="00402E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2A5CBA03" w14:textId="77777777" w:rsidR="00B048DA" w:rsidRPr="0082504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258CC7F" w14:textId="77777777" w:rsidR="008642B3" w:rsidRPr="0082504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2504F">
        <w:rPr>
          <w:rFonts w:ascii="Arial Narrow" w:hAnsi="Arial Narrow" w:cs="Arial"/>
          <w:sz w:val="22"/>
          <w:szCs w:val="22"/>
        </w:rPr>
        <w:t xml:space="preserve">Zamawiający, </w:t>
      </w:r>
      <w:r w:rsidR="007C5D30" w:rsidRPr="0082504F">
        <w:rPr>
          <w:rFonts w:ascii="Arial Narrow" w:hAnsi="Arial Narrow" w:cs="Arial"/>
          <w:b/>
          <w:sz w:val="22"/>
          <w:szCs w:val="22"/>
        </w:rPr>
        <w:t>10WSzKzP SPZOZ</w:t>
      </w:r>
      <w:r w:rsidRPr="0082504F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82504F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82504F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82504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C5D30" w:rsidRPr="0082504F">
        <w:rPr>
          <w:rFonts w:ascii="Arial Narrow" w:hAnsi="Arial Narrow" w:cs="Arial"/>
          <w:sz w:val="22"/>
          <w:szCs w:val="22"/>
        </w:rPr>
        <w:t>(t.j. Dz. U. z 2024 r. poz. 1320 z późn. zm.)</w:t>
      </w:r>
      <w:r w:rsidR="00C65E53" w:rsidRPr="0082504F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82504F">
        <w:rPr>
          <w:rFonts w:ascii="Arial Narrow" w:hAnsi="Arial Narrow" w:cs="Arial"/>
          <w:sz w:val="22"/>
          <w:szCs w:val="22"/>
        </w:rPr>
        <w:t xml:space="preserve">, </w:t>
      </w:r>
      <w:r w:rsidR="00C65E53" w:rsidRPr="0082504F">
        <w:rPr>
          <w:rFonts w:ascii="Arial Narrow" w:hAnsi="Arial Narrow" w:cs="Arial"/>
          <w:sz w:val="22"/>
          <w:szCs w:val="22"/>
        </w:rPr>
        <w:t>informuje</w:t>
      </w:r>
      <w:r w:rsidR="00D26ED6" w:rsidRPr="0082504F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82504F">
        <w:rPr>
          <w:rFonts w:ascii="Arial Narrow" w:hAnsi="Arial Narrow" w:cs="Arial"/>
          <w:sz w:val="22"/>
          <w:szCs w:val="22"/>
        </w:rPr>
        <w:t>najkorzystniejsz</w:t>
      </w:r>
      <w:r w:rsidR="00D26ED6" w:rsidRPr="0082504F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82504F">
        <w:rPr>
          <w:rFonts w:ascii="Arial Narrow" w:hAnsi="Arial Narrow" w:cs="Arial"/>
          <w:sz w:val="22"/>
          <w:szCs w:val="22"/>
        </w:rPr>
        <w:t>ofer</w:t>
      </w:r>
      <w:r w:rsidR="00D26ED6" w:rsidRPr="0082504F">
        <w:rPr>
          <w:rFonts w:ascii="Arial Narrow" w:hAnsi="Arial Narrow" w:cs="Arial"/>
          <w:sz w:val="22"/>
          <w:szCs w:val="22"/>
        </w:rPr>
        <w:t>t</w:t>
      </w:r>
      <w:r w:rsidR="009F0E5C" w:rsidRPr="0082504F">
        <w:rPr>
          <w:rFonts w:ascii="Arial Narrow" w:hAnsi="Arial Narrow" w:cs="Arial"/>
          <w:sz w:val="22"/>
          <w:szCs w:val="22"/>
        </w:rPr>
        <w:t>a</w:t>
      </w:r>
      <w:r w:rsidRPr="0082504F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82504F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C5D30" w:rsidRPr="0082504F" w14:paraId="0D83D5B6" w14:textId="77777777" w:rsidTr="00402EE9">
        <w:trPr>
          <w:cantSplit/>
        </w:trPr>
        <w:tc>
          <w:tcPr>
            <w:tcW w:w="9498" w:type="dxa"/>
          </w:tcPr>
          <w:p w14:paraId="63AA01F2" w14:textId="77777777" w:rsidR="007C5D30" w:rsidRPr="0082504F" w:rsidRDefault="007C5D30" w:rsidP="00402EE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2504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82504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2504F">
              <w:rPr>
                <w:rFonts w:ascii="Arial Narrow" w:hAnsi="Arial Narrow" w:cs="Arial"/>
                <w:color w:val="000000"/>
                <w:sz w:val="22"/>
                <w:szCs w:val="22"/>
              </w:rPr>
              <w:t>Osłonki na opakowanie z lekiem cytostatycznym</w:t>
            </w:r>
          </w:p>
          <w:p w14:paraId="0C198AA4" w14:textId="77777777" w:rsidR="007C5D30" w:rsidRPr="0082504F" w:rsidRDefault="007C5D30" w:rsidP="00402EE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2504F">
              <w:rPr>
                <w:rFonts w:ascii="Arial Narrow" w:hAnsi="Arial Narrow" w:cs="Arial"/>
                <w:b/>
                <w:sz w:val="22"/>
                <w:szCs w:val="22"/>
              </w:rPr>
              <w:t>Polmil</w:t>
            </w:r>
            <w:proofErr w:type="spellEnd"/>
            <w:r w:rsidRPr="0082504F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4AE8745E" w14:textId="77777777" w:rsidR="007C5D30" w:rsidRPr="0082504F" w:rsidRDefault="007C5D30" w:rsidP="00402EE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8 B  </w:t>
            </w:r>
          </w:p>
          <w:p w14:paraId="52C51C3B" w14:textId="77777777" w:rsidR="007C5D30" w:rsidRPr="0082504F" w:rsidRDefault="007C5D30" w:rsidP="00402EE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bCs/>
                <w:sz w:val="22"/>
                <w:szCs w:val="22"/>
              </w:rPr>
              <w:t>85-758 BYDGOSZCZ</w:t>
            </w:r>
          </w:p>
          <w:p w14:paraId="6ED8D45B" w14:textId="77777777" w:rsidR="007C5D30" w:rsidRPr="0082504F" w:rsidRDefault="007C5D30" w:rsidP="00402EE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2504F">
              <w:rPr>
                <w:rFonts w:ascii="Arial Narrow" w:hAnsi="Arial Narrow" w:cs="Arial"/>
                <w:b/>
                <w:sz w:val="22"/>
                <w:szCs w:val="22"/>
              </w:rPr>
              <w:t xml:space="preserve"> 504.30 zł brutto</w:t>
            </w:r>
            <w:r w:rsidRPr="008250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57877F" w14:textId="77777777" w:rsidR="007C5D30" w:rsidRPr="0082504F" w:rsidRDefault="007C5D30" w:rsidP="00402EE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2504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BF5BDEC" w14:textId="77777777" w:rsidR="007C5D30" w:rsidRPr="0082504F" w:rsidRDefault="007C5D30" w:rsidP="00402E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04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5AA6BD4" w14:textId="77777777" w:rsidR="00992FF5" w:rsidRPr="0082504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2504F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82504F" w14:paraId="3DC99035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76D25" w14:textId="77777777" w:rsidR="00992FF5" w:rsidRPr="008250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2504F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230912" w14:textId="77777777" w:rsidR="00992FF5" w:rsidRPr="008250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82504F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1FCF35" w14:textId="77777777" w:rsidR="00992FF5" w:rsidRPr="008250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2504F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5CEBA9" w14:textId="77777777" w:rsidR="00992FF5" w:rsidRPr="0082504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2504F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7C5D30" w:rsidRPr="00097656" w14:paraId="13EB2741" w14:textId="77777777" w:rsidTr="0040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E766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26 - Osłonki na opakowanie z lekiem cytostatycznym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E1FC" w14:textId="77777777" w:rsidR="007C5D30" w:rsidRPr="00097656" w:rsidRDefault="007C5D30" w:rsidP="0040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96F67A7" w14:textId="77777777" w:rsidR="007C5D30" w:rsidRPr="00097656" w:rsidRDefault="007C5D30" w:rsidP="00402EE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61E822BF" w14:textId="77777777" w:rsidR="007C5D30" w:rsidRPr="00097656" w:rsidRDefault="007C5D30" w:rsidP="00402EE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lastRenderedPageBreak/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D241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3F53CB6C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CAFD6D6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9919" w14:textId="77777777" w:rsidR="007C5D30" w:rsidRPr="00097656" w:rsidRDefault="007C5D30" w:rsidP="00402EE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7C5D30" w:rsidRPr="00097656" w14:paraId="09F1CA9A" w14:textId="77777777" w:rsidTr="0040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B3EB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26 - Osłonki na opakowanie z lekiem cytostatycznym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06E7" w14:textId="77777777" w:rsidR="007C5D30" w:rsidRPr="00097656" w:rsidRDefault="007C5D30" w:rsidP="0040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39A19F2A" w14:textId="77777777" w:rsidR="007C5D30" w:rsidRPr="00097656" w:rsidRDefault="007C5D30" w:rsidP="00402EE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0863E088" w14:textId="77777777" w:rsidR="007C5D30" w:rsidRPr="00097656" w:rsidRDefault="007C5D30" w:rsidP="00402EE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85D0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1 - Cena - 32.80</w:t>
            </w:r>
          </w:p>
          <w:p w14:paraId="547F768B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8F3A79C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1E1D6" w14:textId="77777777" w:rsidR="007C5D30" w:rsidRPr="00097656" w:rsidRDefault="007C5D30" w:rsidP="00402EE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 xml:space="preserve">  72,80</w:t>
            </w:r>
          </w:p>
        </w:tc>
      </w:tr>
      <w:tr w:rsidR="007C5D30" w:rsidRPr="00097656" w14:paraId="1086A338" w14:textId="77777777" w:rsidTr="0040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332A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26 - Osłonki na opakowanie z lekiem cytostatycznym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59518" w14:textId="77777777" w:rsidR="007C5D30" w:rsidRPr="00097656" w:rsidRDefault="007C5D30" w:rsidP="0040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097656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14:paraId="0A059476" w14:textId="77777777" w:rsidR="007C5D30" w:rsidRPr="00097656" w:rsidRDefault="007C5D30" w:rsidP="00402EE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14:paraId="131D2512" w14:textId="77777777" w:rsidR="007C5D30" w:rsidRPr="00097656" w:rsidRDefault="007C5D30" w:rsidP="00402EE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F1D6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1 - Cena - 12.30</w:t>
            </w:r>
          </w:p>
          <w:p w14:paraId="5E0197D3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E2A67DE" w14:textId="77777777" w:rsidR="007C5D30" w:rsidRPr="00097656" w:rsidRDefault="007C5D30" w:rsidP="00402EE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>3 - Termin płatności - 7.50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FB745" w14:textId="77777777" w:rsidR="007C5D30" w:rsidRPr="00097656" w:rsidRDefault="007C5D30" w:rsidP="00402EE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7656">
              <w:rPr>
                <w:rFonts w:ascii="Arial Narrow" w:hAnsi="Arial Narrow" w:cs="Arial"/>
                <w:sz w:val="22"/>
                <w:szCs w:val="22"/>
              </w:rPr>
              <w:t xml:space="preserve">  44,80</w:t>
            </w:r>
          </w:p>
        </w:tc>
      </w:tr>
    </w:tbl>
    <w:p w14:paraId="0DFEA09C" w14:textId="77777777" w:rsidR="0082504F" w:rsidRDefault="0082504F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C3C7793" w14:textId="4B22B821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2504F">
        <w:rPr>
          <w:rFonts w:ascii="Arial Narrow" w:hAnsi="Arial Narrow" w:cs="Arial"/>
          <w:i/>
          <w:sz w:val="22"/>
          <w:szCs w:val="22"/>
        </w:rPr>
        <w:t>Zamawiający</w:t>
      </w:r>
    </w:p>
    <w:p w14:paraId="7C0A3405" w14:textId="77777777" w:rsidR="00097656" w:rsidRPr="0082504F" w:rsidRDefault="0009765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7820BAA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3FAAC228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0AC58760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C19C9D0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780F4DD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66117A17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08DA23B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E87637A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439A691D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68B2ED9B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4C5A384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04E844A1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0110EDEA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38AFA86C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4BC6BD7A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5007754F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3E27DBCF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18E7ABC7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71CD89D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59BF78B8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573837CD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7A198DC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6E93857A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10A29676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7B03F6E7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</w:p>
    <w:p w14:paraId="5AB8F870" w14:textId="19F65E27" w:rsidR="00097656" w:rsidRDefault="00097656" w:rsidP="0009765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051FC8D7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2F68A604" w14:textId="77777777" w:rsidR="00097656" w:rsidRDefault="00097656" w:rsidP="0009765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5CB5ACFC" w14:textId="526F2B57" w:rsidR="00097656" w:rsidRPr="00946052" w:rsidRDefault="00097656" w:rsidP="00097656">
      <w:pPr>
        <w:rPr>
          <w:rFonts w:ascii="Arial Narrow" w:hAnsi="Arial Narrow" w:cs="Arial"/>
          <w:i/>
        </w:rPr>
      </w:pPr>
      <w:r>
        <w:rPr>
          <w:rFonts w:ascii="Arial Narrow" w:hAnsi="Arial Narrow" w:cs="Arial"/>
          <w:sz w:val="20"/>
          <w:szCs w:val="20"/>
        </w:rPr>
        <w:t>Data: 2026-01-0</w:t>
      </w:r>
      <w:r>
        <w:rPr>
          <w:rFonts w:ascii="Arial Narrow" w:hAnsi="Arial Narrow" w:cs="Arial"/>
          <w:sz w:val="20"/>
          <w:szCs w:val="20"/>
        </w:rPr>
        <w:t>9</w:t>
      </w:r>
    </w:p>
    <w:p w14:paraId="56C408C2" w14:textId="1213B458" w:rsidR="008642B3" w:rsidRDefault="007C5D30" w:rsidP="00B51A2B">
      <w:pPr>
        <w:jc w:val="right"/>
        <w:rPr>
          <w:rFonts w:ascii="Arial Narrow" w:hAnsi="Arial Narrow" w:cs="Arial"/>
        </w:rPr>
      </w:pPr>
      <w:r w:rsidRPr="0082504F">
        <w:rPr>
          <w:rFonts w:ascii="Arial Narrow" w:hAnsi="Arial Narrow" w:cs="Arial"/>
        </w:rPr>
        <w:t xml:space="preserve">  </w:t>
      </w:r>
      <w:bookmarkEnd w:id="0"/>
    </w:p>
    <w:p w14:paraId="53ADBC6E" w14:textId="77777777" w:rsidR="0082504F" w:rsidRPr="0082504F" w:rsidRDefault="0082504F" w:rsidP="00B51A2B">
      <w:pPr>
        <w:jc w:val="right"/>
        <w:rPr>
          <w:rFonts w:ascii="Arial Narrow" w:hAnsi="Arial Narrow" w:cs="Arial"/>
        </w:rPr>
      </w:pPr>
    </w:p>
    <w:sectPr w:rsidR="0082504F" w:rsidRPr="0082504F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116F9" w14:textId="77777777" w:rsidR="004B03E5" w:rsidRDefault="004B03E5">
      <w:r>
        <w:separator/>
      </w:r>
    </w:p>
  </w:endnote>
  <w:endnote w:type="continuationSeparator" w:id="0">
    <w:p w14:paraId="2D75579C" w14:textId="77777777" w:rsidR="004B03E5" w:rsidRDefault="004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E919A" w14:textId="77777777" w:rsidR="007C5D30" w:rsidRDefault="007C5D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B56C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9D87A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D691C2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05595" w14:textId="77777777" w:rsidR="007C5D30" w:rsidRDefault="007C5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7E059" w14:textId="77777777" w:rsidR="004B03E5" w:rsidRDefault="004B03E5">
      <w:r>
        <w:separator/>
      </w:r>
    </w:p>
  </w:footnote>
  <w:footnote w:type="continuationSeparator" w:id="0">
    <w:p w14:paraId="66AAC11A" w14:textId="77777777" w:rsidR="004B03E5" w:rsidRDefault="004B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30A5" w14:textId="77777777" w:rsidR="007C5D30" w:rsidRDefault="007C5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930FE" w14:textId="77777777" w:rsidR="007C5D30" w:rsidRDefault="007C5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E88E" w14:textId="77777777" w:rsidR="007C5D30" w:rsidRDefault="007C5D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3E5"/>
    <w:rsid w:val="00022322"/>
    <w:rsid w:val="00042497"/>
    <w:rsid w:val="00097656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03E5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5D30"/>
    <w:rsid w:val="007E2ACC"/>
    <w:rsid w:val="007E68C5"/>
    <w:rsid w:val="0082504F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C4E51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3ED3E2"/>
  <w15:chartTrackingRefBased/>
  <w15:docId w15:val="{219DE498-9359-4D3D-AAF3-079CB173D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09765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2026-01-09T08:42:00Z</cp:lastPrinted>
  <dcterms:created xsi:type="dcterms:W3CDTF">2026-01-09T08:40:00Z</dcterms:created>
  <dcterms:modified xsi:type="dcterms:W3CDTF">2026-01-09T08:42:00Z</dcterms:modified>
</cp:coreProperties>
</file>