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39FCAD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2A9F75D4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42781EF5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154867C9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15C24823" w14:textId="7E47DE96" w:rsidR="00E2393B" w:rsidRPr="00E2393B" w:rsidRDefault="00F1435C" w:rsidP="00711AC5">
      <w:pPr>
        <w:tabs>
          <w:tab w:val="left" w:pos="11685"/>
        </w:tabs>
        <w:spacing w:line="360" w:lineRule="auto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D17BDC">
        <w:rPr>
          <w:b/>
          <w:bCs/>
          <w:sz w:val="24"/>
          <w:szCs w:val="24"/>
        </w:rPr>
        <w:t>66</w:t>
      </w:r>
      <w:r w:rsidR="00711AC5">
        <w:rPr>
          <w:b/>
          <w:bCs/>
          <w:sz w:val="24"/>
          <w:szCs w:val="24"/>
        </w:rPr>
        <w:t>28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 </w:t>
      </w:r>
      <w:r w:rsidR="00711AC5">
        <w:rPr>
          <w:sz w:val="24"/>
          <w:szCs w:val="24"/>
        </w:rPr>
        <w:t xml:space="preserve"> 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</w:t>
      </w:r>
      <w:r w:rsidR="00E2393B" w:rsidRPr="00E2393B">
        <w:rPr>
          <w:sz w:val="24"/>
          <w:szCs w:val="24"/>
        </w:rPr>
        <w:t xml:space="preserve">Poznań, </w:t>
      </w:r>
      <w:r w:rsidR="00D17BDC">
        <w:rPr>
          <w:sz w:val="24"/>
          <w:szCs w:val="24"/>
        </w:rPr>
        <w:t>09.01.</w:t>
      </w:r>
      <w:r w:rsidR="00E2393B" w:rsidRPr="00E2393B">
        <w:rPr>
          <w:sz w:val="24"/>
          <w:szCs w:val="24"/>
        </w:rPr>
        <w:t>202</w:t>
      </w:r>
      <w:r w:rsidR="00D17BDC">
        <w:rPr>
          <w:sz w:val="24"/>
          <w:szCs w:val="24"/>
        </w:rPr>
        <w:t>6</w:t>
      </w:r>
      <w:r w:rsidR="00E2393B" w:rsidRPr="00E2393B">
        <w:rPr>
          <w:sz w:val="24"/>
          <w:szCs w:val="24"/>
        </w:rPr>
        <w:t xml:space="preserve"> r.</w:t>
      </w:r>
    </w:p>
    <w:p w14:paraId="59563071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5A8D5510" w14:textId="77777777"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7B0523DF" w14:textId="7C35319E" w:rsidR="008A6F61" w:rsidRPr="008A6F61" w:rsidRDefault="00E2393B" w:rsidP="008A6F61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D17BDC">
        <w:rPr>
          <w:b/>
          <w:sz w:val="24"/>
          <w:szCs w:val="24"/>
        </w:rPr>
        <w:t>09.01</w:t>
      </w:r>
      <w:r w:rsidRPr="00E2393B">
        <w:rPr>
          <w:b/>
          <w:sz w:val="24"/>
          <w:szCs w:val="24"/>
        </w:rPr>
        <w:t>.202</w:t>
      </w:r>
      <w:r w:rsidR="00D17BDC">
        <w:rPr>
          <w:b/>
          <w:sz w:val="24"/>
          <w:szCs w:val="24"/>
        </w:rPr>
        <w:t>6</w:t>
      </w:r>
      <w:r w:rsidRPr="00E2393B">
        <w:rPr>
          <w:b/>
          <w:sz w:val="24"/>
          <w:szCs w:val="24"/>
        </w:rPr>
        <w:t xml:space="preserve"> r. o godzinie 1</w:t>
      </w:r>
      <w:r w:rsidR="00D17BDC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>:</w:t>
      </w:r>
      <w:r w:rsidR="00D17BDC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D17BDC" w:rsidRPr="00D17BDC">
        <w:rPr>
          <w:b/>
          <w:bCs/>
          <w:i/>
          <w:iCs/>
          <w:sz w:val="24"/>
          <w:szCs w:val="24"/>
          <w:lang w:eastAsia="x-none"/>
        </w:rPr>
        <w:t>Sukcesywna sprzedaż z dostawą sprzętu komputerowego z prawem opcji - komputery stacjonarne oraz monitory dla jednostek organizacyjnych UAM przez okres 12 miesięcy</w:t>
      </w:r>
    </w:p>
    <w:p w14:paraId="0F3E12C8" w14:textId="77777777" w:rsidR="00E2393B" w:rsidRPr="00E2393B" w:rsidRDefault="00E2393B" w:rsidP="008A6F61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14:paraId="5B63445E" w14:textId="70284C00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>Do wyznaczonego terminu złożono</w:t>
      </w:r>
      <w:r w:rsidR="004F11DD">
        <w:rPr>
          <w:b/>
          <w:sz w:val="24"/>
          <w:szCs w:val="24"/>
        </w:rPr>
        <w:t xml:space="preserve"> 1</w:t>
      </w:r>
      <w:r w:rsidRPr="00E2393B">
        <w:rPr>
          <w:b/>
          <w:sz w:val="24"/>
          <w:szCs w:val="24"/>
        </w:rPr>
        <w:t xml:space="preserve"> ofert</w:t>
      </w:r>
      <w:r w:rsidR="004F11DD">
        <w:rPr>
          <w:b/>
          <w:sz w:val="24"/>
          <w:szCs w:val="24"/>
        </w:rPr>
        <w:t>ę</w:t>
      </w:r>
      <w:r w:rsidRPr="00E2393B">
        <w:rPr>
          <w:b/>
          <w:sz w:val="24"/>
          <w:szCs w:val="24"/>
        </w:rPr>
        <w:t>:</w:t>
      </w:r>
    </w:p>
    <w:p w14:paraId="0A42AF75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6946"/>
        <w:gridCol w:w="1984"/>
      </w:tblGrid>
      <w:tr w:rsidR="00D17BDC" w:rsidRPr="00C06184" w14:paraId="5FC49A5D" w14:textId="77777777" w:rsidTr="00D17BDC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3B51BECC" w14:textId="77777777" w:rsidR="00D17BDC" w:rsidRPr="00C06184" w:rsidRDefault="00D17BDC" w:rsidP="00F1435C">
            <w:pPr>
              <w:jc w:val="center"/>
            </w:pPr>
            <w:r w:rsidRPr="00C06184">
              <w:t>Oferta nr</w:t>
            </w:r>
          </w:p>
        </w:tc>
        <w:tc>
          <w:tcPr>
            <w:tcW w:w="6946" w:type="dxa"/>
            <w:shd w:val="clear" w:color="auto" w:fill="F2F2F2"/>
            <w:vAlign w:val="center"/>
          </w:tcPr>
          <w:p w14:paraId="4A1160CA" w14:textId="77777777" w:rsidR="00D17BDC" w:rsidRPr="00C06184" w:rsidRDefault="00D17BDC" w:rsidP="00F1435C">
            <w:pPr>
              <w:jc w:val="center"/>
            </w:pPr>
            <w:r w:rsidRPr="00C06184"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7CF7B2B4" w14:textId="38D775F4" w:rsidR="00D17BDC" w:rsidRPr="00C06184" w:rsidRDefault="00D17BDC" w:rsidP="00D17BDC">
            <w:pPr>
              <w:jc w:val="center"/>
            </w:pPr>
            <w:r w:rsidRPr="00C06184">
              <w:t>Cena oferty</w:t>
            </w:r>
          </w:p>
        </w:tc>
      </w:tr>
      <w:tr w:rsidR="00D17BDC" w:rsidRPr="00C06184" w14:paraId="0D211825" w14:textId="77777777" w:rsidTr="00D17BDC">
        <w:trPr>
          <w:trHeight w:val="680"/>
          <w:jc w:val="center"/>
        </w:trPr>
        <w:tc>
          <w:tcPr>
            <w:tcW w:w="846" w:type="dxa"/>
            <w:vAlign w:val="center"/>
          </w:tcPr>
          <w:p w14:paraId="1462D242" w14:textId="77777777" w:rsidR="00D17BDC" w:rsidRPr="00C06184" w:rsidRDefault="00D17BDC" w:rsidP="00F1435C">
            <w:pPr>
              <w:jc w:val="center"/>
            </w:pPr>
            <w:r w:rsidRPr="00C06184">
              <w:t>1</w:t>
            </w:r>
          </w:p>
        </w:tc>
        <w:tc>
          <w:tcPr>
            <w:tcW w:w="6946" w:type="dxa"/>
          </w:tcPr>
          <w:p w14:paraId="3156817D" w14:textId="77777777" w:rsidR="004F11DD" w:rsidRPr="004F11DD" w:rsidRDefault="004F11DD" w:rsidP="004F11DD">
            <w:pPr>
              <w:jc w:val="both"/>
              <w:rPr>
                <w:lang w:val="en-US"/>
              </w:rPr>
            </w:pPr>
            <w:proofErr w:type="spellStart"/>
            <w:r w:rsidRPr="004F11DD">
              <w:rPr>
                <w:lang w:val="en-US"/>
              </w:rPr>
              <w:t>Clarifity</w:t>
            </w:r>
            <w:proofErr w:type="spellEnd"/>
            <w:r w:rsidRPr="004F11DD">
              <w:rPr>
                <w:lang w:val="en-US"/>
              </w:rPr>
              <w:t xml:space="preserve"> Sp. z </w:t>
            </w:r>
            <w:proofErr w:type="spellStart"/>
            <w:r w:rsidRPr="004F11DD">
              <w:rPr>
                <w:lang w:val="en-US"/>
              </w:rPr>
              <w:t>o.o</w:t>
            </w:r>
            <w:proofErr w:type="spellEnd"/>
            <w:r w:rsidRPr="004F11DD">
              <w:rPr>
                <w:lang w:val="en-US"/>
              </w:rPr>
              <w:t>.</w:t>
            </w:r>
          </w:p>
          <w:p w14:paraId="7107B4B1" w14:textId="12C7CC47" w:rsidR="00D17BDC" w:rsidRPr="00C06184" w:rsidRDefault="004F11DD" w:rsidP="004F11DD">
            <w:pPr>
              <w:jc w:val="both"/>
            </w:pPr>
            <w:r>
              <w:t>ul. Św. Marcin 29/8, 61-806 Poznań</w:t>
            </w:r>
          </w:p>
        </w:tc>
        <w:tc>
          <w:tcPr>
            <w:tcW w:w="1984" w:type="dxa"/>
            <w:vAlign w:val="center"/>
          </w:tcPr>
          <w:p w14:paraId="4FABCC3B" w14:textId="58517352" w:rsidR="00D17BDC" w:rsidRPr="00C06184" w:rsidRDefault="004F11DD" w:rsidP="004A4A0D">
            <w:pPr>
              <w:jc w:val="center"/>
            </w:pPr>
            <w:r w:rsidRPr="004F11DD">
              <w:t>2 540 352,00</w:t>
            </w:r>
            <w:r>
              <w:t xml:space="preserve"> zł</w:t>
            </w:r>
            <w:bookmarkStart w:id="0" w:name="_GoBack"/>
            <w:bookmarkEnd w:id="0"/>
          </w:p>
        </w:tc>
      </w:tr>
    </w:tbl>
    <w:p w14:paraId="6B7710FC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51D383B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A70DA2C" w14:textId="77777777" w:rsidR="002158FA" w:rsidRPr="002158FA" w:rsidRDefault="002158FA" w:rsidP="002E3BD6">
      <w:pPr>
        <w:ind w:left="567"/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14:paraId="2C61A726" w14:textId="60392E9C" w:rsidR="00D7215C" w:rsidRPr="00D7215C" w:rsidRDefault="00D17BDC" w:rsidP="00D17BDC">
      <w:pPr>
        <w:ind w:left="567"/>
        <w:jc w:val="both"/>
        <w:outlineLvl w:val="1"/>
        <w:rPr>
          <w:sz w:val="24"/>
        </w:rPr>
      </w:pPr>
      <w:r>
        <w:rPr>
          <w:sz w:val="24"/>
        </w:rPr>
        <w:t>2.432.000</w:t>
      </w:r>
      <w:r w:rsidR="002E3BD6" w:rsidRPr="002E3BD6">
        <w:rPr>
          <w:sz w:val="24"/>
        </w:rPr>
        <w:t>,00</w:t>
      </w:r>
      <w:r w:rsidR="00D7215C" w:rsidRPr="00D7215C">
        <w:rPr>
          <w:sz w:val="24"/>
        </w:rPr>
        <w:t xml:space="preserve"> zł brutto</w:t>
      </w:r>
    </w:p>
    <w:p w14:paraId="395617D9" w14:textId="77777777" w:rsidR="00240B03" w:rsidRDefault="00240B03" w:rsidP="002E3BD6">
      <w:pPr>
        <w:ind w:left="567"/>
        <w:jc w:val="both"/>
        <w:outlineLvl w:val="1"/>
        <w:rPr>
          <w:rFonts w:ascii="Arial" w:hAnsi="Arial" w:cs="Arial"/>
          <w:sz w:val="24"/>
        </w:rPr>
      </w:pPr>
    </w:p>
    <w:p w14:paraId="36DDBEC4" w14:textId="06AD9641" w:rsidR="00F1435C" w:rsidRDefault="00F1435C" w:rsidP="002E3BD6">
      <w:pPr>
        <w:ind w:left="567"/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8121" w:type="dxa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773"/>
      </w:tblGrid>
      <w:tr w:rsidR="00D17BDC" w:rsidRPr="00D17BDC" w14:paraId="2EC8233B" w14:textId="77777777" w:rsidTr="00D17BD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973A48A" w14:textId="72658D3D" w:rsidR="00D17BDC" w:rsidRPr="00D17BDC" w:rsidRDefault="00D17BDC" w:rsidP="00D17BDC">
            <w:pPr>
              <w:ind w:left="73"/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>
              <w:rPr>
                <w:b/>
                <w:bCs/>
                <w:iCs/>
                <w:sz w:val="24"/>
                <w:szCs w:val="24"/>
                <w:lang w:eastAsia="x-none"/>
              </w:rPr>
              <w:t xml:space="preserve">  nr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47C3299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/>
                <w:bCs/>
                <w:iCs/>
                <w:sz w:val="24"/>
                <w:szCs w:val="24"/>
                <w:lang w:eastAsia="x-none"/>
              </w:rPr>
              <w:t>Nazwa kryterium: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BAE0A27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/>
                <w:bCs/>
                <w:iCs/>
                <w:sz w:val="24"/>
                <w:szCs w:val="24"/>
                <w:lang w:eastAsia="x-none"/>
              </w:rPr>
              <w:t>Waga:</w:t>
            </w:r>
          </w:p>
        </w:tc>
      </w:tr>
      <w:tr w:rsidR="00D17BDC" w:rsidRPr="00D17BDC" w14:paraId="41EA051D" w14:textId="77777777" w:rsidTr="00D17BD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C5697" w14:textId="77777777" w:rsidR="00D17BDC" w:rsidRPr="00D17BDC" w:rsidRDefault="00D17BDC" w:rsidP="00D17BDC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2B59F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Cs/>
                <w:iCs/>
                <w:sz w:val="24"/>
                <w:szCs w:val="24"/>
                <w:lang w:eastAsia="x-none"/>
              </w:rPr>
              <w:t>Cena brutto oferty (C)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E7BA4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Cs/>
                <w:iCs/>
                <w:sz w:val="24"/>
                <w:szCs w:val="24"/>
                <w:lang w:eastAsia="x-none"/>
              </w:rPr>
              <w:t>60%</w:t>
            </w:r>
          </w:p>
        </w:tc>
      </w:tr>
      <w:tr w:rsidR="00D17BDC" w:rsidRPr="00D17BDC" w14:paraId="5F5EEB4B" w14:textId="77777777" w:rsidTr="00D17BD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D30EC3" w14:textId="77777777" w:rsidR="00D17BDC" w:rsidRPr="00D17BDC" w:rsidRDefault="00D17BDC" w:rsidP="00D17BDC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A37E4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Cs/>
                <w:iCs/>
                <w:sz w:val="24"/>
                <w:szCs w:val="24"/>
                <w:lang w:eastAsia="x-none"/>
              </w:rPr>
              <w:t>Jednolitość produktowa oferty (J)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EF2A0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Cs/>
                <w:iCs/>
                <w:sz w:val="24"/>
                <w:szCs w:val="24"/>
                <w:lang w:eastAsia="x-none"/>
              </w:rPr>
              <w:t>5%</w:t>
            </w:r>
          </w:p>
        </w:tc>
      </w:tr>
      <w:tr w:rsidR="00D17BDC" w:rsidRPr="00D17BDC" w14:paraId="2798C098" w14:textId="77777777" w:rsidTr="00D17BD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59029" w14:textId="77777777" w:rsidR="00D17BDC" w:rsidRPr="00D17BDC" w:rsidRDefault="00D17BDC" w:rsidP="00D17BDC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284EA8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Cs/>
                <w:iCs/>
                <w:sz w:val="24"/>
                <w:szCs w:val="24"/>
                <w:lang w:eastAsia="x-none"/>
              </w:rPr>
              <w:t>Termin realizacji dostawy częściowej (D)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E741A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Cs/>
                <w:iCs/>
                <w:sz w:val="24"/>
                <w:szCs w:val="24"/>
                <w:lang w:eastAsia="x-none"/>
              </w:rPr>
              <w:t>5%</w:t>
            </w:r>
          </w:p>
        </w:tc>
      </w:tr>
      <w:tr w:rsidR="00D17BDC" w:rsidRPr="00D17BDC" w14:paraId="6052B873" w14:textId="77777777" w:rsidTr="00D17BD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215512" w14:textId="77777777" w:rsidR="00D17BDC" w:rsidRPr="00D17BDC" w:rsidRDefault="00D17BDC" w:rsidP="00D17BDC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C962D0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Cs/>
                <w:iCs/>
                <w:sz w:val="24"/>
                <w:szCs w:val="24"/>
                <w:lang w:eastAsia="x-none"/>
              </w:rPr>
              <w:t>Ocena techniczna (T)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0A625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Cs/>
                <w:iCs/>
                <w:sz w:val="24"/>
                <w:szCs w:val="24"/>
                <w:lang w:eastAsia="x-none"/>
              </w:rPr>
              <w:t>24%</w:t>
            </w:r>
          </w:p>
        </w:tc>
      </w:tr>
      <w:tr w:rsidR="00D17BDC" w:rsidRPr="00D17BDC" w14:paraId="2054B0F1" w14:textId="77777777" w:rsidTr="00D17BD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AF9E7" w14:textId="77777777" w:rsidR="00D17BDC" w:rsidRPr="00D17BDC" w:rsidRDefault="00D17BDC" w:rsidP="00D17BDC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202DC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Cs/>
                <w:iCs/>
                <w:sz w:val="24"/>
                <w:szCs w:val="24"/>
                <w:lang w:eastAsia="x-none"/>
              </w:rPr>
              <w:t>Kryteria środowiskowe (Ś)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499FF" w14:textId="77777777" w:rsidR="00D17BDC" w:rsidRPr="00D17BDC" w:rsidRDefault="00D17BDC" w:rsidP="00D17BDC">
            <w:pPr>
              <w:ind w:left="567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17BDC">
              <w:rPr>
                <w:bCs/>
                <w:iCs/>
                <w:sz w:val="24"/>
                <w:szCs w:val="24"/>
                <w:lang w:eastAsia="x-none"/>
              </w:rPr>
              <w:t>6%</w:t>
            </w:r>
          </w:p>
        </w:tc>
      </w:tr>
    </w:tbl>
    <w:p w14:paraId="4C69E9C5" w14:textId="77777777" w:rsidR="00D17BDC" w:rsidRPr="00F1435C" w:rsidRDefault="00D17BDC" w:rsidP="002E3BD6">
      <w:pPr>
        <w:ind w:left="567"/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73EC445C" w14:textId="77777777" w:rsidR="002E3BD6" w:rsidRDefault="002E3BD6" w:rsidP="00173B20">
      <w:pPr>
        <w:jc w:val="right"/>
      </w:pPr>
    </w:p>
    <w:p w14:paraId="75D86378" w14:textId="77777777" w:rsidR="00C236D3" w:rsidRPr="002E3BD6" w:rsidRDefault="00C236D3" w:rsidP="002E3BD6"/>
    <w:sectPr w:rsidR="00C236D3" w:rsidRPr="002E3BD6" w:rsidSect="008A6F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89" w:right="1418" w:bottom="1418" w:left="567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3D4649" w14:textId="77777777" w:rsidR="00155C94" w:rsidRDefault="00155C94">
      <w:r>
        <w:separator/>
      </w:r>
    </w:p>
  </w:endnote>
  <w:endnote w:type="continuationSeparator" w:id="0">
    <w:p w14:paraId="76935272" w14:textId="77777777"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0C1F97" w14:textId="77777777" w:rsidR="009F189D" w:rsidRDefault="009F1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624B5A5" w14:textId="77777777" w:rsidR="009F189D" w:rsidRDefault="009F189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67064" w14:textId="3884E121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05632D5" wp14:editId="25E8E0A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F11DD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F11DD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D7E22" w14:textId="77777777" w:rsidR="009F189D" w:rsidRDefault="009F189D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14:paraId="176CDD95" w14:textId="77777777" w:rsidR="009F189D" w:rsidRDefault="009F189D">
    <w:pPr>
      <w:pStyle w:val="Footer"/>
      <w:tabs>
        <w:tab w:val="clear" w:pos="4536"/>
      </w:tabs>
      <w:jc w:val="center"/>
    </w:pPr>
  </w:p>
  <w:p w14:paraId="467D60F0" w14:textId="77777777" w:rsidR="009F189D" w:rsidRDefault="009F189D">
    <w:pPr>
      <w:pStyle w:val="Footer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PageNumber"/>
      </w:rPr>
      <w:t xml:space="preserve">Strona: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55C94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014D7" w14:textId="77777777" w:rsidR="00155C94" w:rsidRDefault="00155C94">
      <w:r>
        <w:separator/>
      </w:r>
    </w:p>
  </w:footnote>
  <w:footnote w:type="continuationSeparator" w:id="0">
    <w:p w14:paraId="0D4ED887" w14:textId="77777777"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DC68F" w14:textId="77777777" w:rsidR="00316FB8" w:rsidRDefault="00316F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DD4A4" w14:textId="77777777" w:rsidR="00316FB8" w:rsidRDefault="00316F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5B5AD9" w14:textId="77777777" w:rsidR="00316FB8" w:rsidRDefault="00316F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C69FF"/>
    <w:rsid w:val="002158FA"/>
    <w:rsid w:val="00227E60"/>
    <w:rsid w:val="0023318D"/>
    <w:rsid w:val="00240B03"/>
    <w:rsid w:val="002B469A"/>
    <w:rsid w:val="002E3BD6"/>
    <w:rsid w:val="00316FB8"/>
    <w:rsid w:val="00343909"/>
    <w:rsid w:val="00355C9D"/>
    <w:rsid w:val="00363996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4F11DD"/>
    <w:rsid w:val="00551CD2"/>
    <w:rsid w:val="00577BC6"/>
    <w:rsid w:val="00601802"/>
    <w:rsid w:val="00650FDA"/>
    <w:rsid w:val="0069085C"/>
    <w:rsid w:val="006B6F69"/>
    <w:rsid w:val="006C2B48"/>
    <w:rsid w:val="00711AC5"/>
    <w:rsid w:val="00843263"/>
    <w:rsid w:val="00861E75"/>
    <w:rsid w:val="00884BB0"/>
    <w:rsid w:val="008A26A5"/>
    <w:rsid w:val="008A6F61"/>
    <w:rsid w:val="008F318B"/>
    <w:rsid w:val="00960CEB"/>
    <w:rsid w:val="00983F88"/>
    <w:rsid w:val="009D19BD"/>
    <w:rsid w:val="009F189D"/>
    <w:rsid w:val="00A80738"/>
    <w:rsid w:val="00AC22BB"/>
    <w:rsid w:val="00C06184"/>
    <w:rsid w:val="00C236D3"/>
    <w:rsid w:val="00C659E2"/>
    <w:rsid w:val="00CB0802"/>
    <w:rsid w:val="00CF7835"/>
    <w:rsid w:val="00D17BDC"/>
    <w:rsid w:val="00D665F5"/>
    <w:rsid w:val="00D7128F"/>
    <w:rsid w:val="00D7215C"/>
    <w:rsid w:val="00E2393B"/>
    <w:rsid w:val="00EA3476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13C0790F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738"/>
  </w:style>
  <w:style w:type="paragraph" w:styleId="Heading5">
    <w:name w:val="heading 5"/>
    <w:basedOn w:val="Normal"/>
    <w:next w:val="Normal"/>
    <w:link w:val="Heading5Char"/>
    <w:semiHidden/>
    <w:unhideWhenUsed/>
    <w:qFormat/>
    <w:rsid w:val="008A6F6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8073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8073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80738"/>
  </w:style>
  <w:style w:type="paragraph" w:styleId="BodyTextIndent">
    <w:name w:val="Body Text Indent"/>
    <w:basedOn w:val="Normal"/>
    <w:rsid w:val="00A80738"/>
    <w:pPr>
      <w:ind w:firstLine="426"/>
      <w:jc w:val="both"/>
    </w:pPr>
    <w:rPr>
      <w:sz w:val="24"/>
    </w:rPr>
  </w:style>
  <w:style w:type="paragraph" w:styleId="BodyText">
    <w:name w:val="Body Text"/>
    <w:basedOn w:val="Normal"/>
    <w:rsid w:val="00A80738"/>
    <w:pPr>
      <w:spacing w:line="360" w:lineRule="auto"/>
      <w:jc w:val="both"/>
    </w:pPr>
    <w:rPr>
      <w:sz w:val="24"/>
    </w:rPr>
  </w:style>
  <w:style w:type="table" w:styleId="TableGrid">
    <w:name w:val="Table Grid"/>
    <w:basedOn w:val="TableNormal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665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8A6F61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4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2026-01-09T10:09:00Z</dcterms:created>
  <dcterms:modified xsi:type="dcterms:W3CDTF">2026-01-09T10:09:00Z</dcterms:modified>
</cp:coreProperties>
</file>