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4B3A4" w14:textId="6E18772E" w:rsidR="0029606A" w:rsidRPr="007C2B6D" w:rsidRDefault="002B7173" w:rsidP="007C2B6D">
      <w:pPr>
        <w:spacing w:after="240"/>
        <w:jc w:val="right"/>
        <w:rPr>
          <w:sz w:val="24"/>
          <w:szCs w:val="24"/>
        </w:rPr>
      </w:pPr>
      <w:r w:rsidRPr="007C2B6D">
        <w:rPr>
          <w:sz w:val="24"/>
          <w:szCs w:val="24"/>
        </w:rPr>
        <w:t>Kraków</w:t>
      </w:r>
      <w:r w:rsidR="006A5DF1" w:rsidRPr="007C2B6D">
        <w:rPr>
          <w:sz w:val="24"/>
          <w:szCs w:val="24"/>
        </w:rPr>
        <w:t xml:space="preserve"> dnia: </w:t>
      </w:r>
      <w:r w:rsidRPr="007C2B6D">
        <w:rPr>
          <w:sz w:val="24"/>
          <w:szCs w:val="24"/>
        </w:rPr>
        <w:t>202</w:t>
      </w:r>
      <w:r w:rsidR="007C2B6D">
        <w:rPr>
          <w:sz w:val="24"/>
          <w:szCs w:val="24"/>
        </w:rPr>
        <w:t>6</w:t>
      </w:r>
      <w:r w:rsidRPr="007C2B6D">
        <w:rPr>
          <w:sz w:val="24"/>
          <w:szCs w:val="24"/>
        </w:rPr>
        <w:t>-</w:t>
      </w:r>
      <w:r w:rsidR="007C2B6D">
        <w:rPr>
          <w:sz w:val="24"/>
          <w:szCs w:val="24"/>
        </w:rPr>
        <w:t>01</w:t>
      </w:r>
      <w:r w:rsidRPr="007C2B6D">
        <w:rPr>
          <w:sz w:val="24"/>
          <w:szCs w:val="24"/>
        </w:rPr>
        <w:t>-</w:t>
      </w:r>
      <w:r w:rsidR="007C2B6D">
        <w:rPr>
          <w:sz w:val="24"/>
          <w:szCs w:val="24"/>
        </w:rPr>
        <w:t>09</w:t>
      </w:r>
    </w:p>
    <w:p w14:paraId="7DAC4163" w14:textId="77777777" w:rsidR="006A5DF1" w:rsidRPr="007C2B6D" w:rsidRDefault="00BE62A3" w:rsidP="006A5DF1">
      <w:pPr>
        <w:rPr>
          <w:b/>
          <w:bCs/>
          <w:sz w:val="24"/>
          <w:szCs w:val="24"/>
        </w:rPr>
      </w:pPr>
      <w:r w:rsidRPr="007C2B6D">
        <w:rPr>
          <w:b/>
          <w:bCs/>
          <w:sz w:val="24"/>
          <w:szCs w:val="24"/>
        </w:rPr>
        <w:t xml:space="preserve">Szpital Miejski Specjalistyczny </w:t>
      </w:r>
    </w:p>
    <w:p w14:paraId="5455769E" w14:textId="77777777" w:rsidR="00BE62A3" w:rsidRPr="007C2B6D" w:rsidRDefault="00BE62A3" w:rsidP="006A5DF1">
      <w:pPr>
        <w:rPr>
          <w:sz w:val="24"/>
          <w:szCs w:val="24"/>
        </w:rPr>
      </w:pPr>
      <w:r w:rsidRPr="007C2B6D">
        <w:rPr>
          <w:b/>
          <w:bCs/>
          <w:sz w:val="24"/>
          <w:szCs w:val="24"/>
        </w:rPr>
        <w:t>im. Gabriela Narutowicza w Krakowie</w:t>
      </w:r>
    </w:p>
    <w:p w14:paraId="6DB45B58" w14:textId="77777777" w:rsidR="006A5DF1" w:rsidRPr="007C2B6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2B6D">
        <w:rPr>
          <w:sz w:val="24"/>
          <w:szCs w:val="24"/>
        </w:rPr>
        <w:t>ul. Prądnicka 35-37</w:t>
      </w:r>
    </w:p>
    <w:p w14:paraId="3B2137E7" w14:textId="77777777" w:rsidR="00BE62A3" w:rsidRPr="007C2B6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2B6D">
        <w:rPr>
          <w:sz w:val="24"/>
          <w:szCs w:val="24"/>
        </w:rPr>
        <w:t>31-202 Kraków</w:t>
      </w:r>
    </w:p>
    <w:p w14:paraId="3FF2158D" w14:textId="7885B50C" w:rsidR="006D4AB3" w:rsidRPr="007C2B6D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7C2B6D">
        <w:rPr>
          <w:sz w:val="24"/>
          <w:szCs w:val="24"/>
        </w:rPr>
        <w:tab/>
        <w:t xml:space="preserve"> </w:t>
      </w:r>
    </w:p>
    <w:p w14:paraId="4531AA5F" w14:textId="77777777" w:rsidR="006D4AB3" w:rsidRPr="007C2B6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61EAC9" w14:textId="77777777" w:rsidR="006D4AB3" w:rsidRPr="007C2B6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8E68D" w14:textId="3D1E1FE3" w:rsidR="00632C3C" w:rsidRPr="007C2B6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2B6D">
        <w:rPr>
          <w:rFonts w:ascii="Times New Roman" w:hAnsi="Times New Roman"/>
          <w:szCs w:val="28"/>
        </w:rPr>
        <w:t>WYJAŚNIENI</w:t>
      </w:r>
      <w:r w:rsidR="00520165" w:rsidRPr="007C2B6D">
        <w:rPr>
          <w:rFonts w:ascii="Times New Roman" w:hAnsi="Times New Roman"/>
          <w:szCs w:val="28"/>
        </w:rPr>
        <w:t>A</w:t>
      </w:r>
      <w:r w:rsidR="00632C3C" w:rsidRPr="007C2B6D">
        <w:rPr>
          <w:rFonts w:ascii="Times New Roman" w:hAnsi="Times New Roman"/>
          <w:szCs w:val="28"/>
        </w:rPr>
        <w:t xml:space="preserve"> TREŚCI</w:t>
      </w:r>
      <w:r w:rsidR="0029606A" w:rsidRPr="007C2B6D">
        <w:rPr>
          <w:rFonts w:ascii="Times New Roman" w:hAnsi="Times New Roman"/>
          <w:szCs w:val="28"/>
        </w:rPr>
        <w:t xml:space="preserve"> SWZ</w:t>
      </w:r>
      <w:r w:rsidR="007C2B6D">
        <w:rPr>
          <w:rFonts w:ascii="Times New Roman" w:hAnsi="Times New Roman"/>
          <w:szCs w:val="28"/>
        </w:rPr>
        <w:t xml:space="preserve"> - 5</w:t>
      </w:r>
    </w:p>
    <w:p w14:paraId="49319EA4" w14:textId="1AC10543" w:rsidR="006D4AB3" w:rsidRPr="007C2B6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C2B6D">
        <w:rPr>
          <w:sz w:val="22"/>
          <w:szCs w:val="22"/>
        </w:rPr>
        <w:t xml:space="preserve">Dotyczy: </w:t>
      </w:r>
      <w:r w:rsidR="006A5DF1" w:rsidRPr="007C2B6D">
        <w:rPr>
          <w:sz w:val="22"/>
          <w:szCs w:val="22"/>
        </w:rPr>
        <w:t>p</w:t>
      </w:r>
      <w:r w:rsidRPr="007C2B6D">
        <w:rPr>
          <w:sz w:val="22"/>
          <w:szCs w:val="22"/>
        </w:rPr>
        <w:t>ostępowani</w:t>
      </w:r>
      <w:r w:rsidR="006A5DF1" w:rsidRPr="007C2B6D">
        <w:rPr>
          <w:sz w:val="22"/>
          <w:szCs w:val="22"/>
        </w:rPr>
        <w:t>a</w:t>
      </w:r>
      <w:r w:rsidRPr="007C2B6D">
        <w:rPr>
          <w:sz w:val="22"/>
          <w:szCs w:val="22"/>
        </w:rPr>
        <w:t xml:space="preserve"> o udzielenie zamówienia publicznego, prowadzone</w:t>
      </w:r>
      <w:r w:rsidR="006A5DF1" w:rsidRPr="007C2B6D">
        <w:rPr>
          <w:sz w:val="22"/>
          <w:szCs w:val="22"/>
        </w:rPr>
        <w:t>go</w:t>
      </w:r>
      <w:r w:rsidRPr="007C2B6D">
        <w:rPr>
          <w:sz w:val="22"/>
          <w:szCs w:val="22"/>
        </w:rPr>
        <w:t xml:space="preserve"> w</w:t>
      </w:r>
      <w:r w:rsidR="00BE62A3" w:rsidRPr="007C2B6D">
        <w:rPr>
          <w:sz w:val="22"/>
          <w:szCs w:val="22"/>
        </w:rPr>
        <w:t> </w:t>
      </w:r>
      <w:r w:rsidRPr="007C2B6D">
        <w:rPr>
          <w:sz w:val="22"/>
          <w:szCs w:val="22"/>
        </w:rPr>
        <w:t xml:space="preserve">trybie </w:t>
      </w:r>
      <w:r w:rsidR="002B7173" w:rsidRPr="007C2B6D">
        <w:rPr>
          <w:sz w:val="22"/>
          <w:szCs w:val="22"/>
        </w:rPr>
        <w:t>przetarg</w:t>
      </w:r>
      <w:r w:rsidR="007C2B6D" w:rsidRPr="007C2B6D">
        <w:rPr>
          <w:sz w:val="22"/>
          <w:szCs w:val="22"/>
        </w:rPr>
        <w:t>u</w:t>
      </w:r>
      <w:r w:rsidR="002B7173" w:rsidRPr="007C2B6D">
        <w:rPr>
          <w:sz w:val="22"/>
          <w:szCs w:val="22"/>
        </w:rPr>
        <w:t xml:space="preserve"> nieograniczon</w:t>
      </w:r>
      <w:r w:rsidR="007C2B6D" w:rsidRPr="007C2B6D">
        <w:rPr>
          <w:sz w:val="22"/>
          <w:szCs w:val="22"/>
        </w:rPr>
        <w:t xml:space="preserve">ego </w:t>
      </w:r>
      <w:r w:rsidR="00E72428" w:rsidRPr="007C2B6D">
        <w:rPr>
          <w:bCs/>
          <w:sz w:val="22"/>
          <w:szCs w:val="22"/>
        </w:rPr>
        <w:t>”</w:t>
      </w:r>
      <w:r w:rsidR="002B7173" w:rsidRPr="007C2B6D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7C2B6D">
        <w:rPr>
          <w:bCs/>
          <w:sz w:val="22"/>
          <w:szCs w:val="22"/>
        </w:rPr>
        <w:t>”</w:t>
      </w:r>
      <w:r w:rsidRPr="007C2B6D">
        <w:rPr>
          <w:b/>
          <w:sz w:val="22"/>
          <w:szCs w:val="22"/>
        </w:rPr>
        <w:t xml:space="preserve"> </w:t>
      </w:r>
      <w:r w:rsidRPr="007C2B6D">
        <w:rPr>
          <w:bCs/>
          <w:sz w:val="22"/>
          <w:szCs w:val="22"/>
        </w:rPr>
        <w:t>– znak sprawy</w:t>
      </w:r>
      <w:r w:rsidRPr="007C2B6D">
        <w:rPr>
          <w:b/>
          <w:sz w:val="22"/>
          <w:szCs w:val="22"/>
        </w:rPr>
        <w:t xml:space="preserve"> </w:t>
      </w:r>
      <w:r w:rsidR="002B7173" w:rsidRPr="007C2B6D">
        <w:rPr>
          <w:b/>
          <w:sz w:val="22"/>
          <w:szCs w:val="22"/>
        </w:rPr>
        <w:t>ZP/65/2025</w:t>
      </w:r>
      <w:r w:rsidRPr="007C2B6D">
        <w:rPr>
          <w:b/>
          <w:sz w:val="22"/>
          <w:szCs w:val="22"/>
        </w:rPr>
        <w:t>.</w:t>
      </w:r>
    </w:p>
    <w:p w14:paraId="0F9FD73E" w14:textId="77777777" w:rsidR="0012774F" w:rsidRPr="007C2B6D" w:rsidRDefault="00520165" w:rsidP="00D8461B">
      <w:pPr>
        <w:spacing w:after="240" w:line="276" w:lineRule="auto"/>
        <w:jc w:val="both"/>
      </w:pPr>
      <w:r w:rsidRPr="007C2B6D">
        <w:rPr>
          <w:sz w:val="22"/>
          <w:szCs w:val="22"/>
        </w:rPr>
        <w:t xml:space="preserve">Zamawiający, działając na podstawie art. </w:t>
      </w:r>
      <w:r w:rsidR="0029606A" w:rsidRPr="007C2B6D">
        <w:rPr>
          <w:sz w:val="22"/>
          <w:szCs w:val="22"/>
        </w:rPr>
        <w:t>1</w:t>
      </w:r>
      <w:r w:rsidRPr="007C2B6D">
        <w:rPr>
          <w:sz w:val="22"/>
          <w:szCs w:val="22"/>
        </w:rPr>
        <w:t>3</w:t>
      </w:r>
      <w:r w:rsidR="0029606A" w:rsidRPr="007C2B6D">
        <w:rPr>
          <w:sz w:val="22"/>
          <w:szCs w:val="22"/>
        </w:rPr>
        <w:t>5</w:t>
      </w:r>
      <w:r w:rsidRPr="007C2B6D">
        <w:rPr>
          <w:sz w:val="22"/>
          <w:szCs w:val="22"/>
        </w:rPr>
        <w:t xml:space="preserve"> ust</w:t>
      </w:r>
      <w:r w:rsidR="00D9049C" w:rsidRPr="007C2B6D">
        <w:rPr>
          <w:sz w:val="22"/>
          <w:szCs w:val="22"/>
        </w:rPr>
        <w:t xml:space="preserve">. </w:t>
      </w:r>
      <w:r w:rsidR="0029606A" w:rsidRPr="007C2B6D">
        <w:rPr>
          <w:sz w:val="22"/>
          <w:szCs w:val="22"/>
        </w:rPr>
        <w:t>6</w:t>
      </w:r>
      <w:r w:rsidRPr="007C2B6D">
        <w:rPr>
          <w:sz w:val="22"/>
          <w:szCs w:val="22"/>
        </w:rPr>
        <w:t xml:space="preserve"> ustawy z dnia </w:t>
      </w:r>
      <w:r w:rsidR="0029606A" w:rsidRPr="007C2B6D">
        <w:rPr>
          <w:sz w:val="22"/>
          <w:szCs w:val="22"/>
        </w:rPr>
        <w:t>11</w:t>
      </w:r>
      <w:r w:rsidRPr="007C2B6D">
        <w:rPr>
          <w:sz w:val="22"/>
          <w:szCs w:val="22"/>
        </w:rPr>
        <w:t xml:space="preserve"> </w:t>
      </w:r>
      <w:r w:rsidR="0029606A" w:rsidRPr="007C2B6D">
        <w:rPr>
          <w:sz w:val="22"/>
          <w:szCs w:val="22"/>
        </w:rPr>
        <w:t xml:space="preserve">września </w:t>
      </w:r>
      <w:r w:rsidRPr="007C2B6D">
        <w:rPr>
          <w:sz w:val="22"/>
          <w:szCs w:val="22"/>
        </w:rPr>
        <w:t>20</w:t>
      </w:r>
      <w:r w:rsidR="0029606A" w:rsidRPr="007C2B6D">
        <w:rPr>
          <w:sz w:val="22"/>
          <w:szCs w:val="22"/>
        </w:rPr>
        <w:t>19</w:t>
      </w:r>
      <w:r w:rsidR="00BE62A3" w:rsidRPr="007C2B6D">
        <w:rPr>
          <w:sz w:val="22"/>
          <w:szCs w:val="22"/>
        </w:rPr>
        <w:t> </w:t>
      </w:r>
      <w:r w:rsidRPr="007C2B6D">
        <w:rPr>
          <w:sz w:val="22"/>
          <w:szCs w:val="22"/>
        </w:rPr>
        <w:t>r</w:t>
      </w:r>
      <w:r w:rsidR="0029606A" w:rsidRPr="007C2B6D">
        <w:rPr>
          <w:sz w:val="22"/>
          <w:szCs w:val="22"/>
        </w:rPr>
        <w:t>.</w:t>
      </w:r>
      <w:r w:rsidRPr="007C2B6D">
        <w:rPr>
          <w:sz w:val="22"/>
          <w:szCs w:val="22"/>
        </w:rPr>
        <w:t xml:space="preserve"> Prawo </w:t>
      </w:r>
      <w:r w:rsidR="0029606A" w:rsidRPr="007C2B6D">
        <w:rPr>
          <w:sz w:val="22"/>
          <w:szCs w:val="22"/>
        </w:rPr>
        <w:t>z</w:t>
      </w:r>
      <w:r w:rsidRPr="007C2B6D">
        <w:rPr>
          <w:sz w:val="22"/>
          <w:szCs w:val="22"/>
        </w:rPr>
        <w:t xml:space="preserve">amówień </w:t>
      </w:r>
      <w:r w:rsidR="0029606A" w:rsidRPr="007C2B6D">
        <w:rPr>
          <w:sz w:val="22"/>
          <w:szCs w:val="22"/>
        </w:rPr>
        <w:t>p</w:t>
      </w:r>
      <w:r w:rsidRPr="007C2B6D">
        <w:rPr>
          <w:sz w:val="22"/>
          <w:szCs w:val="22"/>
        </w:rPr>
        <w:t>ublicznych</w:t>
      </w:r>
      <w:r w:rsidR="00BE7BFD" w:rsidRPr="007C2B6D">
        <w:rPr>
          <w:sz w:val="22"/>
          <w:szCs w:val="22"/>
        </w:rPr>
        <w:t xml:space="preserve"> </w:t>
      </w:r>
      <w:r w:rsidR="00D9049C" w:rsidRPr="007C2B6D">
        <w:rPr>
          <w:sz w:val="22"/>
          <w:szCs w:val="22"/>
        </w:rPr>
        <w:t>udostępnia</w:t>
      </w:r>
      <w:r w:rsidR="00BE7BFD" w:rsidRPr="007C2B6D">
        <w:rPr>
          <w:sz w:val="22"/>
          <w:szCs w:val="22"/>
        </w:rPr>
        <w:t xml:space="preserve"> poniżej treść zapytań do S</w:t>
      </w:r>
      <w:r w:rsidR="0012774F" w:rsidRPr="007C2B6D">
        <w:rPr>
          <w:sz w:val="22"/>
          <w:szCs w:val="22"/>
        </w:rPr>
        <w:t>pecyfikacji Warunków Zamówienia (</w:t>
      </w:r>
      <w:r w:rsidR="0012774F" w:rsidRPr="007C2B6D">
        <w:rPr>
          <w:sz w:val="22"/>
          <w:szCs w:val="22"/>
          <w:lang w:eastAsia="ar-SA"/>
        </w:rPr>
        <w:t>zwanej dalej</w:t>
      </w:r>
      <w:r w:rsidR="0012774F" w:rsidRPr="007C2B6D">
        <w:rPr>
          <w:b/>
          <w:sz w:val="22"/>
          <w:szCs w:val="22"/>
          <w:lang w:eastAsia="ar-SA"/>
        </w:rPr>
        <w:t xml:space="preserve"> </w:t>
      </w:r>
      <w:r w:rsidR="0012774F" w:rsidRPr="007C2B6D">
        <w:rPr>
          <w:bCs/>
          <w:sz w:val="22"/>
          <w:szCs w:val="22"/>
          <w:lang w:eastAsia="ar-SA"/>
        </w:rPr>
        <w:t>”SWZ”)</w:t>
      </w:r>
      <w:r w:rsidR="00D9049C" w:rsidRPr="007C2B6D">
        <w:rPr>
          <w:bCs/>
          <w:sz w:val="22"/>
          <w:szCs w:val="22"/>
          <w:lang w:eastAsia="ar-SA"/>
        </w:rPr>
        <w:t xml:space="preserve"> </w:t>
      </w:r>
      <w:r w:rsidR="00D9049C" w:rsidRPr="007C2B6D">
        <w:rPr>
          <w:sz w:val="22"/>
          <w:szCs w:val="22"/>
        </w:rPr>
        <w:t>wraz z wyjaśnieniami</w:t>
      </w:r>
      <w:r w:rsidR="0012774F" w:rsidRPr="007C2B6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7173" w:rsidRPr="007C2B6D" w14:paraId="4DF90D44" w14:textId="77777777" w:rsidTr="00D70527">
        <w:tc>
          <w:tcPr>
            <w:tcW w:w="9356" w:type="dxa"/>
          </w:tcPr>
          <w:p w14:paraId="6543A34F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Dotyczy pakietów</w:t>
            </w:r>
          </w:p>
          <w:p w14:paraId="2CCAF4E0" w14:textId="098B3AF0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1. Czy Zamawiający wyrazi zgodę na zmianę postaci proponowanych preparatów –</w:t>
            </w:r>
            <w:r w:rsidR="007C2B6D">
              <w:t xml:space="preserve"> </w:t>
            </w:r>
            <w:r w:rsidRPr="007C2B6D">
              <w:t>tabletki na tabletki powlekane lub kapsułki lub drażetki i odwrotnie?</w:t>
            </w:r>
          </w:p>
          <w:p w14:paraId="35464B06" w14:textId="576606AD" w:rsidR="007C2B6D" w:rsidRPr="007C2B6D" w:rsidRDefault="007C2B6D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wyraża zgodę gdy w SWZ postać określona </w:t>
            </w:r>
            <w:r w:rsidR="00B87B1D">
              <w:rPr>
                <w:b/>
                <w:bCs/>
              </w:rPr>
              <w:t xml:space="preserve">jest jako </w:t>
            </w:r>
            <w:r w:rsidR="004D29AA">
              <w:rPr>
                <w:b/>
                <w:bCs/>
              </w:rPr>
              <w:t xml:space="preserve">„stała doustna postać leku”. </w:t>
            </w:r>
            <w:r w:rsidR="00B87B1D">
              <w:rPr>
                <w:b/>
                <w:bCs/>
              </w:rPr>
              <w:t xml:space="preserve"> </w:t>
            </w:r>
            <w:r w:rsidR="004D29AA">
              <w:rPr>
                <w:b/>
                <w:bCs/>
              </w:rPr>
              <w:t xml:space="preserve">W pozostałych Zamawiający nie wyraża zgody. </w:t>
            </w:r>
          </w:p>
          <w:p w14:paraId="6C62C1E0" w14:textId="2FB34C7B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2. Czy Zamawiający wyrazi zgodę na zmianę postaci proponowanych preparatów - fiolki na</w:t>
            </w:r>
            <w:r w:rsidR="007C2B6D">
              <w:t xml:space="preserve"> </w:t>
            </w:r>
            <w:r w:rsidRPr="007C2B6D">
              <w:t>ampułki i odwrotnie?</w:t>
            </w:r>
          </w:p>
          <w:p w14:paraId="7B28FF6E" w14:textId="164B0E96" w:rsidR="007C2B6D" w:rsidRPr="007C2B6D" w:rsidRDefault="007C2B6D" w:rsidP="007C2B6D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wyraża zgodę. </w:t>
            </w:r>
          </w:p>
          <w:p w14:paraId="23B49568" w14:textId="77777777" w:rsidR="002B7173" w:rsidRDefault="002B7173" w:rsidP="00D70527">
            <w:pPr>
              <w:spacing w:after="120"/>
              <w:ind w:left="30" w:right="-72"/>
              <w:jc w:val="both"/>
            </w:pPr>
            <w:r w:rsidRPr="007C2B6D">
              <w:t>3. Czy Zamawiający wyrazi zgodę na zamianę pojemnika na ampułkę i odwrotnie?</w:t>
            </w:r>
          </w:p>
          <w:p w14:paraId="49BBEB9C" w14:textId="4F0CD7E9" w:rsidR="007C2B6D" w:rsidRPr="007C2B6D" w:rsidRDefault="007C2B6D" w:rsidP="00D70527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wyraża zgodę. </w:t>
            </w:r>
          </w:p>
          <w:p w14:paraId="758D1D69" w14:textId="08EFC91D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4. Czy w przypadku zakończenia produkcji leku Zamawiający dopuści wycenę po ostatniej</w:t>
            </w:r>
            <w:r w:rsidR="007C2B6D">
              <w:t xml:space="preserve"> </w:t>
            </w:r>
            <w:r w:rsidRPr="007C2B6D">
              <w:t>cenie oraz podanie odpowiedniej informacji? W przypadku odpowiedzi negatywnej</w:t>
            </w:r>
            <w:r w:rsidR="007C2B6D">
              <w:t xml:space="preserve"> </w:t>
            </w:r>
            <w:r w:rsidRPr="007C2B6D">
              <w:t>prosimy o określenie jak postąpić w sytuacji zakończenia produkcji leku.</w:t>
            </w:r>
          </w:p>
          <w:p w14:paraId="264B6686" w14:textId="29B9A8B2" w:rsidR="007C2B6D" w:rsidRPr="007C2B6D" w:rsidRDefault="007C2B6D" w:rsidP="007C2B6D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Pytanie nieprecyzyjne, brak odniesienia do konkretnego pakietu i pozycji. </w:t>
            </w:r>
          </w:p>
          <w:p w14:paraId="652C611B" w14:textId="03ADFD98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5. Czy w przypadku wstrzymania/braku produkcji leku Zamawiający dopuści wycenę p</w:t>
            </w:r>
            <w:r w:rsidR="007C2B6D">
              <w:t xml:space="preserve">o </w:t>
            </w:r>
            <w:r w:rsidRPr="007C2B6D">
              <w:t>ostatniej cenie oraz podanie odpowiedniej informacji? W przypadku odpowiedzi</w:t>
            </w:r>
            <w:r w:rsidR="007C2B6D">
              <w:t xml:space="preserve"> </w:t>
            </w:r>
            <w:r w:rsidRPr="007C2B6D">
              <w:t>negatywnej prosimy o określenie jak postąpić w sytuacji wstrzymania/braku produkcji</w:t>
            </w:r>
            <w:r w:rsidR="007C2B6D">
              <w:t xml:space="preserve"> </w:t>
            </w:r>
            <w:r w:rsidRPr="007C2B6D">
              <w:t>leku.</w:t>
            </w:r>
          </w:p>
          <w:p w14:paraId="0375B33C" w14:textId="244B01F6" w:rsidR="007C2B6D" w:rsidRDefault="007C2B6D" w:rsidP="007C2B6D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Pytanie nieprecyzyjne, brak odniesienia do konkretnego pakietu i pozycji.</w:t>
            </w:r>
          </w:p>
          <w:p w14:paraId="1091D178" w14:textId="77777777" w:rsidR="007C2B6D" w:rsidRPr="007C2B6D" w:rsidRDefault="007C2B6D" w:rsidP="007C2B6D">
            <w:pPr>
              <w:spacing w:after="120"/>
              <w:ind w:left="30" w:right="-72"/>
              <w:jc w:val="both"/>
            </w:pPr>
          </w:p>
          <w:p w14:paraId="729626EA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Pytanie 1 - Dotyczy pakietów</w:t>
            </w:r>
          </w:p>
          <w:p w14:paraId="34ADC025" w14:textId="4F7DB2FC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W związku z wymogiem podania ceny jednostkowej za mg/ sztukę / ml , zwracamy się z</w:t>
            </w:r>
            <w:r w:rsidR="007C2B6D">
              <w:t xml:space="preserve"> </w:t>
            </w:r>
            <w:r w:rsidRPr="007C2B6D">
              <w:t>prośba o możliwość podania jej z dokładnością do 4 miejsc po przecinku. Wartości netto i</w:t>
            </w:r>
            <w:r w:rsidR="007C2B6D">
              <w:t xml:space="preserve"> </w:t>
            </w:r>
            <w:r w:rsidRPr="007C2B6D">
              <w:t>brutto podane zostaną z dokładnością do 2 miejsc. Tylko taka opcja pozwoli na dokładne</w:t>
            </w:r>
            <w:r w:rsidR="007C2B6D">
              <w:t xml:space="preserve"> </w:t>
            </w:r>
            <w:r w:rsidRPr="007C2B6D">
              <w:t>matematycznie i rachunkowe podanie najkorzystniejszej cenowo oferty.</w:t>
            </w:r>
          </w:p>
          <w:p w14:paraId="03F01241" w14:textId="295FDC1E" w:rsidR="007C2B6D" w:rsidRPr="007C2B6D" w:rsidRDefault="007C2B6D" w:rsidP="007C2B6D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wyraża zgodę na podanie ceny jednostkowej </w:t>
            </w:r>
            <w:r w:rsidR="00B87B1D">
              <w:rPr>
                <w:b/>
                <w:bCs/>
              </w:rPr>
              <w:t>z</w:t>
            </w:r>
            <w:r w:rsidR="004D29AA">
              <w:rPr>
                <w:b/>
                <w:bCs/>
              </w:rPr>
              <w:t>a mg/</w:t>
            </w:r>
            <w:proofErr w:type="spellStart"/>
            <w:r w:rsidR="004D29AA">
              <w:rPr>
                <w:b/>
                <w:bCs/>
              </w:rPr>
              <w:t>szt</w:t>
            </w:r>
            <w:proofErr w:type="spellEnd"/>
            <w:r w:rsidR="004D29AA">
              <w:rPr>
                <w:b/>
                <w:bCs/>
              </w:rPr>
              <w:t xml:space="preserve">/ml z dokładnością do 4 miejsc po przecinku. </w:t>
            </w:r>
          </w:p>
          <w:p w14:paraId="08B126A2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Pytanie 2 - Dotyczy Pakietu 30 poz.8</w:t>
            </w:r>
          </w:p>
          <w:p w14:paraId="6B1C6C6F" w14:textId="6621800D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W związku z wstrzymaniem produkcji, wstrzymaniem dystrybucji co najmniej do 2028r.,</w:t>
            </w:r>
            <w:r w:rsidR="007C2B6D">
              <w:t xml:space="preserve"> </w:t>
            </w:r>
            <w:r w:rsidRPr="007C2B6D">
              <w:t xml:space="preserve">prosimy o wykreślenie </w:t>
            </w:r>
            <w:r w:rsidRPr="007C2B6D">
              <w:lastRenderedPageBreak/>
              <w:t>pozycji.</w:t>
            </w:r>
          </w:p>
          <w:p w14:paraId="13074365" w14:textId="42C1DF5F" w:rsidR="007C2B6D" w:rsidRPr="007C2B6D" w:rsidRDefault="007C2B6D" w:rsidP="007C2B6D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dopuszcza wycenę po ostatniej cenie i podanie odpowiedniej informacji pod Pakietem. </w:t>
            </w:r>
          </w:p>
          <w:p w14:paraId="3C78D9A8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Pytanie 3 - Dotyczy Pakietu 16 poz.51</w:t>
            </w:r>
          </w:p>
          <w:p w14:paraId="0342DB46" w14:textId="77777777" w:rsidR="002B7173" w:rsidRDefault="002B7173" w:rsidP="00D70527">
            <w:pPr>
              <w:spacing w:after="120"/>
              <w:ind w:left="30" w:right="-72"/>
              <w:jc w:val="both"/>
            </w:pPr>
            <w:r w:rsidRPr="007C2B6D">
              <w:t>W związku z zakończona produkcją, prosimy o wykreślenie pozycji.</w:t>
            </w:r>
          </w:p>
          <w:p w14:paraId="34D1EEDB" w14:textId="32F57282" w:rsidR="007C2B6D" w:rsidRPr="007C2B6D" w:rsidRDefault="007C2B6D" w:rsidP="00D70527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Brak pozycji nr 51 w Pakiecie nr 16. Pakiet nr 16 obejmuje 2 pozycje. </w:t>
            </w:r>
          </w:p>
          <w:p w14:paraId="36E2CCB8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Pytanie 4 - Dotyczy Pakietu 35 poz.18</w:t>
            </w:r>
          </w:p>
          <w:p w14:paraId="5AB8DE09" w14:textId="5A0F1658" w:rsidR="002B7173" w:rsidRDefault="002B7173" w:rsidP="007C2B6D">
            <w:pPr>
              <w:spacing w:after="120"/>
              <w:ind w:left="30" w:right="-72"/>
              <w:jc w:val="both"/>
            </w:pPr>
            <w:r w:rsidRPr="007C2B6D">
              <w:t>W związku z dystrybuowaniem leku wyłącznie przez jedną hurtownię, a co za tym idzie</w:t>
            </w:r>
            <w:r w:rsidR="007C2B6D">
              <w:t xml:space="preserve"> </w:t>
            </w:r>
            <w:r w:rsidRPr="007C2B6D">
              <w:t>zakłóceniem zasad uczciwej konkurencji - prosimy o wykreślenie pozycji, bądź przeniesienie</w:t>
            </w:r>
            <w:r w:rsidR="007C2B6D">
              <w:t xml:space="preserve"> </w:t>
            </w:r>
            <w:r w:rsidRPr="007C2B6D">
              <w:t>jej do innego pakietu. Umieszczanie takiego w pakiecie mieszanym lekowym w liczbie 6 opakowań handlowych, może powodować wrażenie chęci specjalnego blokowania</w:t>
            </w:r>
            <w:r w:rsidR="007C2B6D">
              <w:t xml:space="preserve"> </w:t>
            </w:r>
            <w:r w:rsidRPr="007C2B6D">
              <w:t>możliwości przystąpienia innym hurtowniom, co jednoznacznie oznacza zakłócenie zasad</w:t>
            </w:r>
            <w:r w:rsidR="007C2B6D">
              <w:t xml:space="preserve"> </w:t>
            </w:r>
            <w:r w:rsidRPr="007C2B6D">
              <w:t>uczciwej konkurencji.</w:t>
            </w:r>
          </w:p>
          <w:p w14:paraId="30CF05D0" w14:textId="47BB8D70" w:rsidR="007C2B6D" w:rsidRPr="007C2B6D" w:rsidRDefault="007C2B6D" w:rsidP="007C2B6D">
            <w:pPr>
              <w:spacing w:after="120"/>
              <w:ind w:left="30" w:right="-72"/>
              <w:jc w:val="both"/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wyraża zgodę</w:t>
            </w:r>
            <w:r w:rsidR="00B87B1D">
              <w:rPr>
                <w:b/>
                <w:bCs/>
              </w:rPr>
              <w:t xml:space="preserve"> na wykreślenie pozycji</w:t>
            </w:r>
            <w:r w:rsidR="004D29AA">
              <w:rPr>
                <w:b/>
                <w:bCs/>
              </w:rPr>
              <w:t xml:space="preserve">. </w:t>
            </w:r>
            <w:r w:rsidR="004D29AA" w:rsidRPr="004D29AA">
              <w:rPr>
                <w:b/>
                <w:bCs/>
                <w:i/>
                <w:iCs/>
              </w:rPr>
              <w:t>Zmodyfikowany Załącznik nr 1</w:t>
            </w:r>
            <w:r w:rsidR="004D29AA" w:rsidRPr="004D29AA">
              <w:rPr>
                <w:b/>
                <w:bCs/>
              </w:rPr>
              <w:t xml:space="preserve">, </w:t>
            </w:r>
            <w:r w:rsidR="004D29AA" w:rsidRPr="004D29AA">
              <w:rPr>
                <w:b/>
                <w:bCs/>
                <w:i/>
                <w:iCs/>
              </w:rPr>
              <w:t>Zmodyfikowany Załącznik nr 5</w:t>
            </w:r>
            <w:r w:rsidR="004D29AA" w:rsidRPr="004D29AA">
              <w:rPr>
                <w:b/>
                <w:bCs/>
              </w:rPr>
              <w:t xml:space="preserve"> oraz </w:t>
            </w:r>
            <w:r w:rsidR="004D29AA" w:rsidRPr="004D29AA">
              <w:rPr>
                <w:b/>
                <w:bCs/>
                <w:i/>
                <w:iCs/>
              </w:rPr>
              <w:t>Ogłoszenie o zmianie ogłoszenia o zamówieniu</w:t>
            </w:r>
            <w:r w:rsidR="004D29AA" w:rsidRPr="004D29AA">
              <w:rPr>
                <w:b/>
                <w:bCs/>
              </w:rPr>
              <w:t xml:space="preserve"> Zamawiający zamieści po publikacji ogłoszenia na stronie internetowej </w:t>
            </w:r>
            <w:r w:rsidR="004D29AA">
              <w:rPr>
                <w:b/>
                <w:bCs/>
              </w:rPr>
              <w:t xml:space="preserve">prowadzonego postępowania </w:t>
            </w:r>
            <w:hyperlink r:id="rId7" w:history="1">
              <w:r w:rsidR="004D29AA" w:rsidRPr="00D87333">
                <w:rPr>
                  <w:rStyle w:val="Hipercze"/>
                  <w:b/>
                  <w:bCs/>
                </w:rPr>
                <w:t>http://e-propublico.pl</w:t>
              </w:r>
            </w:hyperlink>
            <w:r w:rsidR="004D29AA">
              <w:rPr>
                <w:b/>
                <w:bCs/>
              </w:rPr>
              <w:t xml:space="preserve"> oraz na stronie internetowej Zamawiającego </w:t>
            </w:r>
            <w:hyperlink r:id="rId8" w:history="1">
              <w:r w:rsidR="004D29AA" w:rsidRPr="00D87333">
                <w:rPr>
                  <w:rStyle w:val="Hipercze"/>
                  <w:b/>
                  <w:bCs/>
                </w:rPr>
                <w:t>https://narutowicz.krakow.pl</w:t>
              </w:r>
            </w:hyperlink>
            <w:r w:rsidR="004D29AA">
              <w:rPr>
                <w:b/>
                <w:bCs/>
              </w:rPr>
              <w:t xml:space="preserve"> </w:t>
            </w:r>
          </w:p>
          <w:p w14:paraId="012AE69A" w14:textId="77777777" w:rsidR="002B7173" w:rsidRPr="007C2B6D" w:rsidRDefault="002B7173" w:rsidP="00D7052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7C2B6D">
              <w:rPr>
                <w:b/>
                <w:bCs/>
              </w:rPr>
              <w:t>Pytanie 5 - Dotyczy Pakietu 45 poz.13</w:t>
            </w:r>
          </w:p>
          <w:p w14:paraId="65DD4190" w14:textId="77777777" w:rsidR="002B7173" w:rsidRPr="007C2B6D" w:rsidRDefault="002B7173" w:rsidP="00D70527">
            <w:pPr>
              <w:spacing w:after="120"/>
              <w:ind w:left="30" w:right="-72"/>
              <w:jc w:val="both"/>
            </w:pPr>
            <w:r w:rsidRPr="007C2B6D">
              <w:t>W związku z zakończona produkcją, prosimy o wykreślenie pozycji.</w:t>
            </w:r>
          </w:p>
          <w:p w14:paraId="695DC91B" w14:textId="7601B9A1" w:rsidR="002B7173" w:rsidRPr="007C2B6D" w:rsidRDefault="002B7173" w:rsidP="007C2B6D">
            <w:pPr>
              <w:spacing w:after="40"/>
              <w:ind w:left="30" w:right="-72"/>
              <w:rPr>
                <w:b/>
                <w:bCs/>
              </w:rPr>
            </w:pPr>
            <w:r w:rsidRPr="007C2B6D">
              <w:rPr>
                <w:b/>
                <w:bCs/>
              </w:rPr>
              <w:t>Odpowiedź:</w:t>
            </w:r>
            <w:r w:rsidR="004D29AA">
              <w:rPr>
                <w:b/>
                <w:bCs/>
              </w:rPr>
              <w:t xml:space="preserve"> Zamawiający dopuszcza wycenę po ostatniej cenie i podanie odpowiedniej informacji pod Pakietem. </w:t>
            </w:r>
          </w:p>
        </w:tc>
      </w:tr>
    </w:tbl>
    <w:p w14:paraId="667EB83A" w14:textId="77777777" w:rsidR="00BE7BFD" w:rsidRPr="007C2B6D" w:rsidRDefault="00BE7BFD" w:rsidP="00520165">
      <w:pPr>
        <w:jc w:val="both"/>
        <w:rPr>
          <w:sz w:val="22"/>
          <w:szCs w:val="22"/>
        </w:rPr>
      </w:pPr>
    </w:p>
    <w:p w14:paraId="618C8A2A" w14:textId="77777777" w:rsidR="007C2B6D" w:rsidRDefault="007C2B6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BB6EDFA" w14:textId="77777777" w:rsidR="007C2B6D" w:rsidRDefault="007C2B6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5E63E84" w14:textId="37C4FDCD" w:rsidR="006D4AB3" w:rsidRPr="007C2B6D" w:rsidRDefault="00BE62A3" w:rsidP="007C2B6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C2B6D">
        <w:rPr>
          <w:i/>
          <w:iCs/>
          <w:sz w:val="24"/>
          <w:szCs w:val="24"/>
        </w:rPr>
        <w:t>Przewodniczący Komisji Przetargowej</w:t>
      </w:r>
      <w:r w:rsidR="007C2B6D" w:rsidRPr="007C2B6D">
        <w:rPr>
          <w:i/>
          <w:iCs/>
          <w:sz w:val="24"/>
          <w:szCs w:val="24"/>
        </w:rPr>
        <w:br/>
      </w:r>
      <w:r w:rsidR="007C2B6D" w:rsidRPr="007C2B6D">
        <w:rPr>
          <w:i/>
          <w:iCs/>
          <w:sz w:val="24"/>
          <w:szCs w:val="24"/>
        </w:rPr>
        <w:br/>
      </w:r>
      <w:r w:rsidR="002B7173" w:rsidRPr="007C2B6D">
        <w:rPr>
          <w:i/>
          <w:iCs/>
          <w:sz w:val="24"/>
          <w:szCs w:val="24"/>
        </w:rPr>
        <w:t>Barbara</w:t>
      </w:r>
      <w:r w:rsidR="006D4AB3" w:rsidRPr="007C2B6D">
        <w:rPr>
          <w:i/>
          <w:iCs/>
          <w:sz w:val="24"/>
          <w:szCs w:val="24"/>
        </w:rPr>
        <w:t xml:space="preserve"> </w:t>
      </w:r>
      <w:proofErr w:type="spellStart"/>
      <w:r w:rsidR="002B7173" w:rsidRPr="007C2B6D">
        <w:rPr>
          <w:i/>
          <w:iCs/>
          <w:sz w:val="24"/>
          <w:szCs w:val="24"/>
        </w:rPr>
        <w:t>Parcz</w:t>
      </w:r>
      <w:proofErr w:type="spellEnd"/>
    </w:p>
    <w:sectPr w:rsidR="006D4AB3" w:rsidRPr="007C2B6D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84436" w14:textId="77777777" w:rsidR="00AC1D5F" w:rsidRDefault="00AC1D5F">
      <w:r>
        <w:separator/>
      </w:r>
    </w:p>
  </w:endnote>
  <w:endnote w:type="continuationSeparator" w:id="0">
    <w:p w14:paraId="52D0D0FE" w14:textId="77777777" w:rsidR="00AC1D5F" w:rsidRDefault="00AC1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5C4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6F7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908D" w14:textId="77777777" w:rsidR="006D4AB3" w:rsidRDefault="00B87B1D">
    <w:pPr>
      <w:pStyle w:val="Stopka"/>
      <w:tabs>
        <w:tab w:val="clear" w:pos="4536"/>
      </w:tabs>
      <w:jc w:val="center"/>
    </w:pPr>
    <w:r>
      <w:rPr>
        <w:noProof/>
      </w:rPr>
      <w:pict w14:anchorId="252CEDD3">
        <v:line id="_x0000_s1025" style="position:absolute;left:0;text-align:left;z-index:251657728" from="-3.85pt,8.75pt" to="455.15pt,8.75pt"/>
      </w:pict>
    </w:r>
  </w:p>
  <w:p w14:paraId="45D25C72" w14:textId="7D36FB8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A34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7D5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7780A5" w14:textId="77777777" w:rsidR="006D4AB3" w:rsidRDefault="006D4AB3">
    <w:pPr>
      <w:pStyle w:val="Stopka"/>
      <w:tabs>
        <w:tab w:val="clear" w:pos="4536"/>
        <w:tab w:val="left" w:pos="6237"/>
      </w:tabs>
    </w:pPr>
  </w:p>
  <w:p w14:paraId="178EFB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CB81" w14:textId="77777777" w:rsidR="00AC1D5F" w:rsidRDefault="00AC1D5F">
      <w:r>
        <w:separator/>
      </w:r>
    </w:p>
  </w:footnote>
  <w:footnote w:type="continuationSeparator" w:id="0">
    <w:p w14:paraId="5D618D0A" w14:textId="77777777" w:rsidR="00AC1D5F" w:rsidRDefault="00AC1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B71EA" w14:textId="77777777" w:rsidR="002B7173" w:rsidRDefault="002B7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DB878" w14:textId="77777777" w:rsidR="002B7173" w:rsidRDefault="002B7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C4312" w14:textId="77777777" w:rsidR="002B7173" w:rsidRDefault="002B7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4762284">
    <w:abstractNumId w:val="3"/>
  </w:num>
  <w:num w:numId="2" w16cid:durableId="1730111176">
    <w:abstractNumId w:val="6"/>
  </w:num>
  <w:num w:numId="3" w16cid:durableId="1620919408">
    <w:abstractNumId w:val="2"/>
  </w:num>
  <w:num w:numId="4" w16cid:durableId="1250308414">
    <w:abstractNumId w:val="5"/>
  </w:num>
  <w:num w:numId="5" w16cid:durableId="1109087001">
    <w:abstractNumId w:val="0"/>
  </w:num>
  <w:num w:numId="6" w16cid:durableId="932934234">
    <w:abstractNumId w:val="1"/>
  </w:num>
  <w:num w:numId="7" w16cid:durableId="964850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D5F"/>
    <w:rsid w:val="00031374"/>
    <w:rsid w:val="000A1097"/>
    <w:rsid w:val="000E2A8F"/>
    <w:rsid w:val="0012774F"/>
    <w:rsid w:val="00144B7A"/>
    <w:rsid w:val="00180C6E"/>
    <w:rsid w:val="0029606A"/>
    <w:rsid w:val="002B7173"/>
    <w:rsid w:val="004848F3"/>
    <w:rsid w:val="004A75F2"/>
    <w:rsid w:val="004D29A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892"/>
    <w:rsid w:val="007C2B6D"/>
    <w:rsid w:val="007D7198"/>
    <w:rsid w:val="00870F9F"/>
    <w:rsid w:val="008804B6"/>
    <w:rsid w:val="00897AB0"/>
    <w:rsid w:val="008A3553"/>
    <w:rsid w:val="009003D1"/>
    <w:rsid w:val="00947A50"/>
    <w:rsid w:val="00A905AC"/>
    <w:rsid w:val="00AC1D5F"/>
    <w:rsid w:val="00AD409C"/>
    <w:rsid w:val="00B1255C"/>
    <w:rsid w:val="00B153F9"/>
    <w:rsid w:val="00B87B1D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F0A57"/>
  <w15:chartTrackingRefBased/>
  <w15:docId w15:val="{2F79C225-F01D-4DDC-A64A-D0AF0737A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D29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511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2026-01-09T09:41:00Z</cp:lastPrinted>
  <dcterms:created xsi:type="dcterms:W3CDTF">2025-12-30T08:14:00Z</dcterms:created>
  <dcterms:modified xsi:type="dcterms:W3CDTF">2026-01-09T09:41:00Z</dcterms:modified>
</cp:coreProperties>
</file>