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553EF" w14:textId="77777777" w:rsidR="003E6519" w:rsidRPr="004E423B" w:rsidRDefault="00E37000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4E423B">
        <w:rPr>
          <w:rFonts w:ascii="Arial Narrow" w:hAnsi="Arial Narrow" w:cs="Arial"/>
          <w:sz w:val="22"/>
          <w:szCs w:val="22"/>
        </w:rPr>
        <w:t>Bydgoszcz</w:t>
      </w:r>
      <w:r w:rsidR="003E6519" w:rsidRPr="004E423B">
        <w:rPr>
          <w:rFonts w:ascii="Arial Narrow" w:hAnsi="Arial Narrow" w:cs="Arial"/>
          <w:sz w:val="22"/>
          <w:szCs w:val="22"/>
        </w:rPr>
        <w:t xml:space="preserve"> dnia: </w:t>
      </w:r>
      <w:r w:rsidRPr="004E423B">
        <w:rPr>
          <w:rFonts w:ascii="Arial Narrow" w:hAnsi="Arial Narrow" w:cs="Arial"/>
          <w:sz w:val="22"/>
          <w:szCs w:val="22"/>
        </w:rPr>
        <w:t>2026-01-12</w:t>
      </w:r>
    </w:p>
    <w:p w14:paraId="36A1D4F6" w14:textId="77777777" w:rsidR="003E6519" w:rsidRPr="004E423B" w:rsidRDefault="00E37000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4E423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973B2BC" w14:textId="77777777" w:rsidR="003E6519" w:rsidRPr="004E423B" w:rsidRDefault="00E37000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4E423B">
        <w:rPr>
          <w:rFonts w:ascii="Arial Narrow" w:hAnsi="Arial Narrow" w:cs="Arial"/>
          <w:sz w:val="22"/>
          <w:szCs w:val="22"/>
        </w:rPr>
        <w:t>Powstańców Warszawy</w:t>
      </w:r>
      <w:r w:rsidR="003E6519" w:rsidRPr="004E423B">
        <w:rPr>
          <w:rFonts w:ascii="Arial Narrow" w:hAnsi="Arial Narrow" w:cs="Arial"/>
          <w:sz w:val="22"/>
          <w:szCs w:val="22"/>
        </w:rPr>
        <w:t xml:space="preserve"> </w:t>
      </w:r>
      <w:r w:rsidRPr="004E423B">
        <w:rPr>
          <w:rFonts w:ascii="Arial Narrow" w:hAnsi="Arial Narrow" w:cs="Arial"/>
          <w:sz w:val="22"/>
          <w:szCs w:val="22"/>
        </w:rPr>
        <w:t>5</w:t>
      </w:r>
    </w:p>
    <w:p w14:paraId="669CE08A" w14:textId="77777777" w:rsidR="003E6519" w:rsidRPr="004E423B" w:rsidRDefault="00E37000" w:rsidP="003E6519">
      <w:pPr>
        <w:rPr>
          <w:rFonts w:ascii="Arial Narrow" w:hAnsi="Arial Narrow" w:cs="Arial"/>
          <w:sz w:val="22"/>
          <w:szCs w:val="22"/>
        </w:rPr>
      </w:pPr>
      <w:r w:rsidRPr="004E423B">
        <w:rPr>
          <w:rFonts w:ascii="Arial Narrow" w:hAnsi="Arial Narrow" w:cs="Arial"/>
          <w:sz w:val="22"/>
          <w:szCs w:val="22"/>
        </w:rPr>
        <w:t>85-681</w:t>
      </w:r>
      <w:r w:rsidR="003E6519" w:rsidRPr="004E423B">
        <w:rPr>
          <w:rFonts w:ascii="Arial Narrow" w:hAnsi="Arial Narrow" w:cs="Arial"/>
          <w:sz w:val="22"/>
          <w:szCs w:val="22"/>
        </w:rPr>
        <w:t xml:space="preserve"> </w:t>
      </w:r>
      <w:r w:rsidRPr="004E423B">
        <w:rPr>
          <w:rFonts w:ascii="Arial Narrow" w:hAnsi="Arial Narrow" w:cs="Arial"/>
          <w:sz w:val="22"/>
          <w:szCs w:val="22"/>
        </w:rPr>
        <w:t>Bydgoszcz</w:t>
      </w:r>
    </w:p>
    <w:p w14:paraId="2B5EECEB" w14:textId="77777777" w:rsidR="003E6519" w:rsidRPr="004E423B" w:rsidRDefault="003E6519" w:rsidP="003E6519">
      <w:pPr>
        <w:jc w:val="both"/>
        <w:rPr>
          <w:rFonts w:ascii="Arial Narrow" w:hAnsi="Arial Narrow" w:cs="Arial"/>
          <w:bCs/>
          <w:sz w:val="16"/>
          <w:szCs w:val="16"/>
        </w:rPr>
      </w:pPr>
      <w:r w:rsidRPr="004E423B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3B3C497" w14:textId="77777777" w:rsidR="003E6519" w:rsidRPr="004E423B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4E423B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4E423B" w14:paraId="413F4635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289D129" w14:textId="77777777" w:rsidR="003E6519" w:rsidRPr="004E423B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4E423B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0C29F8ED" w14:textId="77777777" w:rsidR="003E6519" w:rsidRPr="004E423B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4E423B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33753C3E" w14:textId="77777777" w:rsidR="003E6519" w:rsidRPr="004E423B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4E423B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3394D9F6" w14:textId="77777777" w:rsidR="003E6519" w:rsidRPr="004E423B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E423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E423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E423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23B" w14:paraId="5263E8F0" w14:textId="77777777" w:rsidTr="001A0FA2">
        <w:tc>
          <w:tcPr>
            <w:tcW w:w="2269" w:type="dxa"/>
          </w:tcPr>
          <w:p w14:paraId="707A781F" w14:textId="77777777" w:rsidR="003E6519" w:rsidRPr="004E423B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E423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255F4196" w14:textId="77777777" w:rsidR="003E6519" w:rsidRPr="004E423B" w:rsidRDefault="00E3700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E423B">
              <w:rPr>
                <w:rFonts w:ascii="Arial Narrow" w:hAnsi="Arial Narrow" w:cs="Arial"/>
                <w:b/>
                <w:sz w:val="22"/>
                <w:szCs w:val="22"/>
              </w:rPr>
              <w:t>Dostawy sukcesywne sprzętu jednorazowego użytku dla Chirurgii Naczyniowej na okres 6 miesięcy</w:t>
            </w:r>
            <w:r w:rsidR="003E6519" w:rsidRPr="004E423B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E37000" w:rsidRPr="004E423B" w14:paraId="7A57438C" w14:textId="77777777" w:rsidTr="001162D6">
        <w:tc>
          <w:tcPr>
            <w:tcW w:w="2269" w:type="dxa"/>
          </w:tcPr>
          <w:p w14:paraId="5DEC2A09" w14:textId="77777777" w:rsidR="00E37000" w:rsidRPr="004E423B" w:rsidRDefault="00E37000" w:rsidP="001162D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E423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481575DC" w14:textId="77777777" w:rsidR="00E37000" w:rsidRPr="004E423B" w:rsidRDefault="00E37000" w:rsidP="001162D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E423B">
              <w:rPr>
                <w:rFonts w:ascii="Arial Narrow" w:hAnsi="Arial Narrow" w:cs="Arial"/>
                <w:b/>
                <w:sz w:val="22"/>
                <w:szCs w:val="22"/>
              </w:rPr>
              <w:t>147/2025</w:t>
            </w:r>
          </w:p>
        </w:tc>
      </w:tr>
    </w:tbl>
    <w:p w14:paraId="00C74EC5" w14:textId="77777777" w:rsidR="00890B92" w:rsidRPr="004E423B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4E423B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4E423B">
        <w:rPr>
          <w:rFonts w:ascii="Arial Narrow" w:hAnsi="Arial Narrow" w:cs="Arial"/>
          <w:sz w:val="22"/>
          <w:szCs w:val="22"/>
        </w:rPr>
        <w:t>22</w:t>
      </w:r>
      <w:r w:rsidR="0049054E" w:rsidRPr="004E423B">
        <w:rPr>
          <w:rFonts w:ascii="Arial Narrow" w:hAnsi="Arial Narrow" w:cs="Arial"/>
          <w:sz w:val="22"/>
          <w:szCs w:val="22"/>
        </w:rPr>
        <w:t>2</w:t>
      </w:r>
      <w:r w:rsidRPr="004E423B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4E423B">
        <w:rPr>
          <w:rFonts w:ascii="Arial Narrow" w:hAnsi="Arial Narrow" w:cs="Arial"/>
          <w:sz w:val="22"/>
          <w:szCs w:val="22"/>
        </w:rPr>
        <w:t>4</w:t>
      </w:r>
      <w:r w:rsidRPr="004E423B">
        <w:rPr>
          <w:rFonts w:ascii="Arial Narrow" w:hAnsi="Arial Narrow" w:cs="Arial"/>
          <w:sz w:val="22"/>
          <w:szCs w:val="22"/>
        </w:rPr>
        <w:t xml:space="preserve"> </w:t>
      </w:r>
      <w:r w:rsidR="00890B92" w:rsidRPr="004E423B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4E423B">
        <w:rPr>
          <w:rFonts w:ascii="Arial Narrow" w:hAnsi="Arial Narrow" w:cs="Arial"/>
          <w:sz w:val="22"/>
          <w:szCs w:val="22"/>
        </w:rPr>
        <w:t xml:space="preserve"> </w:t>
      </w:r>
      <w:r w:rsidR="00E37000" w:rsidRPr="004E423B">
        <w:rPr>
          <w:rFonts w:ascii="Arial Narrow" w:hAnsi="Arial Narrow" w:cs="Arial"/>
          <w:sz w:val="22"/>
          <w:szCs w:val="22"/>
        </w:rPr>
        <w:t>(</w:t>
      </w:r>
      <w:proofErr w:type="spellStart"/>
      <w:r w:rsidR="00E37000" w:rsidRPr="004E423B">
        <w:rPr>
          <w:rFonts w:ascii="Arial Narrow" w:hAnsi="Arial Narrow" w:cs="Arial"/>
          <w:sz w:val="22"/>
          <w:szCs w:val="22"/>
        </w:rPr>
        <w:t>t.j</w:t>
      </w:r>
      <w:proofErr w:type="spellEnd"/>
      <w:r w:rsidR="00E37000" w:rsidRPr="004E423B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E37000" w:rsidRPr="004E423B">
        <w:rPr>
          <w:rFonts w:ascii="Arial Narrow" w:hAnsi="Arial Narrow" w:cs="Arial"/>
          <w:sz w:val="22"/>
          <w:szCs w:val="22"/>
        </w:rPr>
        <w:t>późn</w:t>
      </w:r>
      <w:proofErr w:type="spellEnd"/>
      <w:r w:rsidR="00E37000" w:rsidRPr="004E423B">
        <w:rPr>
          <w:rFonts w:ascii="Arial Narrow" w:hAnsi="Arial Narrow" w:cs="Arial"/>
          <w:sz w:val="22"/>
          <w:szCs w:val="22"/>
        </w:rPr>
        <w:t>. zm.)</w:t>
      </w:r>
      <w:r w:rsidR="00490DC0" w:rsidRPr="004E423B">
        <w:rPr>
          <w:rFonts w:ascii="Arial Narrow" w:hAnsi="Arial Narrow" w:cs="Arial"/>
          <w:sz w:val="22"/>
          <w:szCs w:val="22"/>
        </w:rPr>
        <w:t xml:space="preserve"> </w:t>
      </w:r>
      <w:r w:rsidR="00890B92" w:rsidRPr="004E423B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4E423B">
        <w:rPr>
          <w:rFonts w:ascii="Arial Narrow" w:hAnsi="Arial Narrow" w:cs="Arial"/>
          <w:sz w:val="22"/>
          <w:szCs w:val="22"/>
        </w:rPr>
        <w:t xml:space="preserve"> dla</w:t>
      </w:r>
      <w:r w:rsidR="00890B92" w:rsidRPr="004E423B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37000" w:rsidRPr="004E423B" w14:paraId="2FC2781F" w14:textId="77777777" w:rsidTr="001162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25873F" w14:textId="77777777" w:rsidR="00E37000" w:rsidRPr="004E423B" w:rsidRDefault="00E37000" w:rsidP="004E423B">
            <w:pPr>
              <w:spacing w:before="40" w:line="360" w:lineRule="auto"/>
              <w:ind w:left="502" w:right="108"/>
              <w:rPr>
                <w:rFonts w:ascii="Arial Narrow" w:hAnsi="Arial Narrow" w:cs="Arial"/>
                <w:sz w:val="22"/>
                <w:szCs w:val="22"/>
              </w:rPr>
            </w:pPr>
            <w:r w:rsidRPr="004E423B">
              <w:rPr>
                <w:rFonts w:ascii="Arial Narrow" w:hAnsi="Arial Narrow" w:cs="Arial"/>
                <w:sz w:val="22"/>
                <w:szCs w:val="22"/>
              </w:rPr>
              <w:t>części 1 zamówienia w wysokości 56 368.00 zł brutto;</w:t>
            </w:r>
          </w:p>
        </w:tc>
      </w:tr>
      <w:tr w:rsidR="00E37000" w:rsidRPr="004E423B" w14:paraId="2074B5D0" w14:textId="77777777" w:rsidTr="001162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87026B" w14:textId="77777777" w:rsidR="00E37000" w:rsidRPr="004E423B" w:rsidRDefault="00E37000" w:rsidP="004E423B">
            <w:pPr>
              <w:spacing w:before="40" w:line="360" w:lineRule="auto"/>
              <w:ind w:left="502" w:right="108"/>
              <w:rPr>
                <w:rFonts w:ascii="Arial Narrow" w:hAnsi="Arial Narrow" w:cs="Arial"/>
                <w:sz w:val="22"/>
                <w:szCs w:val="22"/>
              </w:rPr>
            </w:pPr>
            <w:r w:rsidRPr="004E423B">
              <w:rPr>
                <w:rFonts w:ascii="Arial Narrow" w:hAnsi="Arial Narrow" w:cs="Arial"/>
                <w:sz w:val="22"/>
                <w:szCs w:val="22"/>
              </w:rPr>
              <w:t>części 2 zamówienia w wysokości 5 184.00 zł brutto;</w:t>
            </w:r>
          </w:p>
        </w:tc>
      </w:tr>
    </w:tbl>
    <w:p w14:paraId="386FB877" w14:textId="77777777" w:rsidR="00890B92" w:rsidRPr="004E423B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31048725" w14:textId="77777777" w:rsidR="00510EC8" w:rsidRPr="004E423B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15C16F16" w14:textId="162FEF0F" w:rsidR="00A80738" w:rsidRPr="004E423B" w:rsidRDefault="004E423B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E423B">
        <w:rPr>
          <w:rFonts w:ascii="Arial Narrow" w:hAnsi="Arial Narrow" w:cs="Arial"/>
          <w:i/>
          <w:sz w:val="22"/>
          <w:szCs w:val="22"/>
        </w:rPr>
        <w:t>ZAMAWIAJĄCY</w:t>
      </w:r>
    </w:p>
    <w:p w14:paraId="4BC01C1E" w14:textId="77777777" w:rsidR="004E423B" w:rsidRDefault="004E423B" w:rsidP="004E4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0BEA6D4" w14:textId="77777777" w:rsidR="004E423B" w:rsidRDefault="004E423B" w:rsidP="004E4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618ED24" w14:textId="77777777" w:rsidR="004E423B" w:rsidRDefault="004E423B" w:rsidP="004E4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BFDF801" w14:textId="77777777" w:rsidR="004E423B" w:rsidRDefault="004E423B" w:rsidP="004E4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2FC2A38" w14:textId="77777777" w:rsidR="004E423B" w:rsidRDefault="004E423B" w:rsidP="004E4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19F8104" w14:textId="77777777" w:rsidR="004E423B" w:rsidRDefault="004E423B" w:rsidP="004E4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2D71DD3" w14:textId="77777777" w:rsidR="004E423B" w:rsidRDefault="004E423B" w:rsidP="004E4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637647A" w14:textId="77777777" w:rsidR="004E423B" w:rsidRDefault="004E423B" w:rsidP="004E4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3AC3801" w14:textId="77777777" w:rsidR="004E423B" w:rsidRDefault="004E423B" w:rsidP="004E4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90ABAD8" w14:textId="77777777" w:rsidR="004E423B" w:rsidRDefault="004E423B" w:rsidP="004E4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A57E41A" w14:textId="77777777" w:rsidR="004E423B" w:rsidRDefault="004E423B" w:rsidP="004E4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F242269" w14:textId="0456E2A3" w:rsidR="004E423B" w:rsidRPr="00906D68" w:rsidRDefault="004E423B" w:rsidP="004E4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proofErr w:type="gramStart"/>
      <w:r>
        <w:rPr>
          <w:rFonts w:ascii="Arial Narrow" w:hAnsi="Arial Narrow"/>
          <w:i/>
          <w:iCs/>
          <w:sz w:val="16"/>
          <w:szCs w:val="16"/>
        </w:rPr>
        <w:t xml:space="preserve">1 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ark.</w:t>
      </w:r>
      <w:proofErr w:type="gramEnd"/>
    </w:p>
    <w:p w14:paraId="3848FFCB" w14:textId="77777777" w:rsidR="004E423B" w:rsidRPr="00906D68" w:rsidRDefault="004E423B" w:rsidP="004E4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a/a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i platforma: e-propublico.pl,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14:paraId="6389ECEE" w14:textId="77777777" w:rsidR="004E423B" w:rsidRPr="00906D68" w:rsidRDefault="004E423B" w:rsidP="004E423B">
      <w:pPr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</w:p>
    <w:p w14:paraId="38CF4DE6" w14:textId="31E6F522" w:rsidR="00C236D3" w:rsidRPr="004E423B" w:rsidRDefault="004E423B" w:rsidP="004E423B">
      <w:pPr>
        <w:rPr>
          <w:rFonts w:ascii="Arial Narrow" w:hAnsi="Arial Narrow" w:cs="Arial"/>
        </w:rPr>
      </w:pPr>
      <w:r w:rsidRPr="00906D68">
        <w:rPr>
          <w:rFonts w:ascii="Arial Narrow" w:hAnsi="Arial Narrow"/>
          <w:i/>
          <w:iCs/>
          <w:sz w:val="16"/>
          <w:szCs w:val="16"/>
        </w:rPr>
        <w:t>Data</w:t>
      </w:r>
      <w:r w:rsidRPr="00906D68">
        <w:rPr>
          <w:rFonts w:ascii="Arial Narrow" w:hAnsi="Arial Narrow"/>
          <w:sz w:val="16"/>
          <w:szCs w:val="16"/>
        </w:rPr>
        <w:t xml:space="preserve">: </w:t>
      </w:r>
      <w:r>
        <w:rPr>
          <w:rFonts w:ascii="Arial Narrow" w:hAnsi="Arial Narrow"/>
          <w:i/>
          <w:sz w:val="16"/>
          <w:szCs w:val="16"/>
        </w:rPr>
        <w:t>12.01.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</w:t>
      </w:r>
    </w:p>
    <w:sectPr w:rsidR="00C236D3" w:rsidRPr="004E423B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2E073F" w14:textId="77777777" w:rsidR="00F26256" w:rsidRDefault="00F26256">
      <w:r>
        <w:separator/>
      </w:r>
    </w:p>
  </w:endnote>
  <w:endnote w:type="continuationSeparator" w:id="0">
    <w:p w14:paraId="7F71855D" w14:textId="77777777" w:rsidR="00F26256" w:rsidRDefault="00F26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05FD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9A042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CFEA0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B61214F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F548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59FF81" w14:textId="77777777" w:rsidR="009F189D" w:rsidRDefault="009F189D">
    <w:pPr>
      <w:pStyle w:val="Stopka"/>
      <w:tabs>
        <w:tab w:val="clear" w:pos="4536"/>
      </w:tabs>
      <w:jc w:val="center"/>
    </w:pPr>
  </w:p>
  <w:p w14:paraId="4CABD08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982039" w14:textId="77777777" w:rsidR="00F26256" w:rsidRDefault="00F26256">
      <w:r>
        <w:separator/>
      </w:r>
    </w:p>
  </w:footnote>
  <w:footnote w:type="continuationSeparator" w:id="0">
    <w:p w14:paraId="5CF7D0C1" w14:textId="77777777" w:rsidR="00F26256" w:rsidRDefault="00F262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16E99" w14:textId="77777777" w:rsidR="00E37000" w:rsidRDefault="00E37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71ABD" w14:textId="77777777" w:rsidR="00E37000" w:rsidRDefault="00E37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AD419" w14:textId="77777777" w:rsidR="00E37000" w:rsidRDefault="00E37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6256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4E423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37000"/>
    <w:rsid w:val="00EA3476"/>
    <w:rsid w:val="00F2625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C77A72"/>
  <w15:chartTrackingRefBased/>
  <w15:docId w15:val="{94E8FD4E-647D-4408-BC00-EBFEED94A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E423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4E423B"/>
    <w:rPr>
      <w:b/>
      <w:bCs/>
    </w:rPr>
  </w:style>
  <w:style w:type="character" w:styleId="Hipercze">
    <w:name w:val="Hyperlink"/>
    <w:uiPriority w:val="99"/>
    <w:unhideWhenUsed/>
    <w:rsid w:val="004E423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2</cp:revision>
  <cp:lastPrinted>2026-01-12T06:01:00Z</cp:lastPrinted>
  <dcterms:created xsi:type="dcterms:W3CDTF">2026-01-12T06:01:00Z</dcterms:created>
  <dcterms:modified xsi:type="dcterms:W3CDTF">2026-01-12T06:01:00Z</dcterms:modified>
</cp:coreProperties>
</file>