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A7039" w14:textId="77777777" w:rsidR="00986737" w:rsidRPr="003F6CAC" w:rsidRDefault="00FD3E62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3F6CAC">
        <w:rPr>
          <w:rFonts w:ascii="Arial Narrow" w:hAnsi="Arial Narrow" w:cs="Arial"/>
          <w:sz w:val="22"/>
          <w:szCs w:val="22"/>
        </w:rPr>
        <w:t>Bydgoszcz</w:t>
      </w:r>
      <w:r w:rsidR="00986737" w:rsidRPr="003F6CAC">
        <w:rPr>
          <w:rFonts w:ascii="Arial Narrow" w:hAnsi="Arial Narrow" w:cs="Arial"/>
          <w:sz w:val="22"/>
          <w:szCs w:val="22"/>
        </w:rPr>
        <w:t xml:space="preserve"> dnia: </w:t>
      </w:r>
      <w:r w:rsidRPr="003F6CAC">
        <w:rPr>
          <w:rFonts w:ascii="Arial Narrow" w:hAnsi="Arial Narrow" w:cs="Arial"/>
          <w:sz w:val="22"/>
          <w:szCs w:val="22"/>
        </w:rPr>
        <w:t>2026-01-12</w:t>
      </w:r>
    </w:p>
    <w:p w14:paraId="57902E05" w14:textId="77777777" w:rsidR="00986737" w:rsidRPr="003F6CAC" w:rsidRDefault="00FD3E62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3F6CA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14264A2" w14:textId="77777777" w:rsidR="00986737" w:rsidRPr="003F6CAC" w:rsidRDefault="00FD3E62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3F6CAC">
        <w:rPr>
          <w:rFonts w:ascii="Arial Narrow" w:hAnsi="Arial Narrow" w:cs="Arial"/>
          <w:sz w:val="22"/>
          <w:szCs w:val="22"/>
        </w:rPr>
        <w:t>Powstańców Warszawy</w:t>
      </w:r>
      <w:r w:rsidR="00986737" w:rsidRPr="003F6CAC">
        <w:rPr>
          <w:rFonts w:ascii="Arial Narrow" w:hAnsi="Arial Narrow" w:cs="Arial"/>
          <w:sz w:val="22"/>
          <w:szCs w:val="22"/>
        </w:rPr>
        <w:t xml:space="preserve"> </w:t>
      </w:r>
      <w:r w:rsidRPr="003F6CAC">
        <w:rPr>
          <w:rFonts w:ascii="Arial Narrow" w:hAnsi="Arial Narrow" w:cs="Arial"/>
          <w:sz w:val="22"/>
          <w:szCs w:val="22"/>
        </w:rPr>
        <w:t>5</w:t>
      </w:r>
    </w:p>
    <w:p w14:paraId="7B1B8D7D" w14:textId="77777777" w:rsidR="00986737" w:rsidRPr="003F6CAC" w:rsidRDefault="00FD3E62" w:rsidP="00986737">
      <w:pPr>
        <w:rPr>
          <w:rFonts w:ascii="Arial Narrow" w:hAnsi="Arial Narrow" w:cs="Arial"/>
          <w:sz w:val="22"/>
          <w:szCs w:val="22"/>
        </w:rPr>
      </w:pPr>
      <w:r w:rsidRPr="003F6CAC">
        <w:rPr>
          <w:rFonts w:ascii="Arial Narrow" w:hAnsi="Arial Narrow" w:cs="Arial"/>
          <w:sz w:val="22"/>
          <w:szCs w:val="22"/>
        </w:rPr>
        <w:t>85-681</w:t>
      </w:r>
      <w:r w:rsidR="00986737" w:rsidRPr="003F6CAC">
        <w:rPr>
          <w:rFonts w:ascii="Arial Narrow" w:hAnsi="Arial Narrow" w:cs="Arial"/>
          <w:sz w:val="22"/>
          <w:szCs w:val="22"/>
        </w:rPr>
        <w:t xml:space="preserve"> </w:t>
      </w:r>
      <w:r w:rsidRPr="003F6CAC">
        <w:rPr>
          <w:rFonts w:ascii="Arial Narrow" w:hAnsi="Arial Narrow" w:cs="Arial"/>
          <w:sz w:val="22"/>
          <w:szCs w:val="22"/>
        </w:rPr>
        <w:t>Bydgoszcz</w:t>
      </w:r>
    </w:p>
    <w:p w14:paraId="6B0FF12A" w14:textId="77777777" w:rsidR="00986737" w:rsidRPr="003F6CAC" w:rsidRDefault="00986737" w:rsidP="00986737">
      <w:pPr>
        <w:jc w:val="both"/>
        <w:rPr>
          <w:rFonts w:ascii="Arial Narrow" w:hAnsi="Arial Narrow" w:cs="Arial"/>
          <w:bCs/>
          <w:sz w:val="16"/>
          <w:szCs w:val="16"/>
        </w:rPr>
      </w:pPr>
      <w:r w:rsidRPr="003F6CAC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5DA3C2BB" w14:textId="77777777" w:rsidR="00986737" w:rsidRPr="003F6CAC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3F6CAC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3F6CAC" w14:paraId="34918B1A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E725E1E" w14:textId="77777777" w:rsidR="00986737" w:rsidRPr="003F6CAC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3F6CAC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4E9234FE" w14:textId="77777777" w:rsidR="00986737" w:rsidRPr="003F6CAC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3F6CAC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5A07D83A" w14:textId="77777777" w:rsidR="00986737" w:rsidRPr="003F6CAC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3F6CA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3F6CA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3F6CA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3F6CAC" w14:paraId="2C80358B" w14:textId="77777777" w:rsidTr="005A632E">
        <w:tc>
          <w:tcPr>
            <w:tcW w:w="2269" w:type="dxa"/>
          </w:tcPr>
          <w:p w14:paraId="79FF0EBF" w14:textId="77777777" w:rsidR="00986737" w:rsidRPr="003F6CAC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F6CA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48E5A1E2" w14:textId="77777777" w:rsidR="00986737" w:rsidRPr="003F6CAC" w:rsidRDefault="00FD3E62" w:rsidP="003F6CAC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F6CAC">
              <w:rPr>
                <w:rFonts w:ascii="Arial Narrow" w:hAnsi="Arial Narrow" w:cs="Arial"/>
                <w:b/>
                <w:sz w:val="22"/>
                <w:szCs w:val="22"/>
              </w:rPr>
              <w:t>Dostawy sukcesywne sprzętu jednorazowego użytku dla Chirurgii Naczyniowej na okres 6 miesięcy</w:t>
            </w:r>
            <w:r w:rsidR="00986737" w:rsidRPr="003F6CAC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FD3E62" w:rsidRPr="003F6CAC" w14:paraId="67100DED" w14:textId="77777777" w:rsidTr="003C56BE">
        <w:tc>
          <w:tcPr>
            <w:tcW w:w="2269" w:type="dxa"/>
          </w:tcPr>
          <w:p w14:paraId="4D92D230" w14:textId="77777777" w:rsidR="00FD3E62" w:rsidRPr="003F6CAC" w:rsidRDefault="00FD3E62" w:rsidP="003C56B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F6CA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14965A3A" w14:textId="77777777" w:rsidR="00FD3E62" w:rsidRPr="003F6CAC" w:rsidRDefault="00FD3E62" w:rsidP="003F6CAC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F6CAC">
              <w:rPr>
                <w:rFonts w:ascii="Arial Narrow" w:hAnsi="Arial Narrow" w:cs="Arial"/>
                <w:b/>
                <w:sz w:val="22"/>
                <w:szCs w:val="22"/>
              </w:rPr>
              <w:t>147/2025</w:t>
            </w:r>
          </w:p>
        </w:tc>
      </w:tr>
    </w:tbl>
    <w:p w14:paraId="6DF33967" w14:textId="77777777" w:rsidR="00A80738" w:rsidRPr="003F6CAC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26EE0B5F" w14:textId="77777777" w:rsidR="00D665F5" w:rsidRPr="003F6CAC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3F6CAC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3F6CAC">
        <w:rPr>
          <w:rFonts w:ascii="Arial Narrow" w:hAnsi="Arial Narrow" w:cs="Arial"/>
          <w:sz w:val="22"/>
          <w:szCs w:val="22"/>
        </w:rPr>
        <w:t>2</w:t>
      </w:r>
      <w:r w:rsidRPr="003F6CAC">
        <w:rPr>
          <w:rFonts w:ascii="Arial Narrow" w:hAnsi="Arial Narrow" w:cs="Arial"/>
          <w:sz w:val="22"/>
          <w:szCs w:val="22"/>
        </w:rPr>
        <w:t xml:space="preserve"> ust. 5 </w:t>
      </w:r>
      <w:r w:rsidRPr="003F6CAC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3F6CAC">
        <w:rPr>
          <w:rFonts w:ascii="Arial Narrow" w:hAnsi="Arial Narrow" w:cs="Arial"/>
          <w:sz w:val="22"/>
          <w:szCs w:val="22"/>
        </w:rPr>
        <w:t xml:space="preserve"> </w:t>
      </w:r>
      <w:r w:rsidR="00FD3E62" w:rsidRPr="003F6CAC">
        <w:rPr>
          <w:rFonts w:ascii="Arial Narrow" w:hAnsi="Arial Narrow" w:cs="Arial"/>
          <w:sz w:val="22"/>
          <w:szCs w:val="22"/>
        </w:rPr>
        <w:t>(</w:t>
      </w:r>
      <w:proofErr w:type="spellStart"/>
      <w:r w:rsidR="00FD3E62" w:rsidRPr="003F6CAC">
        <w:rPr>
          <w:rFonts w:ascii="Arial Narrow" w:hAnsi="Arial Narrow" w:cs="Arial"/>
          <w:sz w:val="22"/>
          <w:szCs w:val="22"/>
        </w:rPr>
        <w:t>t.j</w:t>
      </w:r>
      <w:proofErr w:type="spellEnd"/>
      <w:r w:rsidR="00FD3E62" w:rsidRPr="003F6CAC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FD3E62" w:rsidRPr="003F6CAC">
        <w:rPr>
          <w:rFonts w:ascii="Arial Narrow" w:hAnsi="Arial Narrow" w:cs="Arial"/>
          <w:sz w:val="22"/>
          <w:szCs w:val="22"/>
        </w:rPr>
        <w:t>późn</w:t>
      </w:r>
      <w:proofErr w:type="spellEnd"/>
      <w:r w:rsidR="00FD3E62" w:rsidRPr="003F6CAC">
        <w:rPr>
          <w:rFonts w:ascii="Arial Narrow" w:hAnsi="Arial Narrow" w:cs="Arial"/>
          <w:sz w:val="22"/>
          <w:szCs w:val="22"/>
        </w:rPr>
        <w:t>. zm.)</w:t>
      </w:r>
      <w:r w:rsidR="00490DC0" w:rsidRPr="003F6CAC">
        <w:rPr>
          <w:rFonts w:ascii="Arial Narrow" w:hAnsi="Arial Narrow" w:cs="Arial"/>
          <w:sz w:val="22"/>
          <w:szCs w:val="22"/>
        </w:rPr>
        <w:t xml:space="preserve"> </w:t>
      </w:r>
      <w:r w:rsidRPr="003F6CAC">
        <w:rPr>
          <w:rFonts w:ascii="Arial Narrow" w:hAnsi="Arial Narrow" w:cs="Arial"/>
          <w:sz w:val="22"/>
          <w:szCs w:val="22"/>
        </w:rPr>
        <w:t>udostępnia</w:t>
      </w:r>
      <w:r w:rsidR="00F95C33" w:rsidRPr="003F6CAC">
        <w:rPr>
          <w:rFonts w:ascii="Arial Narrow" w:hAnsi="Arial Narrow" w:cs="Arial"/>
          <w:sz w:val="22"/>
          <w:szCs w:val="22"/>
        </w:rPr>
        <w:t xml:space="preserve"> </w:t>
      </w:r>
      <w:r w:rsidR="004C7E9B" w:rsidRPr="003F6CAC">
        <w:rPr>
          <w:rFonts w:ascii="Arial Narrow" w:hAnsi="Arial Narrow" w:cs="Arial"/>
          <w:sz w:val="22"/>
          <w:szCs w:val="22"/>
        </w:rPr>
        <w:t>informacj</w:t>
      </w:r>
      <w:r w:rsidR="00577BC6" w:rsidRPr="003F6CAC">
        <w:rPr>
          <w:rFonts w:ascii="Arial Narrow" w:hAnsi="Arial Narrow" w:cs="Arial"/>
          <w:sz w:val="22"/>
          <w:szCs w:val="22"/>
        </w:rPr>
        <w:t>ę</w:t>
      </w:r>
      <w:r w:rsidR="00035488" w:rsidRPr="003F6CAC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3F6CAC">
        <w:rPr>
          <w:rFonts w:ascii="Arial Narrow" w:hAnsi="Arial Narrow" w:cs="Arial"/>
          <w:sz w:val="22"/>
          <w:szCs w:val="22"/>
        </w:rPr>
        <w:t>.</w:t>
      </w:r>
    </w:p>
    <w:p w14:paraId="1537052B" w14:textId="77777777" w:rsidR="00A80738" w:rsidRPr="003F6CAC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3F6CAC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3F6CAC">
        <w:rPr>
          <w:rFonts w:ascii="Arial Narrow" w:hAnsi="Arial Narrow" w:cs="Arial"/>
          <w:sz w:val="22"/>
          <w:szCs w:val="22"/>
        </w:rPr>
        <w:t xml:space="preserve"> w dniu </w:t>
      </w:r>
      <w:r w:rsidR="00FD3E62" w:rsidRPr="003F6CAC">
        <w:rPr>
          <w:rFonts w:ascii="Arial Narrow" w:hAnsi="Arial Narrow" w:cs="Arial"/>
          <w:sz w:val="22"/>
          <w:szCs w:val="22"/>
        </w:rPr>
        <w:t>12/01/2026</w:t>
      </w:r>
      <w:r w:rsidR="00FF4AB1" w:rsidRPr="003F6CAC">
        <w:rPr>
          <w:rFonts w:ascii="Arial Narrow" w:hAnsi="Arial Narrow" w:cs="Arial"/>
          <w:sz w:val="22"/>
          <w:szCs w:val="22"/>
        </w:rPr>
        <w:t xml:space="preserve"> o godz. </w:t>
      </w:r>
      <w:r w:rsidR="00FD3E62" w:rsidRPr="003F6CAC">
        <w:rPr>
          <w:rFonts w:ascii="Arial Narrow" w:hAnsi="Arial Narrow" w:cs="Arial"/>
          <w:sz w:val="22"/>
          <w:szCs w:val="22"/>
        </w:rPr>
        <w:t>08:30</w:t>
      </w:r>
      <w:r w:rsidRPr="003F6CAC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50"/>
        <w:gridCol w:w="4820"/>
        <w:gridCol w:w="2551"/>
      </w:tblGrid>
      <w:tr w:rsidR="006B27ED" w:rsidRPr="003F6CAC" w14:paraId="2A32C76D" w14:textId="77777777" w:rsidTr="003F6CAC">
        <w:tc>
          <w:tcPr>
            <w:tcW w:w="851" w:type="dxa"/>
            <w:shd w:val="clear" w:color="auto" w:fill="F2F2F2"/>
            <w:vAlign w:val="center"/>
          </w:tcPr>
          <w:p w14:paraId="7ACE0B4C" w14:textId="77777777" w:rsidR="006B27ED" w:rsidRPr="003F6CAC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F6CAC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3F6CAC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4D946A27" w14:textId="77777777" w:rsidR="006B27ED" w:rsidRPr="003F6CAC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F6CAC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4820" w:type="dxa"/>
            <w:shd w:val="clear" w:color="auto" w:fill="F2F2F2"/>
            <w:vAlign w:val="center"/>
          </w:tcPr>
          <w:p w14:paraId="51B94AA2" w14:textId="77777777" w:rsidR="006B27ED" w:rsidRPr="003F6CAC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F6CAC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4C711B57" w14:textId="77777777" w:rsidR="006B27ED" w:rsidRPr="003F6CAC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F6CAC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FD3E62" w:rsidRPr="003F6CAC" w14:paraId="0FF2D879" w14:textId="77777777" w:rsidTr="003F6CAC">
        <w:tc>
          <w:tcPr>
            <w:tcW w:w="851" w:type="dxa"/>
            <w:vAlign w:val="center"/>
          </w:tcPr>
          <w:p w14:paraId="79196CDF" w14:textId="77777777" w:rsidR="00FD3E62" w:rsidRPr="003F6CAC" w:rsidRDefault="00FD3E62" w:rsidP="003C56B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F6CAC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850" w:type="dxa"/>
            <w:vAlign w:val="center"/>
          </w:tcPr>
          <w:p w14:paraId="5F72A3C4" w14:textId="77777777" w:rsidR="00FD3E62" w:rsidRPr="003F6CAC" w:rsidRDefault="00FD3E62" w:rsidP="003C56B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F6CAC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820" w:type="dxa"/>
          </w:tcPr>
          <w:p w14:paraId="4C0180AD" w14:textId="77777777" w:rsidR="00FD3E62" w:rsidRPr="003F6CAC" w:rsidRDefault="00FD3E62" w:rsidP="003C56B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F6CAC">
              <w:rPr>
                <w:rFonts w:ascii="Arial Narrow" w:hAnsi="Arial Narrow" w:cs="Arial"/>
                <w:sz w:val="22"/>
                <w:szCs w:val="22"/>
              </w:rPr>
              <w:t>Aesculap</w:t>
            </w:r>
            <w:proofErr w:type="spellEnd"/>
            <w:r w:rsidRPr="003F6CA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F6CAC">
              <w:rPr>
                <w:rFonts w:ascii="Arial Narrow" w:hAnsi="Arial Narrow" w:cs="Arial"/>
                <w:sz w:val="22"/>
                <w:szCs w:val="22"/>
              </w:rPr>
              <w:t>Chifa</w:t>
            </w:r>
            <w:proofErr w:type="spellEnd"/>
            <w:r w:rsidRPr="003F6CAC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</w:t>
            </w:r>
          </w:p>
          <w:p w14:paraId="70B24AF4" w14:textId="77777777" w:rsidR="00FD3E62" w:rsidRPr="003F6CAC" w:rsidRDefault="00FD3E62" w:rsidP="003C56BE">
            <w:pPr>
              <w:rPr>
                <w:rFonts w:ascii="Arial Narrow" w:hAnsi="Arial Narrow" w:cs="Arial"/>
                <w:sz w:val="22"/>
                <w:szCs w:val="22"/>
              </w:rPr>
            </w:pPr>
            <w:r w:rsidRPr="003F6CAC">
              <w:rPr>
                <w:rFonts w:ascii="Arial Narrow" w:hAnsi="Arial Narrow" w:cs="Arial"/>
                <w:sz w:val="22"/>
                <w:szCs w:val="22"/>
              </w:rPr>
              <w:t>Tysiąclecia</w:t>
            </w:r>
            <w:r w:rsidRPr="003F6CA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F6CAC">
              <w:rPr>
                <w:rFonts w:ascii="Arial Narrow" w:hAnsi="Arial Narrow" w:cs="Arial"/>
                <w:sz w:val="22"/>
                <w:szCs w:val="22"/>
              </w:rPr>
              <w:t>14</w:t>
            </w:r>
            <w:r w:rsidRPr="003F6CA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2F2783E" w14:textId="77777777" w:rsidR="00FD3E62" w:rsidRPr="003F6CAC" w:rsidRDefault="00FD3E62" w:rsidP="003C56B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F6CAC">
              <w:rPr>
                <w:rFonts w:ascii="Arial Narrow" w:hAnsi="Arial Narrow" w:cs="Arial"/>
                <w:sz w:val="22"/>
                <w:szCs w:val="22"/>
              </w:rPr>
              <w:t>64-300</w:t>
            </w:r>
            <w:r w:rsidRPr="003F6CA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F6CAC">
              <w:rPr>
                <w:rFonts w:ascii="Arial Narrow" w:hAnsi="Arial Narrow" w:cs="Arial"/>
                <w:sz w:val="22"/>
                <w:szCs w:val="22"/>
              </w:rPr>
              <w:t>Nowy Tomyśl</w:t>
            </w:r>
          </w:p>
        </w:tc>
        <w:tc>
          <w:tcPr>
            <w:tcW w:w="2551" w:type="dxa"/>
            <w:vAlign w:val="center"/>
          </w:tcPr>
          <w:p w14:paraId="2AFB90E8" w14:textId="77777777" w:rsidR="00FD3E62" w:rsidRPr="003F6CAC" w:rsidRDefault="00FD3E62" w:rsidP="003C56B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F6CAC">
              <w:rPr>
                <w:rFonts w:ascii="Arial Narrow" w:hAnsi="Arial Narrow" w:cs="Arial"/>
                <w:sz w:val="22"/>
                <w:szCs w:val="22"/>
              </w:rPr>
              <w:t>5 184.00 zł</w:t>
            </w:r>
          </w:p>
        </w:tc>
      </w:tr>
      <w:tr w:rsidR="00FD3E62" w:rsidRPr="003F6CAC" w14:paraId="0DF6A72A" w14:textId="77777777" w:rsidTr="003F6CAC">
        <w:tc>
          <w:tcPr>
            <w:tcW w:w="851" w:type="dxa"/>
            <w:vAlign w:val="center"/>
          </w:tcPr>
          <w:p w14:paraId="7267494F" w14:textId="77777777" w:rsidR="00FD3E62" w:rsidRPr="003F6CAC" w:rsidRDefault="00FD3E62" w:rsidP="003C56B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F6CAC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850" w:type="dxa"/>
            <w:vAlign w:val="center"/>
          </w:tcPr>
          <w:p w14:paraId="7F74541B" w14:textId="77777777" w:rsidR="00FD3E62" w:rsidRPr="003F6CAC" w:rsidRDefault="00FD3E62" w:rsidP="003C56B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F6CAC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820" w:type="dxa"/>
          </w:tcPr>
          <w:p w14:paraId="2CCB8C1E" w14:textId="77777777" w:rsidR="00FD3E62" w:rsidRPr="003F6CAC" w:rsidRDefault="00FD3E62" w:rsidP="003C56B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F6CAC">
              <w:rPr>
                <w:rFonts w:ascii="Arial Narrow" w:hAnsi="Arial Narrow" w:cs="Arial"/>
                <w:sz w:val="22"/>
                <w:szCs w:val="22"/>
              </w:rPr>
              <w:t>Getinge</w:t>
            </w:r>
            <w:proofErr w:type="spellEnd"/>
            <w:r w:rsidRPr="003F6CAC">
              <w:rPr>
                <w:rFonts w:ascii="Arial Narrow" w:hAnsi="Arial Narrow" w:cs="Arial"/>
                <w:sz w:val="22"/>
                <w:szCs w:val="22"/>
              </w:rPr>
              <w:t xml:space="preserve"> Polska Spółka z ograniczoną odpowiedzialnością</w:t>
            </w:r>
          </w:p>
          <w:p w14:paraId="17CB1B90" w14:textId="77777777" w:rsidR="00FD3E62" w:rsidRPr="003F6CAC" w:rsidRDefault="00FD3E62" w:rsidP="003C56BE">
            <w:pPr>
              <w:rPr>
                <w:rFonts w:ascii="Arial Narrow" w:hAnsi="Arial Narrow" w:cs="Arial"/>
                <w:sz w:val="22"/>
                <w:szCs w:val="22"/>
              </w:rPr>
            </w:pPr>
            <w:r w:rsidRPr="003F6CAC">
              <w:rPr>
                <w:rFonts w:ascii="Arial Narrow" w:hAnsi="Arial Narrow" w:cs="Arial"/>
                <w:sz w:val="22"/>
                <w:szCs w:val="22"/>
              </w:rPr>
              <w:t>Żwirki i Wigury</w:t>
            </w:r>
            <w:r w:rsidRPr="003F6CA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F6CAC">
              <w:rPr>
                <w:rFonts w:ascii="Arial Narrow" w:hAnsi="Arial Narrow" w:cs="Arial"/>
                <w:sz w:val="22"/>
                <w:szCs w:val="22"/>
              </w:rPr>
              <w:t>18</w:t>
            </w:r>
            <w:r w:rsidRPr="003F6CA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65ED33C9" w14:textId="77777777" w:rsidR="00FD3E62" w:rsidRPr="003F6CAC" w:rsidRDefault="00FD3E62" w:rsidP="003C56B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F6CAC">
              <w:rPr>
                <w:rFonts w:ascii="Arial Narrow" w:hAnsi="Arial Narrow" w:cs="Arial"/>
                <w:sz w:val="22"/>
                <w:szCs w:val="22"/>
              </w:rPr>
              <w:t>02-092</w:t>
            </w:r>
            <w:r w:rsidRPr="003F6CA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F6CAC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vAlign w:val="center"/>
          </w:tcPr>
          <w:p w14:paraId="57E88301" w14:textId="77777777" w:rsidR="00FD3E62" w:rsidRPr="003F6CAC" w:rsidRDefault="00FD3E62" w:rsidP="003C56B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F6CAC">
              <w:rPr>
                <w:rFonts w:ascii="Arial Narrow" w:hAnsi="Arial Narrow" w:cs="Arial"/>
                <w:sz w:val="22"/>
                <w:szCs w:val="22"/>
              </w:rPr>
              <w:t>56 376.00 zł</w:t>
            </w:r>
          </w:p>
        </w:tc>
      </w:tr>
    </w:tbl>
    <w:p w14:paraId="4A77BC04" w14:textId="35A62988" w:rsidR="00A80738" w:rsidRPr="003F6CAC" w:rsidRDefault="003F6CAC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3F6CAC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14:paraId="05D7BFFA" w14:textId="77777777" w:rsidR="003F6CAC" w:rsidRDefault="003F6CAC" w:rsidP="003F6C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717DDAB" w14:textId="77777777" w:rsidR="003F6CAC" w:rsidRDefault="003F6CAC" w:rsidP="003F6C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4A4A612" w14:textId="1F76AEAD" w:rsidR="003F6CAC" w:rsidRPr="00906D68" w:rsidRDefault="003F6CAC" w:rsidP="003F6C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>Wykonano w 1 egz. na 1 ark.</w:t>
      </w:r>
    </w:p>
    <w:p w14:paraId="2B83DB6E" w14:textId="77777777" w:rsidR="003F6CAC" w:rsidRPr="00906D68" w:rsidRDefault="003F6CAC" w:rsidP="003F6C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–platforma: e-propublico.pl, strona www Zamawiającego,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>. T2612 B5</w:t>
      </w:r>
    </w:p>
    <w:p w14:paraId="7C85CB19" w14:textId="77777777" w:rsidR="003F6CAC" w:rsidRPr="00906D68" w:rsidRDefault="003F6CAC" w:rsidP="003F6C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906D68"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  <w:t xml:space="preserve"> </w:t>
      </w:r>
    </w:p>
    <w:p w14:paraId="6E74C369" w14:textId="6FAA2E0A" w:rsidR="00C236D3" w:rsidRPr="003F6CAC" w:rsidRDefault="003F6CAC" w:rsidP="003F6CAC">
      <w:pPr>
        <w:rPr>
          <w:rFonts w:ascii="Arial Narrow" w:hAnsi="Arial Narrow" w:cs="Arial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12.01.</w:t>
      </w:r>
      <w:r w:rsidRPr="00906D68">
        <w:rPr>
          <w:rFonts w:ascii="Arial Narrow" w:hAnsi="Arial Narrow"/>
          <w:i/>
          <w:sz w:val="16"/>
          <w:szCs w:val="16"/>
        </w:rPr>
        <w:t>202</w:t>
      </w:r>
      <w:r>
        <w:rPr>
          <w:rFonts w:ascii="Arial Narrow" w:hAnsi="Arial Narrow"/>
          <w:i/>
          <w:sz w:val="16"/>
          <w:szCs w:val="16"/>
        </w:rPr>
        <w:t>6</w:t>
      </w:r>
      <w:r w:rsidRPr="00906D68">
        <w:rPr>
          <w:rFonts w:ascii="Arial Narrow" w:hAnsi="Arial Narrow"/>
          <w:i/>
          <w:sz w:val="16"/>
          <w:szCs w:val="16"/>
        </w:rPr>
        <w:t xml:space="preserve"> r.</w:t>
      </w:r>
    </w:p>
    <w:sectPr w:rsidR="00C236D3" w:rsidRPr="003F6CAC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2B81B5" w14:textId="77777777" w:rsidR="00EA5EA5" w:rsidRDefault="00EA5EA5">
      <w:r>
        <w:separator/>
      </w:r>
    </w:p>
  </w:endnote>
  <w:endnote w:type="continuationSeparator" w:id="0">
    <w:p w14:paraId="002D6EA2" w14:textId="77777777" w:rsidR="00EA5EA5" w:rsidRDefault="00EA5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9B4F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AF9E0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DDB30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4FBD948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D6EA8CF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88C35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BAC829" w14:textId="77777777" w:rsidR="009F189D" w:rsidRDefault="009F189D">
    <w:pPr>
      <w:pStyle w:val="Stopka"/>
      <w:tabs>
        <w:tab w:val="clear" w:pos="4536"/>
      </w:tabs>
      <w:jc w:val="center"/>
    </w:pPr>
  </w:p>
  <w:p w14:paraId="189D816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B3DC70" w14:textId="77777777" w:rsidR="00EA5EA5" w:rsidRDefault="00EA5EA5">
      <w:r>
        <w:separator/>
      </w:r>
    </w:p>
  </w:footnote>
  <w:footnote w:type="continuationSeparator" w:id="0">
    <w:p w14:paraId="101B9134" w14:textId="77777777" w:rsidR="00EA5EA5" w:rsidRDefault="00EA5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C252E" w14:textId="77777777" w:rsidR="00FD3E62" w:rsidRDefault="00FD3E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68238" w14:textId="77777777" w:rsidR="00FD3E62" w:rsidRDefault="00FD3E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A385C" w14:textId="77777777" w:rsidR="00FD3E62" w:rsidRDefault="00FD3E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5EA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F6CAC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A5EA5"/>
    <w:rsid w:val="00F16C60"/>
    <w:rsid w:val="00F95C33"/>
    <w:rsid w:val="00FC7F5E"/>
    <w:rsid w:val="00FD3E62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16DC50"/>
  <w15:chartTrackingRefBased/>
  <w15:docId w15:val="{E84BF9BB-6DE6-40DD-A0A9-687982CCA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F6CA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3F6CAC"/>
    <w:rPr>
      <w:b/>
      <w:bCs/>
    </w:rPr>
  </w:style>
  <w:style w:type="character" w:styleId="Hipercze">
    <w:name w:val="Hyperlink"/>
    <w:uiPriority w:val="99"/>
    <w:unhideWhenUsed/>
    <w:rsid w:val="003F6CA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3</cp:revision>
  <cp:lastPrinted>2026-01-12T08:06:00Z</cp:lastPrinted>
  <dcterms:created xsi:type="dcterms:W3CDTF">2026-01-12T08:05:00Z</dcterms:created>
  <dcterms:modified xsi:type="dcterms:W3CDTF">2026-01-12T08:06:00Z</dcterms:modified>
</cp:coreProperties>
</file>