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78897" w14:textId="77777777" w:rsidR="00986737" w:rsidRPr="0084427C" w:rsidRDefault="004320E2" w:rsidP="0084427C">
      <w:pPr>
        <w:spacing w:after="600"/>
        <w:jc w:val="right"/>
        <w:rPr>
          <w:sz w:val="24"/>
          <w:szCs w:val="24"/>
        </w:rPr>
      </w:pPr>
      <w:bookmarkStart w:id="0" w:name="_Hlk52197885"/>
      <w:r w:rsidRPr="0084427C">
        <w:rPr>
          <w:sz w:val="24"/>
          <w:szCs w:val="24"/>
        </w:rPr>
        <w:t>Poznań</w:t>
      </w:r>
      <w:r w:rsidR="00986737" w:rsidRPr="0084427C">
        <w:rPr>
          <w:sz w:val="24"/>
          <w:szCs w:val="24"/>
        </w:rPr>
        <w:t xml:space="preserve"> dnia: </w:t>
      </w:r>
      <w:r w:rsidRPr="0084427C">
        <w:rPr>
          <w:sz w:val="24"/>
          <w:szCs w:val="24"/>
        </w:rPr>
        <w:t>2026-01-12</w:t>
      </w:r>
    </w:p>
    <w:p w14:paraId="120FEF96" w14:textId="77777777" w:rsidR="004320E2" w:rsidRPr="0084427C" w:rsidRDefault="004320E2" w:rsidP="0084427C">
      <w:pPr>
        <w:rPr>
          <w:b/>
          <w:bCs/>
          <w:sz w:val="24"/>
          <w:szCs w:val="24"/>
        </w:rPr>
      </w:pPr>
      <w:r w:rsidRPr="0084427C">
        <w:rPr>
          <w:b/>
          <w:bCs/>
          <w:sz w:val="24"/>
          <w:szCs w:val="24"/>
        </w:rPr>
        <w:t>Szpital Wojewódzki w Poznaniu</w:t>
      </w:r>
    </w:p>
    <w:p w14:paraId="08670218" w14:textId="77777777" w:rsidR="00986737" w:rsidRPr="0084427C" w:rsidRDefault="004320E2" w:rsidP="0084427C">
      <w:pPr>
        <w:rPr>
          <w:b/>
          <w:bCs/>
          <w:sz w:val="24"/>
          <w:szCs w:val="24"/>
        </w:rPr>
      </w:pPr>
      <w:r w:rsidRPr="0084427C">
        <w:rPr>
          <w:b/>
          <w:bCs/>
          <w:sz w:val="24"/>
          <w:szCs w:val="24"/>
        </w:rPr>
        <w:t>Dział Zamówień Publicznych</w:t>
      </w:r>
    </w:p>
    <w:p w14:paraId="72C819D3" w14:textId="77777777" w:rsidR="00986737" w:rsidRPr="0084427C" w:rsidRDefault="004320E2" w:rsidP="0084427C">
      <w:pPr>
        <w:rPr>
          <w:sz w:val="24"/>
          <w:szCs w:val="24"/>
        </w:rPr>
      </w:pPr>
      <w:r w:rsidRPr="0084427C">
        <w:rPr>
          <w:sz w:val="24"/>
          <w:szCs w:val="24"/>
        </w:rPr>
        <w:t>Juraszów</w:t>
      </w:r>
      <w:r w:rsidR="00986737" w:rsidRPr="0084427C">
        <w:rPr>
          <w:sz w:val="24"/>
          <w:szCs w:val="24"/>
        </w:rPr>
        <w:t xml:space="preserve"> </w:t>
      </w:r>
      <w:r w:rsidRPr="0084427C">
        <w:rPr>
          <w:sz w:val="24"/>
          <w:szCs w:val="24"/>
        </w:rPr>
        <w:t>7/19</w:t>
      </w:r>
    </w:p>
    <w:p w14:paraId="01939BF5" w14:textId="72C666F2" w:rsidR="00986737" w:rsidRPr="0084427C" w:rsidRDefault="004320E2" w:rsidP="0084427C">
      <w:pPr>
        <w:rPr>
          <w:sz w:val="24"/>
          <w:szCs w:val="24"/>
        </w:rPr>
      </w:pPr>
      <w:r w:rsidRPr="0084427C">
        <w:rPr>
          <w:sz w:val="24"/>
          <w:szCs w:val="24"/>
        </w:rPr>
        <w:t>60-479</w:t>
      </w:r>
      <w:r w:rsidR="00986737" w:rsidRPr="0084427C">
        <w:rPr>
          <w:sz w:val="24"/>
          <w:szCs w:val="24"/>
        </w:rPr>
        <w:t xml:space="preserve"> </w:t>
      </w:r>
      <w:r w:rsidRPr="0084427C">
        <w:rPr>
          <w:sz w:val="24"/>
          <w:szCs w:val="24"/>
        </w:rPr>
        <w:t>Poznań</w:t>
      </w:r>
      <w:r w:rsidR="0084427C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84427C" w14:paraId="07741EEF" w14:textId="77777777" w:rsidTr="0084427C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FBF1B3" w14:textId="77777777" w:rsidR="00986737" w:rsidRPr="0084427C" w:rsidRDefault="00986737" w:rsidP="0084427C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4427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58F2E7D" w14:textId="75240CD6" w:rsidR="00986737" w:rsidRPr="0084427C" w:rsidRDefault="0084427C" w:rsidP="0084427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84427C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84427C">
        <w:rPr>
          <w:sz w:val="24"/>
          <w:szCs w:val="24"/>
        </w:rPr>
        <w:t>postępowania o udzielenie zamówienia publicznego</w:t>
      </w:r>
      <w:r w:rsidR="00986737" w:rsidRPr="0084427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4427C" w14:paraId="25BD9AAA" w14:textId="77777777" w:rsidTr="005A632E">
        <w:tc>
          <w:tcPr>
            <w:tcW w:w="2269" w:type="dxa"/>
          </w:tcPr>
          <w:p w14:paraId="00F72C0C" w14:textId="77777777" w:rsidR="00986737" w:rsidRPr="0084427C" w:rsidRDefault="00986737" w:rsidP="0084427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5616DCA" w14:textId="77777777" w:rsidR="00986737" w:rsidRPr="0084427C" w:rsidRDefault="004320E2" w:rsidP="008442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4427C">
              <w:rPr>
                <w:bCs/>
                <w:sz w:val="24"/>
                <w:szCs w:val="24"/>
              </w:rPr>
              <w:t>Specjalistyczny jednorazowy sprzęt medyczny - Oddział Ortopedii</w:t>
            </w:r>
            <w:r w:rsidR="00986737" w:rsidRPr="0084427C">
              <w:rPr>
                <w:bCs/>
                <w:sz w:val="24"/>
                <w:szCs w:val="24"/>
              </w:rPr>
              <w:t>.</w:t>
            </w:r>
          </w:p>
        </w:tc>
      </w:tr>
      <w:tr w:rsidR="004320E2" w:rsidRPr="0084427C" w14:paraId="17E84317" w14:textId="77777777" w:rsidTr="00171F2F">
        <w:tc>
          <w:tcPr>
            <w:tcW w:w="2269" w:type="dxa"/>
          </w:tcPr>
          <w:p w14:paraId="75E342E5" w14:textId="77777777" w:rsidR="004320E2" w:rsidRPr="0084427C" w:rsidRDefault="004320E2" w:rsidP="0084427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8A54E9" w14:textId="77777777" w:rsidR="004320E2" w:rsidRPr="0084427C" w:rsidRDefault="004320E2" w:rsidP="008442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4427C">
              <w:rPr>
                <w:bCs/>
                <w:sz w:val="24"/>
                <w:szCs w:val="24"/>
              </w:rPr>
              <w:t>SZW/DZP/161/2025</w:t>
            </w:r>
          </w:p>
        </w:tc>
      </w:tr>
    </w:tbl>
    <w:p w14:paraId="156F3A1C" w14:textId="2A7901B1" w:rsidR="00D665F5" w:rsidRDefault="0084427C" w:rsidP="0084427C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84427C">
        <w:rPr>
          <w:sz w:val="24"/>
          <w:szCs w:val="24"/>
        </w:rPr>
        <w:t>Zamawiający, działając na podstawie art. 22</w:t>
      </w:r>
      <w:r w:rsidR="00FC7F5E" w:rsidRPr="0084427C">
        <w:rPr>
          <w:sz w:val="24"/>
          <w:szCs w:val="24"/>
        </w:rPr>
        <w:t>2</w:t>
      </w:r>
      <w:r w:rsidR="00D665F5" w:rsidRPr="0084427C">
        <w:rPr>
          <w:sz w:val="24"/>
          <w:szCs w:val="24"/>
        </w:rPr>
        <w:t xml:space="preserve"> ust. 5 </w:t>
      </w:r>
      <w:r w:rsidR="00D665F5" w:rsidRPr="0084427C">
        <w:rPr>
          <w:bCs/>
          <w:sz w:val="24"/>
          <w:szCs w:val="24"/>
        </w:rPr>
        <w:t>ustawy z dnia 11 września 2019 r. Prawo zamówień publicznych</w:t>
      </w:r>
      <w:r w:rsidR="00D665F5" w:rsidRPr="0084427C">
        <w:rPr>
          <w:sz w:val="24"/>
          <w:szCs w:val="24"/>
        </w:rPr>
        <w:t xml:space="preserve"> </w:t>
      </w:r>
      <w:r w:rsidR="004320E2" w:rsidRPr="0084427C">
        <w:rPr>
          <w:sz w:val="24"/>
          <w:szCs w:val="24"/>
        </w:rPr>
        <w:t>(t.j. Dz. U. z 2024 r. poz. 1320 z późn. zm.)</w:t>
      </w:r>
      <w:r w:rsidR="00490DC0" w:rsidRPr="0084427C">
        <w:rPr>
          <w:sz w:val="24"/>
          <w:szCs w:val="24"/>
        </w:rPr>
        <w:t xml:space="preserve"> </w:t>
      </w:r>
      <w:r w:rsidR="00D665F5" w:rsidRPr="0084427C">
        <w:rPr>
          <w:sz w:val="24"/>
          <w:szCs w:val="24"/>
        </w:rPr>
        <w:t>udostępnia</w:t>
      </w:r>
      <w:r w:rsidR="00F95C33" w:rsidRPr="0084427C">
        <w:rPr>
          <w:sz w:val="24"/>
          <w:szCs w:val="24"/>
        </w:rPr>
        <w:t xml:space="preserve"> </w:t>
      </w:r>
      <w:r w:rsidR="004C7E9B" w:rsidRPr="0084427C">
        <w:rPr>
          <w:sz w:val="24"/>
          <w:szCs w:val="24"/>
        </w:rPr>
        <w:t>informacj</w:t>
      </w:r>
      <w:r w:rsidR="00577BC6" w:rsidRPr="0084427C">
        <w:rPr>
          <w:sz w:val="24"/>
          <w:szCs w:val="24"/>
        </w:rPr>
        <w:t>ę</w:t>
      </w:r>
      <w:r w:rsidR="00035488" w:rsidRPr="0084427C">
        <w:rPr>
          <w:sz w:val="24"/>
          <w:szCs w:val="24"/>
        </w:rPr>
        <w:t xml:space="preserve"> z otwarcia ofert</w:t>
      </w:r>
      <w:r w:rsidR="00577BC6" w:rsidRPr="0084427C">
        <w:rPr>
          <w:sz w:val="24"/>
          <w:szCs w:val="24"/>
        </w:rPr>
        <w:t>.</w:t>
      </w:r>
    </w:p>
    <w:p w14:paraId="381E2E14" w14:textId="77777777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288E62B" w14:textId="667F62B3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1 – 615 600,00 zł brutto</w:t>
      </w:r>
    </w:p>
    <w:p w14:paraId="71941A57" w14:textId="06BB9F3E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2 – 587 104,30 zł brutto</w:t>
      </w:r>
    </w:p>
    <w:p w14:paraId="39ED7755" w14:textId="0F9B4911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3 – 55 080,00 zł brutto</w:t>
      </w:r>
    </w:p>
    <w:p w14:paraId="52171345" w14:textId="615621E3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4 – 109 625,40 zł brutto</w:t>
      </w:r>
    </w:p>
    <w:p w14:paraId="0E064F46" w14:textId="482BA487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5 – 2 700,00 zł brutto</w:t>
      </w:r>
    </w:p>
    <w:p w14:paraId="036A05C5" w14:textId="0F26B250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6 – 15 508,80 zł brutto</w:t>
      </w:r>
    </w:p>
    <w:p w14:paraId="22FD4A79" w14:textId="508B1A1C" w:rsidR="0084427C" w:rsidRPr="0084427C" w:rsidRDefault="0084427C" w:rsidP="0084427C">
      <w:pPr>
        <w:jc w:val="both"/>
        <w:rPr>
          <w:i/>
          <w:iCs/>
          <w:sz w:val="24"/>
          <w:szCs w:val="24"/>
        </w:rPr>
      </w:pPr>
      <w:r w:rsidRPr="0084427C">
        <w:rPr>
          <w:i/>
          <w:iCs/>
          <w:sz w:val="24"/>
          <w:szCs w:val="24"/>
        </w:rPr>
        <w:t>Zadanie 7 – 8 333,28 zł brutto</w:t>
      </w:r>
    </w:p>
    <w:p w14:paraId="6714F76C" w14:textId="4D486368" w:rsidR="00A80738" w:rsidRPr="0084427C" w:rsidRDefault="00D665F5" w:rsidP="0084427C">
      <w:pPr>
        <w:spacing w:before="120" w:after="60"/>
        <w:jc w:val="both"/>
        <w:rPr>
          <w:sz w:val="24"/>
          <w:szCs w:val="24"/>
        </w:rPr>
      </w:pPr>
      <w:r w:rsidRPr="0084427C">
        <w:rPr>
          <w:sz w:val="24"/>
          <w:szCs w:val="24"/>
        </w:rPr>
        <w:t>Podczas otwarcia ofert, mającego miejsce</w:t>
      </w:r>
      <w:r w:rsidR="00FF4AB1" w:rsidRPr="0084427C">
        <w:rPr>
          <w:sz w:val="24"/>
          <w:szCs w:val="24"/>
        </w:rPr>
        <w:t xml:space="preserve"> w dniu </w:t>
      </w:r>
      <w:r w:rsidR="00587748">
        <w:rPr>
          <w:sz w:val="24"/>
          <w:szCs w:val="24"/>
        </w:rPr>
        <w:t xml:space="preserve">12/01/2026 </w:t>
      </w:r>
      <w:r w:rsidR="00FF4AB1" w:rsidRPr="0084427C">
        <w:rPr>
          <w:sz w:val="24"/>
          <w:szCs w:val="24"/>
        </w:rPr>
        <w:t>o godz.</w:t>
      </w:r>
      <w:r w:rsidR="00587748">
        <w:rPr>
          <w:sz w:val="24"/>
          <w:szCs w:val="24"/>
        </w:rPr>
        <w:t xml:space="preserve"> 11:00</w:t>
      </w:r>
      <w:r w:rsidRPr="0084427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4427C" w14:paraId="514738D6" w14:textId="77777777" w:rsidTr="0084427C">
        <w:tc>
          <w:tcPr>
            <w:tcW w:w="1276" w:type="dxa"/>
            <w:shd w:val="clear" w:color="auto" w:fill="F2F2F2"/>
            <w:vAlign w:val="center"/>
          </w:tcPr>
          <w:p w14:paraId="2A64CD5E" w14:textId="77777777" w:rsidR="006B27ED" w:rsidRPr="0084427C" w:rsidRDefault="00986737" w:rsidP="0084427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Oferta n</w:t>
            </w:r>
            <w:r w:rsidR="006B27ED" w:rsidRPr="0084427C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274E89" w14:textId="77777777" w:rsidR="006B27ED" w:rsidRPr="0084427C" w:rsidRDefault="00986737" w:rsidP="0084427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6FCD13D" w14:textId="77777777" w:rsidR="006B27ED" w:rsidRPr="0084427C" w:rsidRDefault="006B27ED" w:rsidP="0084427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BF3C130" w14:textId="77777777" w:rsidR="006B27ED" w:rsidRPr="0084427C" w:rsidRDefault="006B27ED" w:rsidP="0084427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Cena oferty</w:t>
            </w:r>
          </w:p>
        </w:tc>
      </w:tr>
      <w:tr w:rsidR="004320E2" w:rsidRPr="0084427C" w14:paraId="493CAC3C" w14:textId="77777777" w:rsidTr="0084427C">
        <w:tc>
          <w:tcPr>
            <w:tcW w:w="1276" w:type="dxa"/>
            <w:vAlign w:val="center"/>
          </w:tcPr>
          <w:p w14:paraId="345C40E3" w14:textId="77777777" w:rsidR="004320E2" w:rsidRPr="0084427C" w:rsidRDefault="004320E2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2320175" w14:textId="77777777" w:rsidR="004320E2" w:rsidRPr="0084427C" w:rsidRDefault="004320E2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36EB9CC" w14:textId="3B2BA49C" w:rsidR="004320E2" w:rsidRPr="0084427C" w:rsidRDefault="004320E2" w:rsidP="0084427C">
            <w:pPr>
              <w:spacing w:before="80" w:after="40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 xml:space="preserve">Med&amp;Care </w:t>
            </w:r>
            <w:r w:rsidR="0084427C">
              <w:rPr>
                <w:sz w:val="24"/>
                <w:szCs w:val="24"/>
              </w:rPr>
              <w:t>S</w:t>
            </w:r>
            <w:r w:rsidRPr="0084427C">
              <w:rPr>
                <w:sz w:val="24"/>
                <w:szCs w:val="24"/>
              </w:rPr>
              <w:t>p. z o.o.</w:t>
            </w:r>
          </w:p>
          <w:p w14:paraId="29DAAE36" w14:textId="50EB18C2" w:rsidR="004320E2" w:rsidRPr="0084427C" w:rsidRDefault="0084427C" w:rsidP="008442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320E2" w:rsidRPr="0084427C">
              <w:rPr>
                <w:sz w:val="24"/>
                <w:szCs w:val="24"/>
              </w:rPr>
              <w:t xml:space="preserve">Mławska 13 </w:t>
            </w:r>
          </w:p>
          <w:p w14:paraId="455A250F" w14:textId="77777777" w:rsidR="004320E2" w:rsidRPr="0084427C" w:rsidRDefault="004320E2" w:rsidP="0084427C">
            <w:pPr>
              <w:spacing w:after="80"/>
              <w:jc w:val="both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81-204 Gdynia</w:t>
            </w:r>
          </w:p>
        </w:tc>
        <w:tc>
          <w:tcPr>
            <w:tcW w:w="2551" w:type="dxa"/>
            <w:vAlign w:val="center"/>
          </w:tcPr>
          <w:p w14:paraId="2E4C8951" w14:textId="77777777" w:rsidR="004320E2" w:rsidRPr="0084427C" w:rsidRDefault="004320E2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63 115.20 zł</w:t>
            </w:r>
          </w:p>
        </w:tc>
      </w:tr>
      <w:tr w:rsidR="0084427C" w:rsidRPr="0084427C" w14:paraId="03C7B70E" w14:textId="77777777" w:rsidTr="0084427C">
        <w:tc>
          <w:tcPr>
            <w:tcW w:w="1276" w:type="dxa"/>
            <w:vAlign w:val="center"/>
          </w:tcPr>
          <w:p w14:paraId="4E477A26" w14:textId="77C6CA53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725D182" w14:textId="204CD547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E9ED9D6" w14:textId="36D70480" w:rsidR="0084427C" w:rsidRPr="0084427C" w:rsidRDefault="0084427C" w:rsidP="0084427C">
            <w:pPr>
              <w:spacing w:before="80" w:after="40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 xml:space="preserve">Stryker Polska </w:t>
            </w:r>
            <w:r>
              <w:rPr>
                <w:sz w:val="24"/>
                <w:szCs w:val="24"/>
              </w:rPr>
              <w:t>S</w:t>
            </w:r>
            <w:r w:rsidRPr="0084427C">
              <w:rPr>
                <w:sz w:val="24"/>
                <w:szCs w:val="24"/>
              </w:rPr>
              <w:t>p. z o.o.</w:t>
            </w:r>
          </w:p>
          <w:p w14:paraId="6F17C6CC" w14:textId="4E58CD0B" w:rsidR="0084427C" w:rsidRPr="0084427C" w:rsidRDefault="0084427C" w:rsidP="008442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4427C">
              <w:rPr>
                <w:sz w:val="24"/>
                <w:szCs w:val="24"/>
              </w:rPr>
              <w:t xml:space="preserve">Poleczki 35 </w:t>
            </w:r>
          </w:p>
          <w:p w14:paraId="70E32990" w14:textId="7E327B10" w:rsidR="0084427C" w:rsidRPr="0084427C" w:rsidRDefault="0084427C" w:rsidP="0084427C">
            <w:pPr>
              <w:spacing w:before="80" w:after="40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vAlign w:val="center"/>
          </w:tcPr>
          <w:p w14:paraId="55BE6223" w14:textId="71A817DC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587 104.20 zł</w:t>
            </w:r>
          </w:p>
        </w:tc>
      </w:tr>
      <w:tr w:rsidR="0084427C" w:rsidRPr="0084427C" w14:paraId="34C2C08A" w14:textId="77777777" w:rsidTr="0084427C">
        <w:tc>
          <w:tcPr>
            <w:tcW w:w="1276" w:type="dxa"/>
            <w:vAlign w:val="center"/>
          </w:tcPr>
          <w:p w14:paraId="66D838DA" w14:textId="63714FE1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009E162" w14:textId="0D125C2F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14672AB4" w14:textId="5C942AFE" w:rsidR="0084427C" w:rsidRPr="0084427C" w:rsidRDefault="0084427C" w:rsidP="0084427C">
            <w:pPr>
              <w:spacing w:before="80" w:after="40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 xml:space="preserve">EMED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54DDF4A3" w14:textId="56F8AF80" w:rsidR="0084427C" w:rsidRPr="0084427C" w:rsidRDefault="0084427C" w:rsidP="008442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4427C">
              <w:rPr>
                <w:sz w:val="24"/>
                <w:szCs w:val="24"/>
              </w:rPr>
              <w:t xml:space="preserve">Ryżowa 69a </w:t>
            </w:r>
          </w:p>
          <w:p w14:paraId="66182C70" w14:textId="61FEE25C" w:rsidR="0084427C" w:rsidRPr="0084427C" w:rsidRDefault="0084427C" w:rsidP="0084427C">
            <w:pPr>
              <w:spacing w:before="80" w:after="40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05-816 Opacz Kolonia</w:t>
            </w:r>
          </w:p>
        </w:tc>
        <w:tc>
          <w:tcPr>
            <w:tcW w:w="2551" w:type="dxa"/>
            <w:vAlign w:val="center"/>
          </w:tcPr>
          <w:p w14:paraId="486DBB99" w14:textId="0A3ED8C3" w:rsidR="0084427C" w:rsidRPr="0084427C" w:rsidRDefault="0084427C" w:rsidP="008442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4427C">
              <w:rPr>
                <w:sz w:val="24"/>
                <w:szCs w:val="24"/>
              </w:rPr>
              <w:t>109 625.40 zł</w:t>
            </w:r>
          </w:p>
        </w:tc>
      </w:tr>
    </w:tbl>
    <w:bookmarkEnd w:id="0"/>
    <w:p w14:paraId="0F0EC848" w14:textId="77777777" w:rsidR="0093596B" w:rsidRDefault="0093596B" w:rsidP="0093596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262DE0" w14:textId="77777777" w:rsidR="0093596B" w:rsidRDefault="0093596B" w:rsidP="0093596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64BABB4C" w14:textId="77777777" w:rsidR="0093596B" w:rsidRDefault="0093596B" w:rsidP="0093596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AB0330A" w14:textId="77777777" w:rsidR="0093596B" w:rsidRDefault="0093596B" w:rsidP="0093596B">
      <w:pPr>
        <w:ind w:left="4248"/>
        <w:jc w:val="center"/>
        <w:rPr>
          <w:i/>
          <w:szCs w:val="24"/>
        </w:rPr>
      </w:pPr>
      <w:r>
        <w:rPr>
          <w:i/>
          <w:sz w:val="22"/>
          <w:szCs w:val="22"/>
        </w:rPr>
        <w:t>Krystyna Piątkowska</w:t>
      </w:r>
    </w:p>
    <w:p w14:paraId="52B8B60E" w14:textId="280E758D" w:rsidR="00C236D3" w:rsidRPr="0084427C" w:rsidRDefault="00C236D3" w:rsidP="0084427C">
      <w:pPr>
        <w:jc w:val="right"/>
        <w:rPr>
          <w:sz w:val="22"/>
          <w:szCs w:val="22"/>
        </w:rPr>
      </w:pPr>
    </w:p>
    <w:sectPr w:rsidR="00C236D3" w:rsidRPr="0084427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68F74" w14:textId="77777777" w:rsidR="002E2971" w:rsidRDefault="002E2971">
      <w:r>
        <w:separator/>
      </w:r>
    </w:p>
  </w:endnote>
  <w:endnote w:type="continuationSeparator" w:id="0">
    <w:p w14:paraId="3EEC5158" w14:textId="77777777" w:rsidR="002E2971" w:rsidRDefault="002E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1A5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DCE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0246" w14:textId="08944B86" w:rsidR="00986737" w:rsidRPr="00986737" w:rsidRDefault="00751C6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ADC937" wp14:editId="66C4022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D851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992E27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A5D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71253B" w14:textId="77777777" w:rsidR="009F189D" w:rsidRDefault="009F189D">
    <w:pPr>
      <w:pStyle w:val="Stopka"/>
      <w:tabs>
        <w:tab w:val="clear" w:pos="4536"/>
      </w:tabs>
      <w:jc w:val="center"/>
    </w:pPr>
  </w:p>
  <w:p w14:paraId="7EAE11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DEE3B" w14:textId="77777777" w:rsidR="002E2971" w:rsidRDefault="002E2971">
      <w:r>
        <w:separator/>
      </w:r>
    </w:p>
  </w:footnote>
  <w:footnote w:type="continuationSeparator" w:id="0">
    <w:p w14:paraId="52AC37A9" w14:textId="77777777" w:rsidR="002E2971" w:rsidRDefault="002E2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F387F" w14:textId="77777777" w:rsidR="004320E2" w:rsidRDefault="00432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7FF7" w14:textId="77777777" w:rsidR="004320E2" w:rsidRDefault="00432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F8762" w14:textId="77777777" w:rsidR="004320E2" w:rsidRDefault="00432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971"/>
    <w:rsid w:val="00007727"/>
    <w:rsid w:val="00017720"/>
    <w:rsid w:val="00035488"/>
    <w:rsid w:val="000D7F25"/>
    <w:rsid w:val="000E00E5"/>
    <w:rsid w:val="0010411E"/>
    <w:rsid w:val="00173B20"/>
    <w:rsid w:val="00181D5F"/>
    <w:rsid w:val="001C69FF"/>
    <w:rsid w:val="0023318D"/>
    <w:rsid w:val="002E2971"/>
    <w:rsid w:val="003D72FD"/>
    <w:rsid w:val="00423179"/>
    <w:rsid w:val="004320E2"/>
    <w:rsid w:val="00490DC0"/>
    <w:rsid w:val="00493F8C"/>
    <w:rsid w:val="004C7E9B"/>
    <w:rsid w:val="005614F2"/>
    <w:rsid w:val="00577BC6"/>
    <w:rsid w:val="00587748"/>
    <w:rsid w:val="005A632E"/>
    <w:rsid w:val="0069085C"/>
    <w:rsid w:val="006B27ED"/>
    <w:rsid w:val="00751C6F"/>
    <w:rsid w:val="00843263"/>
    <w:rsid w:val="0084427C"/>
    <w:rsid w:val="00861E75"/>
    <w:rsid w:val="0093596B"/>
    <w:rsid w:val="00986737"/>
    <w:rsid w:val="009D19BD"/>
    <w:rsid w:val="009F189D"/>
    <w:rsid w:val="00A040FF"/>
    <w:rsid w:val="00A80738"/>
    <w:rsid w:val="00BB547B"/>
    <w:rsid w:val="00C236D3"/>
    <w:rsid w:val="00C659E2"/>
    <w:rsid w:val="00C82837"/>
    <w:rsid w:val="00CA3D66"/>
    <w:rsid w:val="00CB0802"/>
    <w:rsid w:val="00D6003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97FFE"/>
  <w15:chartTrackingRefBased/>
  <w15:docId w15:val="{D84A00C8-CB2E-4A25-BBA0-EBD64014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2026-01-12T10:42:00Z</cp:lastPrinted>
  <dcterms:created xsi:type="dcterms:W3CDTF">2026-01-12T10:31:00Z</dcterms:created>
  <dcterms:modified xsi:type="dcterms:W3CDTF">2026-01-12T11:14:00Z</dcterms:modified>
</cp:coreProperties>
</file>