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CFEE8" w14:textId="6C77C207" w:rsidR="006676AE" w:rsidRPr="0012157F" w:rsidRDefault="000E4287" w:rsidP="000E428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4FC0AB5" w14:textId="77777777" w:rsidR="005103B9" w:rsidRPr="0012157F" w:rsidRDefault="005103B9" w:rsidP="000E428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433A87B" w14:textId="77777777" w:rsidR="006676AE" w:rsidRPr="0012157F" w:rsidRDefault="005103B9" w:rsidP="000E42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17724" w:rsidRPr="00817724">
        <w:rPr>
          <w:rFonts w:ascii="Arial" w:hAnsi="Arial" w:cs="Arial"/>
          <w:b/>
          <w:sz w:val="24"/>
          <w:szCs w:val="24"/>
        </w:rPr>
        <w:t>SZW/DZP/179/2025</w:t>
      </w:r>
    </w:p>
    <w:p w14:paraId="3CD351A6" w14:textId="77777777" w:rsidR="00C4103F" w:rsidRPr="0012157F" w:rsidRDefault="006676AE" w:rsidP="000E428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F0146A" w14:textId="77777777" w:rsidR="006676AE" w:rsidRPr="0012157F" w:rsidRDefault="006676AE" w:rsidP="000E42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17724" w:rsidRPr="00817724">
        <w:rPr>
          <w:rFonts w:ascii="Arial" w:hAnsi="Arial" w:cs="Arial"/>
        </w:rPr>
        <w:t>SZPITAL WOJEWÓDZKI W POZNANIU</w:t>
      </w:r>
    </w:p>
    <w:p w14:paraId="424BE872" w14:textId="77777777" w:rsidR="006676AE" w:rsidRPr="0012157F" w:rsidRDefault="006676AE" w:rsidP="000E42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17724" w:rsidRPr="00817724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817724" w:rsidRPr="00817724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75213142" w14:textId="77777777" w:rsidR="00F90CD1" w:rsidRDefault="006676AE" w:rsidP="000E42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17724" w:rsidRPr="00817724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817724" w:rsidRPr="00817724">
        <w:rPr>
          <w:rFonts w:ascii="Arial" w:hAnsi="Arial" w:cs="Arial"/>
        </w:rPr>
        <w:t>Poznań</w:t>
      </w:r>
    </w:p>
    <w:p w14:paraId="156B94A2" w14:textId="77777777" w:rsidR="009169D4" w:rsidRDefault="009169D4" w:rsidP="000E42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B31D4CE" w14:textId="77777777" w:rsidR="009169D4" w:rsidRPr="0012157F" w:rsidRDefault="009169D4" w:rsidP="000E42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1BDC764" w14:textId="77777777" w:rsidR="00C4103F" w:rsidRPr="0012157F" w:rsidRDefault="006676AE" w:rsidP="000E428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8971808" w14:textId="77777777" w:rsidR="00C4103F" w:rsidRPr="0012157F" w:rsidRDefault="007118F0" w:rsidP="000E42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7819013" w14:textId="77777777" w:rsidR="00757EFB" w:rsidRPr="0012157F" w:rsidRDefault="00757EFB" w:rsidP="000E4287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080DFFA" w14:textId="77777777" w:rsidR="007118F0" w:rsidRPr="0012157F" w:rsidRDefault="007118F0" w:rsidP="000E4287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B1D40B3" w14:textId="77777777" w:rsidR="00C4103F" w:rsidRPr="00650D6C" w:rsidRDefault="007936D6" w:rsidP="000E428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480CCA" w14:textId="77777777" w:rsidR="00757EFB" w:rsidRPr="0012157F" w:rsidRDefault="00757EFB" w:rsidP="000E4287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31F5B3A" w14:textId="77777777" w:rsidR="00484F88" w:rsidRDefault="007936D6" w:rsidP="000E42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1FC3E9C" w14:textId="77777777" w:rsidR="000E4287" w:rsidRDefault="000E4287" w:rsidP="000E42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47AEBA19" w14:textId="77777777" w:rsidR="000E4287" w:rsidRPr="00612283" w:rsidRDefault="000E4287" w:rsidP="000E42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17724" w:rsidRPr="0012157F" w14:paraId="7304DEDB" w14:textId="77777777" w:rsidTr="00B514E4">
        <w:tc>
          <w:tcPr>
            <w:tcW w:w="9104" w:type="dxa"/>
            <w:shd w:val="clear" w:color="auto" w:fill="D9D9D9"/>
          </w:tcPr>
          <w:p w14:paraId="24FBA29A" w14:textId="77777777" w:rsidR="00817724" w:rsidRPr="0012157F" w:rsidRDefault="00817724" w:rsidP="000E42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499C250" w14:textId="77777777" w:rsidR="00817724" w:rsidRDefault="00817724" w:rsidP="000E42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1772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1772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17724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1772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1772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C06521" w14:textId="77777777" w:rsidR="00817724" w:rsidRDefault="00817724" w:rsidP="000E4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4F49CAB" w14:textId="77777777" w:rsidR="00817724" w:rsidRDefault="00817724" w:rsidP="000E4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172B4BBA" w14:textId="77777777" w:rsidR="00817724" w:rsidRPr="00C86421" w:rsidRDefault="00817724" w:rsidP="000E42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734CFC7" w14:textId="77777777" w:rsidR="000E4287" w:rsidRDefault="000E4287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E671EB" w14:textId="15263E68" w:rsidR="00E50194" w:rsidRDefault="001F027E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FAD0FAC" w14:textId="77777777" w:rsidR="00E50194" w:rsidRDefault="00817724" w:rsidP="000E428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17724">
        <w:rPr>
          <w:rFonts w:ascii="Arial" w:hAnsi="Arial" w:cs="Arial"/>
          <w:b/>
          <w:sz w:val="24"/>
          <w:szCs w:val="24"/>
        </w:rPr>
        <w:t xml:space="preserve">Dostawa zestawów odczynnikowych do oznaczeń morfologii i rozmazów krwi oraz do specjalistycznych oznaczeń w diagnostyce </w:t>
      </w:r>
      <w:proofErr w:type="spellStart"/>
      <w:r w:rsidRPr="00817724">
        <w:rPr>
          <w:rFonts w:ascii="Arial" w:hAnsi="Arial" w:cs="Arial"/>
          <w:b/>
          <w:sz w:val="24"/>
          <w:szCs w:val="24"/>
        </w:rPr>
        <w:t>gammapatii</w:t>
      </w:r>
      <w:proofErr w:type="spellEnd"/>
      <w:r w:rsidRPr="00817724">
        <w:rPr>
          <w:rFonts w:ascii="Arial" w:hAnsi="Arial" w:cs="Arial"/>
          <w:b/>
          <w:sz w:val="24"/>
          <w:szCs w:val="24"/>
        </w:rPr>
        <w:t xml:space="preserve"> monoklonalnych</w:t>
      </w:r>
    </w:p>
    <w:p w14:paraId="5B79E701" w14:textId="77777777" w:rsidR="000E4287" w:rsidRDefault="000E4287" w:rsidP="000E42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D3F2861" w14:textId="77777777" w:rsidR="00F90CD1" w:rsidRPr="0012157F" w:rsidRDefault="005434B3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17724" w:rsidRPr="00817724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2D63B52" w14:textId="77777777" w:rsidTr="00650D6C">
        <w:tc>
          <w:tcPr>
            <w:tcW w:w="9104" w:type="dxa"/>
            <w:shd w:val="clear" w:color="auto" w:fill="D9D9D9"/>
          </w:tcPr>
          <w:p w14:paraId="3AFCE47C" w14:textId="77777777" w:rsidR="00E50194" w:rsidRPr="00650D6C" w:rsidRDefault="00650D6C" w:rsidP="000E42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FAE7D33" w14:textId="77777777" w:rsidR="0032618A" w:rsidRPr="0032618A" w:rsidRDefault="00BA53CA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405E126" w14:textId="77777777" w:rsidR="00817724" w:rsidRDefault="007A2BCB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 xml:space="preserve">o </w:t>
      </w:r>
      <w:r w:rsidRPr="0032618A">
        <w:rPr>
          <w:rFonts w:ascii="Arial" w:hAnsi="Arial" w:cs="Arial"/>
          <w:i/>
          <w:iCs/>
          <w:sz w:val="24"/>
          <w:szCs w:val="24"/>
        </w:rPr>
        <w:lastRenderedPageBreak/>
        <w:t>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109B3D8F" w14:textId="77777777" w:rsidR="00A91658" w:rsidRDefault="00A91658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FC82F9C" w14:textId="77777777" w:rsidTr="00CD4DD1">
        <w:tc>
          <w:tcPr>
            <w:tcW w:w="9104" w:type="dxa"/>
            <w:shd w:val="clear" w:color="auto" w:fill="D9D9D9"/>
          </w:tcPr>
          <w:p w14:paraId="2E9546C1" w14:textId="77777777" w:rsidR="0011306C" w:rsidRPr="00650D6C" w:rsidRDefault="00103D09" w:rsidP="000E42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DD730D1" w14:textId="77777777" w:rsidR="00103D09" w:rsidRDefault="00103D09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3787DCB" w14:textId="77777777" w:rsidR="00D2702A" w:rsidRPr="0012157F" w:rsidRDefault="00122954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C88155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B39B" w14:textId="77777777" w:rsidR="00D2702A" w:rsidRPr="0012157F" w:rsidRDefault="00D2702A" w:rsidP="000E428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D1981" w14:textId="77777777" w:rsidR="00D2702A" w:rsidRPr="0012157F" w:rsidRDefault="00D2702A" w:rsidP="000E42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17724" w:rsidRPr="0012157F" w14:paraId="36AEA922" w14:textId="77777777" w:rsidTr="00B514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6D21E" w14:textId="77777777" w:rsidR="00817724" w:rsidRPr="0012157F" w:rsidRDefault="00817724" w:rsidP="000E4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7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8EF6" w14:textId="77777777" w:rsidR="00817724" w:rsidRPr="0012157F" w:rsidRDefault="00817724" w:rsidP="000E42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772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D942078" w14:textId="77777777" w:rsidR="00817724" w:rsidRPr="0012157F" w:rsidRDefault="00817724" w:rsidP="000E42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72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17724" w:rsidRPr="0012157F" w14:paraId="2432A421" w14:textId="77777777" w:rsidTr="00B514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5BD6" w14:textId="77777777" w:rsidR="00817724" w:rsidRPr="0012157F" w:rsidRDefault="00817724" w:rsidP="000E4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72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EFC75" w14:textId="77777777" w:rsidR="00817724" w:rsidRPr="0012157F" w:rsidRDefault="00817724" w:rsidP="000E42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772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3C7D492" w14:textId="77777777" w:rsidR="00817724" w:rsidRPr="0012157F" w:rsidRDefault="00817724" w:rsidP="000E42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72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17724" w:rsidRPr="0012157F" w14:paraId="3EE254A8" w14:textId="77777777" w:rsidTr="00B514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F5D94" w14:textId="77777777" w:rsidR="00817724" w:rsidRPr="0012157F" w:rsidRDefault="00817724" w:rsidP="000E4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72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5DD91" w14:textId="77777777" w:rsidR="00817724" w:rsidRPr="0012157F" w:rsidRDefault="00817724" w:rsidP="000E42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772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651E59B" w14:textId="77777777" w:rsidR="00817724" w:rsidRPr="0012157F" w:rsidRDefault="00817724" w:rsidP="000E42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72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17724" w:rsidRPr="0012157F" w14:paraId="2B47D283" w14:textId="77777777" w:rsidTr="00B514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99DC" w14:textId="77777777" w:rsidR="00817724" w:rsidRPr="0012157F" w:rsidRDefault="00817724" w:rsidP="000E4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72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944D2" w14:textId="77777777" w:rsidR="00817724" w:rsidRPr="0012157F" w:rsidRDefault="00817724" w:rsidP="000E42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772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431F319" w14:textId="77777777" w:rsidR="00817724" w:rsidRPr="0012157F" w:rsidRDefault="00817724" w:rsidP="000E42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72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D63A98D" w14:textId="77777777" w:rsidR="00122954" w:rsidRDefault="00122954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36C8EBD" w14:textId="77777777" w:rsidR="00721D87" w:rsidRDefault="00E21BB4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6ACE711" w14:textId="77777777" w:rsidR="00721D87" w:rsidRPr="00721D87" w:rsidRDefault="00721D87" w:rsidP="000E42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2293B23" w14:textId="77777777" w:rsidR="00721D87" w:rsidRDefault="00E21BB4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2CE7DE4" w14:textId="77777777" w:rsidR="00E21BB4" w:rsidRPr="00E21BB4" w:rsidRDefault="00E21BB4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6C054F2" w14:textId="77777777" w:rsidR="00E21BB4" w:rsidRPr="00721D87" w:rsidRDefault="00E21BB4" w:rsidP="000E42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B877578" w14:textId="77777777" w:rsidR="00334A77" w:rsidRDefault="00334A77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07C15F0F" w14:textId="77777777" w:rsidR="000E4287" w:rsidRDefault="000E4287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452E951A" w14:textId="77777777" w:rsidTr="0061040C">
        <w:tc>
          <w:tcPr>
            <w:tcW w:w="9104" w:type="dxa"/>
            <w:shd w:val="clear" w:color="auto" w:fill="D9D9D9"/>
          </w:tcPr>
          <w:p w14:paraId="46B26737" w14:textId="77777777" w:rsidR="00334A77" w:rsidRPr="00650D6C" w:rsidRDefault="00560F5C" w:rsidP="000E42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71AE468" w14:textId="77777777" w:rsidR="00334A77" w:rsidRDefault="004175AB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DB93B14" w14:textId="77777777" w:rsidR="004175AB" w:rsidRDefault="004175AB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14:paraId="561C4B2D" w14:textId="77777777" w:rsidR="004175AB" w:rsidRDefault="004175AB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67CE02E" w14:textId="77777777" w:rsidR="004175AB" w:rsidRPr="004175AB" w:rsidRDefault="004175AB" w:rsidP="000E42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FB10E97" w14:textId="77777777" w:rsidR="00334A77" w:rsidRDefault="004175AB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61DFDE03" w14:textId="77777777" w:rsidR="000E4287" w:rsidRDefault="000E4287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771087DE" w14:textId="77777777" w:rsidTr="0061040C">
        <w:tc>
          <w:tcPr>
            <w:tcW w:w="9104" w:type="dxa"/>
            <w:shd w:val="clear" w:color="auto" w:fill="D9D9D9"/>
          </w:tcPr>
          <w:p w14:paraId="56899471" w14:textId="77777777" w:rsidR="00C37715" w:rsidRPr="00650D6C" w:rsidRDefault="00747CEE" w:rsidP="000E42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039412A" w14:textId="77777777" w:rsidR="00334A77" w:rsidRDefault="00747CEE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F85C94A" w14:textId="77777777" w:rsidR="0044648E" w:rsidRDefault="008C60E1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A87FE58" w14:textId="77777777" w:rsidR="0044648E" w:rsidRDefault="0044648E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E351D02" w14:textId="77777777" w:rsidR="0044648E" w:rsidRPr="004175AB" w:rsidRDefault="0044648E" w:rsidP="000E42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A6A18D" w14:textId="77777777" w:rsidR="00C62F57" w:rsidRDefault="0044648E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29FE25E0" w14:textId="77777777" w:rsidR="000E4287" w:rsidRDefault="000E4287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312193E" w14:textId="77777777" w:rsidTr="00CD4DD1">
        <w:tc>
          <w:tcPr>
            <w:tcW w:w="9104" w:type="dxa"/>
            <w:shd w:val="clear" w:color="auto" w:fill="D9D9D9"/>
          </w:tcPr>
          <w:p w14:paraId="71909787" w14:textId="77777777" w:rsidR="00BE6F04" w:rsidRPr="00650D6C" w:rsidRDefault="00E426EB" w:rsidP="000E42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85F3B75" w14:textId="77777777" w:rsidR="00FE4E2B" w:rsidRDefault="008C60E1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2628AA8" w14:textId="77777777" w:rsidR="000E4287" w:rsidRPr="00E426EB" w:rsidRDefault="000E4287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308D4FB" w14:textId="77777777" w:rsidTr="00847232">
        <w:tc>
          <w:tcPr>
            <w:tcW w:w="9104" w:type="dxa"/>
            <w:shd w:val="clear" w:color="auto" w:fill="D9D9D9"/>
          </w:tcPr>
          <w:p w14:paraId="7878F2D5" w14:textId="77777777" w:rsidR="00E426EB" w:rsidRPr="00650D6C" w:rsidRDefault="00E426EB" w:rsidP="000E42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4DF87EA" w14:textId="77777777" w:rsidR="00E426EB" w:rsidRPr="0012157F" w:rsidRDefault="00E426EB" w:rsidP="000E42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6DD09B" w14:textId="77777777" w:rsidR="00E426EB" w:rsidRPr="00E426EB" w:rsidRDefault="00E426EB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E8B7C8" w14:textId="77777777" w:rsidR="00E426EB" w:rsidRPr="00E426EB" w:rsidRDefault="00E426EB" w:rsidP="000E42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DF3598" w14:textId="77777777" w:rsidR="00E426EB" w:rsidRPr="00FF0EBB" w:rsidRDefault="00E426EB" w:rsidP="000E42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D17DC0F" w14:textId="77777777" w:rsidR="00E426EB" w:rsidRPr="00E426EB" w:rsidRDefault="00E426EB" w:rsidP="000E42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7623578" w14:textId="77777777" w:rsidR="00E426EB" w:rsidRPr="00FF0EBB" w:rsidRDefault="00E426EB" w:rsidP="000E42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DAA068D" w14:textId="77777777" w:rsidR="0012157F" w:rsidRDefault="0012157F" w:rsidP="000E42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CA0D69" w14:textId="77777777" w:rsidR="008C60E1" w:rsidRPr="0012157F" w:rsidRDefault="008C60E1" w:rsidP="000E42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716C34" w14:textId="77777777" w:rsidR="00524951" w:rsidRDefault="00FE4E2B" w:rsidP="000E42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250F8DC" w14:textId="77777777" w:rsidR="00524951" w:rsidRDefault="00524951" w:rsidP="000E42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767CDF6" w14:textId="77777777" w:rsidR="00FE4E2B" w:rsidRPr="0012157F" w:rsidRDefault="00524951" w:rsidP="000E42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4553F7D" w14:textId="77777777" w:rsidR="00484F88" w:rsidRPr="0012157F" w:rsidRDefault="008C60E1" w:rsidP="000E4287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1EDDB" w14:textId="77777777" w:rsidR="00067C1D" w:rsidRDefault="00067C1D" w:rsidP="0038231F">
      <w:pPr>
        <w:spacing w:after="0" w:line="240" w:lineRule="auto"/>
      </w:pPr>
      <w:r>
        <w:separator/>
      </w:r>
    </w:p>
  </w:endnote>
  <w:endnote w:type="continuationSeparator" w:id="0">
    <w:p w14:paraId="61506AC6" w14:textId="77777777" w:rsidR="00067C1D" w:rsidRDefault="00067C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C652B" w14:textId="77777777" w:rsidR="00817724" w:rsidRDefault="008177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15F7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98AA8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336BD" w14:textId="77777777" w:rsidR="00817724" w:rsidRDefault="008177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99E94" w14:textId="77777777" w:rsidR="00067C1D" w:rsidRDefault="00067C1D" w:rsidP="0038231F">
      <w:pPr>
        <w:spacing w:after="0" w:line="240" w:lineRule="auto"/>
      </w:pPr>
      <w:r>
        <w:separator/>
      </w:r>
    </w:p>
  </w:footnote>
  <w:footnote w:type="continuationSeparator" w:id="0">
    <w:p w14:paraId="255A7FA0" w14:textId="77777777" w:rsidR="00067C1D" w:rsidRDefault="00067C1D" w:rsidP="0038231F">
      <w:pPr>
        <w:spacing w:after="0" w:line="240" w:lineRule="auto"/>
      </w:pPr>
      <w:r>
        <w:continuationSeparator/>
      </w:r>
    </w:p>
  </w:footnote>
  <w:footnote w:id="1">
    <w:p w14:paraId="4B56033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DC6DCA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10BDF6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F85C85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62556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4972BD3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1D293D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67D9DC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C1AC7D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A724AB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DA8473C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11F53" w14:textId="77777777" w:rsidR="00817724" w:rsidRDefault="008177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5D5AF" w14:textId="77777777" w:rsidR="00817724" w:rsidRDefault="008177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4732" w14:textId="77777777" w:rsidR="00817724" w:rsidRDefault="00817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964476">
    <w:abstractNumId w:val="11"/>
  </w:num>
  <w:num w:numId="2" w16cid:durableId="1629437156">
    <w:abstractNumId w:val="0"/>
  </w:num>
  <w:num w:numId="3" w16cid:durableId="1165976519">
    <w:abstractNumId w:val="10"/>
  </w:num>
  <w:num w:numId="4" w16cid:durableId="208230888">
    <w:abstractNumId w:val="13"/>
  </w:num>
  <w:num w:numId="5" w16cid:durableId="1497185785">
    <w:abstractNumId w:val="12"/>
  </w:num>
  <w:num w:numId="6" w16cid:durableId="926575354">
    <w:abstractNumId w:val="9"/>
  </w:num>
  <w:num w:numId="7" w16cid:durableId="1284656594">
    <w:abstractNumId w:val="1"/>
  </w:num>
  <w:num w:numId="8" w16cid:durableId="1010378544">
    <w:abstractNumId w:val="6"/>
  </w:num>
  <w:num w:numId="9" w16cid:durableId="232661009">
    <w:abstractNumId w:val="4"/>
  </w:num>
  <w:num w:numId="10" w16cid:durableId="1471169000">
    <w:abstractNumId w:val="7"/>
  </w:num>
  <w:num w:numId="11" w16cid:durableId="850726175">
    <w:abstractNumId w:val="5"/>
  </w:num>
  <w:num w:numId="12" w16cid:durableId="414975763">
    <w:abstractNumId w:val="8"/>
  </w:num>
  <w:num w:numId="13" w16cid:durableId="615599651">
    <w:abstractNumId w:val="3"/>
  </w:num>
  <w:num w:numId="14" w16cid:durableId="1465462422">
    <w:abstractNumId w:val="2"/>
  </w:num>
  <w:num w:numId="15" w16cid:durableId="17104464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292"/>
    <w:rsid w:val="00023477"/>
    <w:rsid w:val="000247FF"/>
    <w:rsid w:val="00025C8D"/>
    <w:rsid w:val="000303EE"/>
    <w:rsid w:val="00030833"/>
    <w:rsid w:val="0005473D"/>
    <w:rsid w:val="000642B4"/>
    <w:rsid w:val="00067C1D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287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4292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17724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9B628"/>
  <w15:docId w15:val="{F1A4A9D7-3F69-47CE-B233-A0BDD98D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2026-01-13T07:08:00Z</dcterms:created>
  <dcterms:modified xsi:type="dcterms:W3CDTF">2026-01-13T07:08:00Z</dcterms:modified>
</cp:coreProperties>
</file>