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07014" w14:textId="77777777" w:rsidR="00D64136" w:rsidRPr="00353FDC" w:rsidRDefault="0009695D" w:rsidP="0004536E">
      <w:pPr>
        <w:jc w:val="right"/>
        <w:rPr>
          <w:rFonts w:ascii="Arial" w:hAnsi="Arial" w:cs="Arial"/>
        </w:rPr>
      </w:pPr>
      <w:bookmarkStart w:id="0" w:name="_Hlk53520193"/>
      <w:r w:rsidRPr="0009695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09695D">
        <w:rPr>
          <w:rFonts w:ascii="Arial" w:hAnsi="Arial" w:cs="Arial"/>
        </w:rPr>
        <w:t>2026-01-12</w:t>
      </w:r>
    </w:p>
    <w:p w14:paraId="1EF89A31" w14:textId="77777777" w:rsidR="0009695D" w:rsidRPr="0009695D" w:rsidRDefault="0009695D" w:rsidP="0004536E">
      <w:pPr>
        <w:ind w:right="3969"/>
        <w:rPr>
          <w:rFonts w:ascii="Arial" w:hAnsi="Arial" w:cs="Arial"/>
          <w:b/>
          <w:bCs/>
        </w:rPr>
      </w:pPr>
      <w:r w:rsidRPr="0009695D">
        <w:rPr>
          <w:rFonts w:ascii="Arial" w:hAnsi="Arial" w:cs="Arial"/>
          <w:b/>
          <w:bCs/>
        </w:rPr>
        <w:t>Szpital Wojewódzki w Poznaniu</w:t>
      </w:r>
    </w:p>
    <w:p w14:paraId="424004FF" w14:textId="77777777" w:rsidR="00D64136" w:rsidRPr="00353FDC" w:rsidRDefault="0009695D" w:rsidP="0004536E">
      <w:pPr>
        <w:ind w:right="3969"/>
        <w:rPr>
          <w:rFonts w:ascii="Arial" w:hAnsi="Arial" w:cs="Arial"/>
          <w:b/>
          <w:bCs/>
        </w:rPr>
      </w:pPr>
      <w:r w:rsidRPr="0009695D">
        <w:rPr>
          <w:rFonts w:ascii="Arial" w:hAnsi="Arial" w:cs="Arial"/>
          <w:b/>
          <w:bCs/>
        </w:rPr>
        <w:t>Dział Zamówień Publicznych</w:t>
      </w:r>
    </w:p>
    <w:p w14:paraId="2D0C7125" w14:textId="77777777" w:rsidR="00D64136" w:rsidRPr="00353FDC" w:rsidRDefault="0009695D" w:rsidP="0004536E">
      <w:pPr>
        <w:ind w:right="3969"/>
        <w:rPr>
          <w:rFonts w:ascii="Arial" w:hAnsi="Arial" w:cs="Arial"/>
        </w:rPr>
      </w:pPr>
      <w:r w:rsidRPr="0009695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09695D">
        <w:rPr>
          <w:rFonts w:ascii="Arial" w:hAnsi="Arial" w:cs="Arial"/>
        </w:rPr>
        <w:t>7/19</w:t>
      </w:r>
    </w:p>
    <w:p w14:paraId="515D6F5C" w14:textId="77777777" w:rsidR="00D64136" w:rsidRPr="00353FDC" w:rsidRDefault="0009695D" w:rsidP="0004536E">
      <w:pPr>
        <w:ind w:right="3969"/>
        <w:rPr>
          <w:rFonts w:ascii="Arial" w:hAnsi="Arial" w:cs="Arial"/>
        </w:rPr>
      </w:pPr>
      <w:r w:rsidRPr="0009695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09695D">
        <w:rPr>
          <w:rFonts w:ascii="Arial" w:hAnsi="Arial" w:cs="Arial"/>
        </w:rPr>
        <w:t>Poznań</w:t>
      </w:r>
    </w:p>
    <w:p w14:paraId="76705FC2" w14:textId="77777777" w:rsidR="0004536E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F007F18" w14:textId="7BA14F69" w:rsidR="009F463B" w:rsidRDefault="009F463B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118C416" w14:textId="77777777" w:rsidR="00D64136" w:rsidRDefault="009F463B" w:rsidP="0004536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8CDB235" w14:textId="77777777" w:rsidR="0004536E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30BC7E3" w14:textId="77777777" w:rsidR="0004536E" w:rsidRPr="009F463B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197B6D50" w14:textId="77777777" w:rsidTr="005E0D0A">
        <w:tc>
          <w:tcPr>
            <w:tcW w:w="10065" w:type="dxa"/>
            <w:shd w:val="clear" w:color="auto" w:fill="F2F2F2"/>
            <w:hideMark/>
          </w:tcPr>
          <w:p w14:paraId="3E27704F" w14:textId="77777777" w:rsidR="00D64136" w:rsidRPr="00353FDC" w:rsidRDefault="00D64136" w:rsidP="000453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A0C6B42" w14:textId="77777777" w:rsidR="00D64136" w:rsidRPr="00353FDC" w:rsidRDefault="00D64136" w:rsidP="000453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1D6197" w14:textId="77777777" w:rsidR="00D64136" w:rsidRPr="00353FDC" w:rsidRDefault="00D64136" w:rsidP="0004536E">
      <w:pPr>
        <w:keepNext/>
        <w:outlineLvl w:val="0"/>
        <w:rPr>
          <w:rFonts w:ascii="Arial" w:hAnsi="Arial" w:cs="Arial"/>
          <w:b/>
        </w:rPr>
      </w:pPr>
    </w:p>
    <w:p w14:paraId="1535BB4B" w14:textId="77777777" w:rsidR="00D64136" w:rsidRPr="00353FDC" w:rsidRDefault="00D64136" w:rsidP="0004536E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15C1EBD0" w14:textId="77777777" w:rsidTr="005E0D0A">
        <w:tc>
          <w:tcPr>
            <w:tcW w:w="2269" w:type="dxa"/>
          </w:tcPr>
          <w:p w14:paraId="495EF321" w14:textId="77777777" w:rsidR="00D64136" w:rsidRPr="00353FDC" w:rsidRDefault="00D64136" w:rsidP="000453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AA20C62" w14:textId="77777777" w:rsidR="00D64136" w:rsidRPr="00353FDC" w:rsidRDefault="0009695D" w:rsidP="000453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Programy lekowe II</w:t>
            </w:r>
          </w:p>
        </w:tc>
      </w:tr>
      <w:tr w:rsidR="0009695D" w:rsidRPr="00353FDC" w14:paraId="3EB0A00B" w14:textId="77777777" w:rsidTr="00C7015E">
        <w:tc>
          <w:tcPr>
            <w:tcW w:w="2269" w:type="dxa"/>
          </w:tcPr>
          <w:p w14:paraId="4B8046BB" w14:textId="77777777" w:rsidR="0009695D" w:rsidRPr="00353FDC" w:rsidRDefault="0009695D" w:rsidP="000453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326484E" w14:textId="77777777" w:rsidR="0009695D" w:rsidRPr="00353FDC" w:rsidRDefault="0009695D" w:rsidP="000453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SZW/DZP/151/2025</w:t>
            </w:r>
          </w:p>
        </w:tc>
      </w:tr>
    </w:tbl>
    <w:p w14:paraId="18F89952" w14:textId="77777777" w:rsidR="00D64136" w:rsidRDefault="00D64136" w:rsidP="000453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0B4951" w14:textId="77777777" w:rsidR="0004536E" w:rsidRPr="00E1738E" w:rsidRDefault="0004536E" w:rsidP="000453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3C70D68" w14:textId="6471B65D" w:rsidR="00D64136" w:rsidRDefault="00D64136" w:rsidP="0004536E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9695D" w:rsidRPr="0009695D">
        <w:rPr>
          <w:rFonts w:ascii="Arial" w:hAnsi="Arial" w:cs="Arial"/>
          <w:b/>
        </w:rPr>
        <w:t>Szpital Wojewódzki w Poznaniu</w:t>
      </w:r>
      <w:r w:rsidR="0004536E">
        <w:rPr>
          <w:rFonts w:ascii="Arial" w:hAnsi="Arial" w:cs="Arial"/>
          <w:b/>
        </w:rPr>
        <w:t xml:space="preserve">, </w:t>
      </w:r>
      <w:r w:rsidR="0009695D" w:rsidRPr="0009695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9695D" w:rsidRPr="0009695D">
        <w:rPr>
          <w:rFonts w:ascii="Arial" w:hAnsi="Arial" w:cs="Arial"/>
        </w:rPr>
        <w:t>(</w:t>
      </w:r>
      <w:proofErr w:type="spellStart"/>
      <w:r w:rsidR="0009695D" w:rsidRPr="0009695D">
        <w:rPr>
          <w:rFonts w:ascii="Arial" w:hAnsi="Arial" w:cs="Arial"/>
        </w:rPr>
        <w:t>t.j</w:t>
      </w:r>
      <w:proofErr w:type="spellEnd"/>
      <w:r w:rsidR="0009695D" w:rsidRPr="0009695D">
        <w:rPr>
          <w:rFonts w:ascii="Arial" w:hAnsi="Arial" w:cs="Arial"/>
        </w:rPr>
        <w:t xml:space="preserve">. Dz. U. z 2024 r. poz. 1320 z </w:t>
      </w:r>
      <w:proofErr w:type="spellStart"/>
      <w:r w:rsidR="0009695D" w:rsidRPr="0009695D">
        <w:rPr>
          <w:rFonts w:ascii="Arial" w:hAnsi="Arial" w:cs="Arial"/>
        </w:rPr>
        <w:t>późn</w:t>
      </w:r>
      <w:proofErr w:type="spellEnd"/>
      <w:r w:rsidR="0009695D" w:rsidRPr="0009695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09AC07AB" w14:textId="77777777" w:rsidR="0004536E" w:rsidRDefault="0004536E" w:rsidP="0004536E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9695D" w14:paraId="2752CC6F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4924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</w:t>
            </w:r>
          </w:p>
          <w:p w14:paraId="40B4B562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Centrala Farmaceutyczna Cefarm SA</w:t>
            </w:r>
          </w:p>
          <w:p w14:paraId="6F9F392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5FA099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Warszawa</w:t>
            </w:r>
          </w:p>
          <w:p w14:paraId="51A0DFE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338 848.57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BB78D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179F9A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58FDC63B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90F9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2</w:t>
            </w:r>
          </w:p>
          <w:p w14:paraId="08BB6159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Lek S.A.</w:t>
            </w:r>
          </w:p>
          <w:p w14:paraId="17925259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6DF0F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Stryków</w:t>
            </w:r>
          </w:p>
          <w:p w14:paraId="0BC1AB9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51 217.92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DF94DF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5EF585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1826C436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ABA40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3</w:t>
            </w:r>
          </w:p>
          <w:p w14:paraId="22B7E38C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03A1317A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F3D0F6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79A45DAE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53 924.64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AAE72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471ADD7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3D46A138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FA73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4</w:t>
            </w:r>
          </w:p>
          <w:p w14:paraId="5831D568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Roche Polska Sp. z o.o.</w:t>
            </w:r>
          </w:p>
          <w:p w14:paraId="0AD4E98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39B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50E8A8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Warszawa</w:t>
            </w:r>
          </w:p>
          <w:p w14:paraId="39E4106A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1 291 230.07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568A0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F9E802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0B0BD91D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AAFF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5</w:t>
            </w:r>
          </w:p>
          <w:p w14:paraId="76E3E7A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203BDF6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3F5EFCC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7CFD313C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25 068.00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56B99E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1BAEC0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6040B0E3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ED73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6</w:t>
            </w:r>
          </w:p>
          <w:p w14:paraId="4C662C4B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06BE191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5D4FA5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1693DE6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72 149.52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C7DB4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330B2E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00FADEAD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D1C1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7</w:t>
            </w:r>
          </w:p>
          <w:p w14:paraId="1551921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755D251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649C7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5BD2D18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29 894.10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BC00A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71E8BF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252F8A46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4CEB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8</w:t>
            </w:r>
          </w:p>
          <w:p w14:paraId="51BCA472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Farmacol Logistyka Sp. z o.o.</w:t>
            </w:r>
          </w:p>
          <w:p w14:paraId="4CFD7CEC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3AE414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Katowice</w:t>
            </w:r>
          </w:p>
          <w:p w14:paraId="3F0A141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1 265.71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B14FAF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4AAF30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359492A7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697F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9</w:t>
            </w:r>
          </w:p>
          <w:p w14:paraId="285408F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3AE8A31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C48F4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54B8FBD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1 372.20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A1722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A4BA86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3DEE0B25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E0B2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10</w:t>
            </w:r>
          </w:p>
          <w:p w14:paraId="451ABFD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Roche Polska Sp. z o.o.</w:t>
            </w:r>
          </w:p>
          <w:p w14:paraId="2E3E7745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39B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D72559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Warszawa</w:t>
            </w:r>
          </w:p>
          <w:p w14:paraId="1649DB7F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450 680.76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764A9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193AB6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60992F23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58AA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12</w:t>
            </w:r>
          </w:p>
          <w:p w14:paraId="3D0C63E0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r w:rsidRPr="0009695D">
              <w:rPr>
                <w:rFonts w:ascii="Arial" w:hAnsi="Arial" w:cs="Arial"/>
                <w:b/>
              </w:rPr>
              <w:t>Sanofi Sp. z o.o.</w:t>
            </w:r>
          </w:p>
          <w:p w14:paraId="1F60546E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Marcina 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93C173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Warszawa</w:t>
            </w:r>
          </w:p>
          <w:p w14:paraId="3871292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17 175.02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45795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4DD2B4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6C3D7835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3332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13</w:t>
            </w:r>
          </w:p>
          <w:p w14:paraId="2262EB12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Amgen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o.o.</w:t>
            </w:r>
          </w:p>
          <w:p w14:paraId="47E0C637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20FA0F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02-715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Warszawa</w:t>
            </w:r>
          </w:p>
          <w:p w14:paraId="2D25CF4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104 976.00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8D37ED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AA738DE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5C91067C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881C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14</w:t>
            </w:r>
          </w:p>
          <w:p w14:paraId="73276193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48D74893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6081921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7FB8C5C6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695D">
              <w:rPr>
                <w:rFonts w:ascii="Arial" w:hAnsi="Arial" w:cs="Arial"/>
                <w:b/>
              </w:rPr>
              <w:t>223 999.60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88455F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DA44DE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695D" w14:paraId="66298AEC" w14:textId="77777777" w:rsidTr="00C701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BD68" w14:textId="77777777" w:rsidR="0009695D" w:rsidRPr="00F245C5" w:rsidRDefault="0009695D" w:rsidP="0004536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9695D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9695D">
              <w:rPr>
                <w:rFonts w:ascii="Arial" w:hAnsi="Arial" w:cs="Arial"/>
              </w:rPr>
              <w:t>pakiet 15</w:t>
            </w:r>
          </w:p>
          <w:p w14:paraId="5E190A02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695D">
              <w:rPr>
                <w:rFonts w:ascii="Arial" w:hAnsi="Arial" w:cs="Arial"/>
                <w:b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</w:rPr>
              <w:t xml:space="preserve"> Sp. z o. o.</w:t>
            </w:r>
          </w:p>
          <w:p w14:paraId="01A1D6A8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B49C09" w14:textId="77777777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695D">
              <w:rPr>
                <w:rFonts w:ascii="Arial" w:hAnsi="Arial" w:cs="Arial"/>
                <w:bCs/>
              </w:rPr>
              <w:t>Wrocław</w:t>
            </w:r>
          </w:p>
          <w:p w14:paraId="03D2D72C" w14:textId="2EC035CB" w:rsidR="0009695D" w:rsidRPr="00F245C5" w:rsidRDefault="0009695D" w:rsidP="0004536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AB0717" w:rsidRPr="00AB0717">
              <w:rPr>
                <w:rFonts w:ascii="Arial" w:hAnsi="Arial" w:cs="Arial"/>
                <w:b/>
                <w:bCs/>
              </w:rPr>
              <w:t>1 227 106.68</w:t>
            </w:r>
            <w:r w:rsidRPr="0009695D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956004" w14:textId="77777777" w:rsidR="0009695D" w:rsidRPr="00F245C5" w:rsidRDefault="0009695D" w:rsidP="0004536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9159A9" w14:textId="77777777" w:rsidR="0009695D" w:rsidRPr="00F245C5" w:rsidRDefault="0009695D" w:rsidP="0004536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6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6FDC876" w14:textId="77777777" w:rsidR="0004536E" w:rsidRDefault="0004536E" w:rsidP="0004536E">
      <w:pPr>
        <w:jc w:val="both"/>
        <w:rPr>
          <w:rFonts w:ascii="Arial" w:hAnsi="Arial" w:cs="Arial"/>
          <w:b/>
          <w:bCs/>
          <w:color w:val="000000"/>
        </w:rPr>
      </w:pPr>
    </w:p>
    <w:p w14:paraId="62C37A77" w14:textId="3508A063" w:rsidR="00D64136" w:rsidRDefault="00D64136" w:rsidP="0004536E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111"/>
        <w:gridCol w:w="2410"/>
        <w:gridCol w:w="1559"/>
      </w:tblGrid>
      <w:tr w:rsidR="00D64136" w14:paraId="206C7932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3E154E" w14:textId="77777777" w:rsidR="00D64136" w:rsidRPr="00F245C5" w:rsidRDefault="00D64136" w:rsidP="0004536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C3FE4A" w14:textId="77777777" w:rsidR="00D64136" w:rsidRPr="00F245C5" w:rsidRDefault="00D64136" w:rsidP="0004536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FF5C7D" w14:textId="77777777" w:rsidR="00D64136" w:rsidRPr="00F245C5" w:rsidRDefault="00D64136" w:rsidP="0004536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8BF615" w14:textId="77777777" w:rsidR="00D64136" w:rsidRPr="00F245C5" w:rsidRDefault="00D64136" w:rsidP="0004536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9695D" w14:paraId="3BF8419B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267D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7382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DCB23DB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752B7C65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ACDE" w14:textId="77777777" w:rsidR="00AB0717" w:rsidRDefault="00AB0717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502801" w14:textId="0703880A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64D6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73139C8D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9A54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A4E9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08E56FC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FABE14E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09F2" w14:textId="77777777" w:rsidR="00AB0717" w:rsidRDefault="00AB0717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EF4C6B" w14:textId="22A29432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- 99.96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91F7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99,96</w:t>
            </w:r>
          </w:p>
        </w:tc>
      </w:tr>
      <w:tr w:rsidR="0009695D" w14:paraId="0DC123E2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B5B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4936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6DFB7AE0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3A5D08B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9703" w14:textId="77777777" w:rsidR="00AB0717" w:rsidRDefault="00AB0717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3E575C" w14:textId="18B66335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4FB8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5D7C9B74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4701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CA27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5A21D60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74DB23C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22FDD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BB70C7" w14:textId="2E0B686F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- 94.98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58FC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94,98</w:t>
            </w:r>
          </w:p>
        </w:tc>
      </w:tr>
      <w:tr w:rsidR="0009695D" w14:paraId="47040293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9E2A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46FBF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E0FDEF5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1E93E7C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FB7C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0F00F2" w14:textId="7CE2D3F9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4550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3CC2AC38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AC8C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6D52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53F1C35F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7CE0F284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9DBB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C4BE71" w14:textId="65BE799E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E513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55773240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C188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E3913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D10705B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AB346D2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06E5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B0D87B" w14:textId="314BE806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B9A1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31B5534C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9624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FDB90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1570027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1AD8DAB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A5571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20A720" w14:textId="50425B6D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2D7A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17C193AE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6A5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773B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B24FF88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56BC9DD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3F3E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2C0BBC" w14:textId="336C98A8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0D14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108516FE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44C3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E2C6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7C9DC288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4B3CDE4E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9E6A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D090AE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293CC2" w14:textId="6E643EF8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- 70.02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EA4B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70,02</w:t>
            </w:r>
          </w:p>
        </w:tc>
      </w:tr>
      <w:tr w:rsidR="0009695D" w14:paraId="11288642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B649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E836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D292359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E3E1554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B668F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C50512" w14:textId="5A4B1BEE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36F2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43FFD824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491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1E7A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7E2FD99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A2790CC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C1B3C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EAE77B" w14:textId="2F1A4169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- 97.25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3FD1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97,25</w:t>
            </w:r>
          </w:p>
        </w:tc>
      </w:tr>
      <w:tr w:rsidR="0009695D" w14:paraId="3DFA6F4D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C528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59F0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EAA0DD3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CE135FD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8166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0F8AF" w14:textId="0BBD8838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- 89.93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403F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89,93</w:t>
            </w:r>
          </w:p>
        </w:tc>
      </w:tr>
      <w:tr w:rsidR="0009695D" w14:paraId="1D7C5B37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C293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166ED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0A69706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1FC7DA6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A275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6D132F" w14:textId="30B3CA3F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- 52.89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CFA8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52,89</w:t>
            </w:r>
          </w:p>
        </w:tc>
      </w:tr>
      <w:tr w:rsidR="0009695D" w14:paraId="3F08A4AF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822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B14E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944FF2F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6FEA609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0E27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3479B1" w14:textId="6EFF6A75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4DA6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20EA3C7D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9D13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B106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44442C30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09695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66014C4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7CD5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096930" w14:textId="4BBFCD8D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- 81.82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22F1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81,82</w:t>
            </w:r>
          </w:p>
        </w:tc>
      </w:tr>
      <w:tr w:rsidR="0009695D" w14:paraId="44314110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F3F15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E0E5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79789FB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B954563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E2A6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93D3B0" w14:textId="09EAAC5B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- 81.41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CFEC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81,41</w:t>
            </w:r>
          </w:p>
        </w:tc>
      </w:tr>
      <w:tr w:rsidR="0009695D" w14:paraId="16751111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E2B9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99DE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E6A9823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A5B6349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EDEF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FCC8ED" w14:textId="3D1DA7A3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- 80.29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0B09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80,29</w:t>
            </w:r>
          </w:p>
        </w:tc>
      </w:tr>
      <w:tr w:rsidR="0009695D" w14:paraId="1B4F5AD2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86E1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F2713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43AECBA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39879E8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C2FE1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89870F" w14:textId="7918BBDE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- 25.47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12C1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25,47</w:t>
            </w:r>
          </w:p>
        </w:tc>
      </w:tr>
      <w:tr w:rsidR="0009695D" w14:paraId="2301DA25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E28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F7199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0985D8C5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6ED9BD67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0892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440F55" w14:textId="33F5AADF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ED8B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45211D9E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7F9B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1FB2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5532C6F4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Marcina 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18076FEF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6398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5DEFE0" w14:textId="59BAC7E4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84C39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18D8ECF3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1A5B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D460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B4D2D01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145</w:t>
            </w:r>
          </w:p>
          <w:p w14:paraId="5AC4802A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02-715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600C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75AE63" w14:textId="4A60C264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F1B8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1D51D145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D63B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78DE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40A918D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47E8AD8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EE9C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A148ED" w14:textId="2B87B7E1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7860" w14:textId="77777777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695D" w14:paraId="2FFA06F5" w14:textId="77777777" w:rsidTr="00AB071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0819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9695D">
              <w:rPr>
                <w:rFonts w:ascii="Arial" w:hAnsi="Arial" w:cs="Arial"/>
                <w:sz w:val="22"/>
                <w:szCs w:val="22"/>
              </w:rPr>
              <w:t>pakiet 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1A496" w14:textId="77777777" w:rsidR="0009695D" w:rsidRPr="007D7932" w:rsidRDefault="0009695D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096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613F1D9" w14:textId="77777777" w:rsidR="0009695D" w:rsidRPr="007D7932" w:rsidRDefault="0009695D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631E620" w14:textId="77777777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6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3CCF" w14:textId="77777777" w:rsidR="00BF49C4" w:rsidRDefault="00BF49C4" w:rsidP="0004536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5640BA" w14:textId="48BF8F2B" w:rsidR="0009695D" w:rsidRPr="007D7932" w:rsidRDefault="0009695D" w:rsidP="000453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AB0717">
              <w:rPr>
                <w:rFonts w:ascii="Arial" w:hAnsi="Arial" w:cs="Arial"/>
                <w:sz w:val="22"/>
                <w:szCs w:val="22"/>
              </w:rPr>
              <w:t>10</w:t>
            </w:r>
            <w:r w:rsidRPr="0009695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F703" w14:textId="771A88D0" w:rsidR="0009695D" w:rsidRPr="007D7932" w:rsidRDefault="0009695D" w:rsidP="0004536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695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717">
              <w:rPr>
                <w:rFonts w:ascii="Arial" w:hAnsi="Arial" w:cs="Arial"/>
                <w:sz w:val="22"/>
                <w:szCs w:val="22"/>
              </w:rPr>
              <w:t>10</w:t>
            </w:r>
            <w:r w:rsidRPr="0009695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5E9A8D1" w14:textId="77777777" w:rsidR="00D64136" w:rsidRDefault="00D64136" w:rsidP="0004536E">
      <w:pPr>
        <w:jc w:val="both"/>
        <w:rPr>
          <w:rFonts w:ascii="Arial" w:hAnsi="Arial" w:cs="Arial"/>
          <w:color w:val="000000"/>
        </w:rPr>
      </w:pPr>
    </w:p>
    <w:p w14:paraId="0FFE1C2A" w14:textId="77777777" w:rsidR="00D64136" w:rsidRDefault="00D64136" w:rsidP="0004536E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08476C7C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8B409D" w14:textId="77777777" w:rsidR="00D64136" w:rsidRPr="007D7932" w:rsidRDefault="00D64136" w:rsidP="0004536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3A9A34" w14:textId="77777777" w:rsidR="00D64136" w:rsidRPr="007D7932" w:rsidRDefault="00D64136" w:rsidP="0004536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A3AAE8F" w14:textId="77777777" w:rsidR="00D64136" w:rsidRPr="007D7932" w:rsidRDefault="00D64136" w:rsidP="0004536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661C0245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197DEE" w14:textId="77777777" w:rsidR="00D64136" w:rsidRPr="007D7932" w:rsidRDefault="00D64136" w:rsidP="000453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00E5BB" w14:textId="77777777" w:rsidR="00D64136" w:rsidRPr="007D7932" w:rsidRDefault="00D64136" w:rsidP="000453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7A21B6" w14:textId="77777777" w:rsidR="00D64136" w:rsidRPr="007D7932" w:rsidRDefault="00D64136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96BF060" w14:textId="77777777" w:rsidR="00D64136" w:rsidRPr="007D7932" w:rsidRDefault="00D64136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F1619F" w14:textId="77777777" w:rsidR="00D64136" w:rsidRDefault="00D64136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3B0D4B" w14:textId="77777777" w:rsidR="00D64136" w:rsidRPr="0013621B" w:rsidRDefault="00D64136" w:rsidP="0004536E">
            <w:pPr>
              <w:rPr>
                <w:rFonts w:ascii="Arial" w:hAnsi="Arial" w:cs="Arial"/>
                <w:sz w:val="12"/>
                <w:szCs w:val="12"/>
              </w:rPr>
            </w:pPr>
          </w:p>
          <w:p w14:paraId="1B79CBE4" w14:textId="77777777" w:rsidR="00D64136" w:rsidRPr="007D7932" w:rsidRDefault="00D64136" w:rsidP="0004536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A8FB4E8" w14:textId="77777777" w:rsidR="00D64136" w:rsidRPr="007D7932" w:rsidRDefault="00D64136" w:rsidP="000453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8FF0AC" w14:textId="77777777" w:rsidR="00D64136" w:rsidRPr="00D64136" w:rsidRDefault="00D64136" w:rsidP="0004536E">
      <w:pPr>
        <w:jc w:val="both"/>
        <w:rPr>
          <w:rFonts w:ascii="Arial" w:hAnsi="Arial" w:cs="Arial"/>
          <w:color w:val="000000"/>
        </w:rPr>
      </w:pPr>
    </w:p>
    <w:p w14:paraId="3C10EDFF" w14:textId="77777777" w:rsidR="009F0E5C" w:rsidRPr="00D64136" w:rsidRDefault="00D64136" w:rsidP="0004536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70871E9C" w14:textId="77777777" w:rsidR="00F960D7" w:rsidRPr="00D64136" w:rsidRDefault="00A029B8" w:rsidP="0004536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09695D" w:rsidRPr="00D64136">
        <w:rPr>
          <w:rFonts w:ascii="Arial" w:hAnsi="Arial" w:cs="Arial"/>
        </w:rPr>
        <w:t>nie krótszym niż 10 dni od dnia przesłania niniejsze</w:t>
      </w:r>
      <w:r w:rsidR="0009695D">
        <w:rPr>
          <w:rFonts w:ascii="Arial" w:hAnsi="Arial" w:cs="Arial"/>
        </w:rPr>
        <w:t>j</w:t>
      </w:r>
      <w:r w:rsidR="0009695D" w:rsidRPr="00D64136">
        <w:rPr>
          <w:rFonts w:ascii="Arial" w:hAnsi="Arial" w:cs="Arial"/>
        </w:rPr>
        <w:t xml:space="preserve"> </w:t>
      </w:r>
      <w:r w:rsidR="0009695D">
        <w:rPr>
          <w:rFonts w:ascii="Arial" w:hAnsi="Arial" w:cs="Arial"/>
        </w:rPr>
        <w:t>informacji</w:t>
      </w:r>
      <w:r w:rsidR="0009695D" w:rsidRPr="00D64136">
        <w:rPr>
          <w:rFonts w:ascii="Arial" w:hAnsi="Arial" w:cs="Arial"/>
        </w:rPr>
        <w:t xml:space="preserve"> o wyborze najkorzystniejszej oferty.</w:t>
      </w:r>
    </w:p>
    <w:p w14:paraId="0AAE31BF" w14:textId="77777777" w:rsidR="00F960D7" w:rsidRDefault="00D8427E" w:rsidP="0004536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57B73597" w14:textId="77777777" w:rsidR="00D64136" w:rsidRPr="00C6247D" w:rsidRDefault="00D64136" w:rsidP="0004536E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A8FCD74" w14:textId="77777777" w:rsidR="00F960D7" w:rsidRPr="00D64136" w:rsidRDefault="00D64136" w:rsidP="0004536E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68239BED" w14:textId="77777777" w:rsidR="00BF49C4" w:rsidRDefault="00BF49C4" w:rsidP="0004536E">
      <w:pPr>
        <w:ind w:left="3119" w:firstLine="425"/>
        <w:jc w:val="right"/>
        <w:rPr>
          <w:rFonts w:ascii="Arial" w:hAnsi="Arial" w:cs="Arial"/>
          <w:i/>
        </w:rPr>
      </w:pPr>
    </w:p>
    <w:p w14:paraId="69C9AEAF" w14:textId="09FDC963" w:rsidR="00B464D3" w:rsidRDefault="00B464D3" w:rsidP="0004536E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51229C62" w14:textId="77777777" w:rsidR="00686789" w:rsidRPr="00AA708B" w:rsidRDefault="00686789" w:rsidP="00686789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/-/ Z-ca Dyrektora ds. Administracyjnych</w:t>
      </w:r>
    </w:p>
    <w:p w14:paraId="37D63B10" w14:textId="77777777" w:rsidR="00686789" w:rsidRPr="00AA708B" w:rsidRDefault="00686789" w:rsidP="00686789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2D89201F" w14:textId="77777777" w:rsidR="00686789" w:rsidRPr="00D64136" w:rsidRDefault="00686789" w:rsidP="0004536E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686789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F9ED4" w14:textId="77777777" w:rsidR="00975C53" w:rsidRDefault="00975C53">
      <w:r>
        <w:separator/>
      </w:r>
    </w:p>
  </w:endnote>
  <w:endnote w:type="continuationSeparator" w:id="0">
    <w:p w14:paraId="2E729A02" w14:textId="77777777" w:rsidR="00975C53" w:rsidRDefault="0097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6647" w14:textId="77777777" w:rsidR="0009695D" w:rsidRDefault="00096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7DBD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C46312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2ACDD" w14:textId="77777777" w:rsidR="0009695D" w:rsidRDefault="00096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58C52" w14:textId="77777777" w:rsidR="00975C53" w:rsidRDefault="00975C53">
      <w:r>
        <w:separator/>
      </w:r>
    </w:p>
  </w:footnote>
  <w:footnote w:type="continuationSeparator" w:id="0">
    <w:p w14:paraId="113AFFD7" w14:textId="77777777" w:rsidR="00975C53" w:rsidRDefault="00975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D55E1" w14:textId="77777777" w:rsidR="0009695D" w:rsidRDefault="00096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E0A5" w14:textId="77777777" w:rsidR="0009695D" w:rsidRDefault="00096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10DF6" w14:textId="77777777" w:rsidR="0009695D" w:rsidRDefault="000969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53"/>
    <w:rsid w:val="00022322"/>
    <w:rsid w:val="00042497"/>
    <w:rsid w:val="0004536E"/>
    <w:rsid w:val="0009695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86789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C53"/>
    <w:rsid w:val="0097748A"/>
    <w:rsid w:val="009F0E5C"/>
    <w:rsid w:val="009F463B"/>
    <w:rsid w:val="00A029B8"/>
    <w:rsid w:val="00A91321"/>
    <w:rsid w:val="00AA02AC"/>
    <w:rsid w:val="00AB0717"/>
    <w:rsid w:val="00B004D6"/>
    <w:rsid w:val="00B32D12"/>
    <w:rsid w:val="00B464D3"/>
    <w:rsid w:val="00B8185B"/>
    <w:rsid w:val="00BC6F7F"/>
    <w:rsid w:val="00BD2174"/>
    <w:rsid w:val="00BF49C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68918"/>
  <w15:chartTrackingRefBased/>
  <w15:docId w15:val="{E6C0D974-68EE-4E24-9171-5760FE05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2026-01-12T09:05:00Z</cp:lastPrinted>
  <dcterms:created xsi:type="dcterms:W3CDTF">2026-01-12T09:06:00Z</dcterms:created>
  <dcterms:modified xsi:type="dcterms:W3CDTF">2026-01-12T09:06:00Z</dcterms:modified>
</cp:coreProperties>
</file>