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A51F2" w14:textId="6A8304B8" w:rsidR="00025386" w:rsidRPr="002419F1" w:rsidRDefault="007A4C9E" w:rsidP="002419F1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>
        <w:rPr>
          <w:noProof/>
        </w:rPr>
        <w:pict w14:anchorId="69387B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23.4pt;margin-top:0;width:532.5pt;height:75.75pt;z-index:-251657216;mso-position-horizontal-relative:text;mso-position-vertical-relative:text;mso-width-relative:page;mso-height-relative:page" wrapcoords="-30 0 -30 21386 21600 21386 21600 0 -30 0">
            <v:imagedata r:id="rId7" o:title=""/>
            <w10:wrap type="tight"/>
          </v:shape>
        </w:pict>
      </w:r>
      <w:r w:rsidR="00657A47" w:rsidRPr="002419F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419F1" w:rsidRPr="002419F1">
        <w:rPr>
          <w:rFonts w:ascii="Arial Narrow" w:hAnsi="Arial Narrow" w:cs="Arial"/>
          <w:bCs/>
          <w:i w:val="0"/>
          <w:sz w:val="22"/>
          <w:szCs w:val="22"/>
        </w:rPr>
        <w:t>7</w:t>
      </w:r>
      <w:r w:rsidR="007666D6" w:rsidRPr="002419F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2419F1" w14:paraId="65FC4102" w14:textId="77777777" w:rsidTr="002419F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E8697A5" w14:textId="77777777" w:rsidR="00D520D3" w:rsidRPr="002419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19F1">
              <w:rPr>
                <w:rFonts w:ascii="Arial Narrow" w:hAnsi="Arial Narrow" w:cs="Arial"/>
                <w:b/>
              </w:rPr>
              <w:t>Podmiot</w:t>
            </w:r>
            <w:r w:rsidRPr="002419F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C74499D" w14:textId="77777777" w:rsidR="00D520D3" w:rsidRPr="00241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390079" w14:textId="77777777" w:rsidR="00D520D3" w:rsidRPr="00241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D40623" w14:textId="77777777" w:rsidR="00D520D3" w:rsidRPr="002419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419F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419F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419F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2419F1" w14:paraId="20AE3764" w14:textId="77777777" w:rsidTr="002419F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1956D0D5" w14:textId="77777777" w:rsidR="00D520D3" w:rsidRPr="002419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419F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2962C75" w14:textId="77777777" w:rsidR="00D520D3" w:rsidRPr="00241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6345D5E" w14:textId="77777777" w:rsidR="00D520D3" w:rsidRPr="00241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EC952" w14:textId="77777777" w:rsidR="00D520D3" w:rsidRPr="002419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419F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419F1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2419F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2419F1" w14:paraId="7741FCD4" w14:textId="77777777" w:rsidTr="002419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DFCCBE" w14:textId="77777777" w:rsidR="00053927" w:rsidRPr="002419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419F1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1BBE86B1" w14:textId="77777777" w:rsidR="00053927" w:rsidRPr="002419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2419F1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2419F1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2419F1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8D4AA0" w14:textId="77777777" w:rsidR="0071340C" w:rsidRPr="002419F1" w:rsidRDefault="0071340C" w:rsidP="002419F1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2419F1">
        <w:rPr>
          <w:rFonts w:ascii="Arial Narrow" w:eastAsia="Times New Roman" w:hAnsi="Arial Narrow" w:cs="Arial"/>
          <w:lang w:eastAsia="pl-PL"/>
        </w:rPr>
        <w:t xml:space="preserve">, </w:t>
      </w:r>
      <w:r w:rsidRPr="002419F1">
        <w:rPr>
          <w:rFonts w:ascii="Arial Narrow" w:eastAsia="Times New Roman" w:hAnsi="Arial Narrow" w:cs="Arial"/>
          <w:lang w:eastAsia="pl-PL"/>
        </w:rPr>
        <w:t>w oparciu o</w:t>
      </w:r>
      <w:r w:rsidR="00EF3368" w:rsidRPr="002419F1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2419F1">
        <w:rPr>
          <w:rFonts w:ascii="Arial Narrow" w:hAnsi="Arial Narrow" w:cs="Arial"/>
        </w:rPr>
        <w:t xml:space="preserve"> ustawy </w:t>
      </w:r>
      <w:r w:rsidR="00EF3368" w:rsidRPr="002419F1">
        <w:rPr>
          <w:rFonts w:ascii="Arial Narrow" w:hAnsi="Arial Narrow" w:cs="Arial"/>
        </w:rPr>
        <w:t xml:space="preserve">z dnia 11 września 2019r. Prawo zamówień publicznych </w:t>
      </w:r>
      <w:r w:rsidR="00715C96" w:rsidRPr="002419F1">
        <w:rPr>
          <w:rFonts w:ascii="Arial Narrow" w:hAnsi="Arial Narrow" w:cs="Arial"/>
        </w:rPr>
        <w:t>(t.j. Dz. U. z 2024 r. poz. 1320 z późn. zm.)</w:t>
      </w:r>
      <w:r w:rsidR="00E27ABB" w:rsidRPr="002419F1">
        <w:rPr>
          <w:rFonts w:ascii="Arial Narrow" w:eastAsia="Times New Roman" w:hAnsi="Arial Narrow" w:cs="Arial"/>
          <w:lang w:eastAsia="pl-PL"/>
        </w:rPr>
        <w:t xml:space="preserve">, </w:t>
      </w:r>
      <w:r w:rsidRPr="002419F1">
        <w:rPr>
          <w:rFonts w:ascii="Arial Narrow" w:eastAsia="Times New Roman" w:hAnsi="Arial Narrow" w:cs="Arial"/>
          <w:lang w:eastAsia="pl-PL"/>
        </w:rPr>
        <w:t xml:space="preserve">że </w:t>
      </w:r>
      <w:r w:rsidRPr="002419F1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2419F1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2419F1">
        <w:rPr>
          <w:rFonts w:ascii="Arial Narrow" w:eastAsia="Times New Roman" w:hAnsi="Arial Narrow" w:cs="Arial"/>
          <w:lang w:eastAsia="pl-PL"/>
        </w:rPr>
        <w:t xml:space="preserve">do </w:t>
      </w:r>
      <w:r w:rsidRPr="002419F1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419F1" w14:paraId="3A9669E4" w14:textId="77777777" w:rsidTr="00467CA2">
        <w:tc>
          <w:tcPr>
            <w:tcW w:w="2269" w:type="dxa"/>
          </w:tcPr>
          <w:p w14:paraId="7C74AE78" w14:textId="77777777" w:rsidR="00D520D3" w:rsidRPr="002419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3562356" w14:textId="77777777" w:rsidR="00D520D3" w:rsidRPr="002419F1" w:rsidRDefault="00715C9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bCs/>
                <w:lang w:eastAsia="pl-PL"/>
              </w:rPr>
              <w:t>Zakup systemu PACS wraz z poszerzeniem archiwum obrazowego</w:t>
            </w:r>
            <w:r w:rsidR="00D520D3" w:rsidRPr="002419F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15C96" w:rsidRPr="002419F1" w14:paraId="6E924C6E" w14:textId="77777777" w:rsidTr="00587C91">
        <w:tc>
          <w:tcPr>
            <w:tcW w:w="2269" w:type="dxa"/>
          </w:tcPr>
          <w:p w14:paraId="37692CE4" w14:textId="77777777" w:rsidR="00715C96" w:rsidRPr="002419F1" w:rsidRDefault="00715C96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8EBF13B" w14:textId="77777777" w:rsidR="00715C96" w:rsidRPr="002419F1" w:rsidRDefault="00715C96" w:rsidP="00587C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bCs/>
                <w:lang w:eastAsia="pl-PL"/>
              </w:rPr>
              <w:t>1/2026</w:t>
            </w:r>
          </w:p>
        </w:tc>
      </w:tr>
    </w:tbl>
    <w:p w14:paraId="7D8B1CA8" w14:textId="77777777" w:rsidR="00DC652A" w:rsidRPr="002419F1" w:rsidRDefault="00715C9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2419F1">
        <w:rPr>
          <w:rFonts w:ascii="Arial Narrow" w:eastAsia="Times New Roman" w:hAnsi="Arial Narrow" w:cs="Arial"/>
          <w:lang w:eastAsia="pl-PL"/>
        </w:rPr>
        <w:t>do dyspozycji Wykonawcy:</w:t>
      </w:r>
    </w:p>
    <w:p w14:paraId="5CD74D3E" w14:textId="77777777" w:rsidR="00DC652A" w:rsidRPr="002419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ABB393C" w14:textId="77777777" w:rsidR="0071340C" w:rsidRPr="002419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419F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2419F1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2419F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F212339" w14:textId="77777777" w:rsidR="0071340C" w:rsidRPr="002419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>nw. zasobów:</w:t>
      </w:r>
    </w:p>
    <w:p w14:paraId="555101D8" w14:textId="77777777" w:rsidR="0071340C" w:rsidRPr="002419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FC0A7E4" w14:textId="77777777" w:rsidR="0071340C" w:rsidRPr="002419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2419F1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2419F1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2419F1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76CAFC9" w14:textId="77777777" w:rsidR="0071340C" w:rsidRPr="002419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FA0906D" w14:textId="77777777" w:rsidR="00DC652A" w:rsidRPr="002419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2419F1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2419F1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2419F1">
        <w:rPr>
          <w:rFonts w:ascii="Arial Narrow" w:eastAsia="Times New Roman" w:hAnsi="Arial Narrow" w:cs="Arial"/>
          <w:lang w:eastAsia="pl-PL"/>
        </w:rPr>
        <w:t>:</w:t>
      </w:r>
    </w:p>
    <w:p w14:paraId="2DD1A0B5" w14:textId="77777777" w:rsidR="00DC652A" w:rsidRPr="00241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>u</w:t>
      </w:r>
      <w:r w:rsidR="00DC652A" w:rsidRPr="002419F1">
        <w:rPr>
          <w:rFonts w:ascii="Arial Narrow" w:eastAsia="Times New Roman" w:hAnsi="Arial Narrow" w:cs="Arial"/>
          <w:lang w:eastAsia="pl-PL"/>
        </w:rPr>
        <w:t>dostę</w:t>
      </w:r>
      <w:r w:rsidRPr="002419F1">
        <w:rPr>
          <w:rFonts w:ascii="Arial Narrow" w:eastAsia="Times New Roman" w:hAnsi="Arial Narrow" w:cs="Arial"/>
          <w:lang w:eastAsia="pl-PL"/>
        </w:rPr>
        <w:t>p</w:t>
      </w:r>
      <w:r w:rsidR="00DC652A" w:rsidRPr="002419F1">
        <w:rPr>
          <w:rFonts w:ascii="Arial Narrow" w:eastAsia="Times New Roman" w:hAnsi="Arial Narrow" w:cs="Arial"/>
          <w:lang w:eastAsia="pl-PL"/>
        </w:rPr>
        <w:t>ni</w:t>
      </w:r>
      <w:r w:rsidRPr="002419F1">
        <w:rPr>
          <w:rFonts w:ascii="Arial Narrow" w:eastAsia="Times New Roman" w:hAnsi="Arial Narrow" w:cs="Arial"/>
          <w:lang w:eastAsia="pl-PL"/>
        </w:rPr>
        <w:t>ę</w:t>
      </w:r>
      <w:r w:rsidR="00DC652A" w:rsidRPr="002419F1">
        <w:rPr>
          <w:rFonts w:ascii="Arial Narrow" w:eastAsia="Times New Roman" w:hAnsi="Arial Narrow" w:cs="Arial"/>
          <w:lang w:eastAsia="pl-PL"/>
        </w:rPr>
        <w:t xml:space="preserve"> </w:t>
      </w:r>
      <w:r w:rsidRPr="002419F1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E0F03F0" w14:textId="77777777" w:rsidR="0093388F" w:rsidRPr="002419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116F345" w14:textId="77777777" w:rsidR="0093388F" w:rsidRPr="00241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87F52D0" w14:textId="77777777" w:rsidR="0093388F" w:rsidRPr="002419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798F0F8" w14:textId="77777777" w:rsidR="00CB29AC" w:rsidRPr="002419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161459E" w14:textId="77777777" w:rsidR="00CB29AC" w:rsidRPr="002419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B88B0D" w14:textId="77777777" w:rsidR="00830970" w:rsidRPr="00241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419F1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2419F1">
        <w:rPr>
          <w:rFonts w:ascii="Arial Narrow" w:eastAsia="Times New Roman" w:hAnsi="Arial Narrow" w:cs="Arial"/>
          <w:lang w:eastAsia="pl-PL"/>
        </w:rPr>
        <w:t xml:space="preserve">mojego </w:t>
      </w:r>
      <w:r w:rsidRPr="002419F1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2419F1">
        <w:rPr>
          <w:rFonts w:ascii="Arial Narrow" w:eastAsia="Times New Roman" w:hAnsi="Arial Narrow" w:cs="Arial"/>
          <w:lang w:eastAsia="pl-PL"/>
        </w:rPr>
        <w:t>będzie następujący:</w:t>
      </w:r>
    </w:p>
    <w:p w14:paraId="01BB4499" w14:textId="77777777" w:rsidR="00E27ABB" w:rsidRPr="002419F1" w:rsidRDefault="00830970" w:rsidP="002419F1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419F1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419F1" w14:paraId="406623B1" w14:textId="77777777" w:rsidTr="00467CA2">
        <w:tc>
          <w:tcPr>
            <w:tcW w:w="2660" w:type="dxa"/>
          </w:tcPr>
          <w:p w14:paraId="08435104" w14:textId="77777777" w:rsidR="00D520D3" w:rsidRPr="00241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87B91C" w14:textId="77777777" w:rsidR="00D520D3" w:rsidRPr="00241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06D5298E" w14:textId="77777777" w:rsidR="00D520D3" w:rsidRPr="002419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AA7CE44" w14:textId="77777777" w:rsidR="00D520D3" w:rsidRPr="00241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2A0E633" w14:textId="77777777" w:rsidR="00D520D3" w:rsidRPr="00241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01AC0C72" w14:textId="77777777" w:rsidR="00D520D3" w:rsidRPr="002419F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15C96"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2419F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9741293" w14:textId="77777777" w:rsidR="00E27ABB" w:rsidRPr="002419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2419F1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F729" w14:textId="77777777" w:rsidR="003B5989" w:rsidRDefault="003B5989" w:rsidP="00025386">
      <w:pPr>
        <w:spacing w:after="0" w:line="240" w:lineRule="auto"/>
      </w:pPr>
      <w:r>
        <w:separator/>
      </w:r>
    </w:p>
  </w:endnote>
  <w:endnote w:type="continuationSeparator" w:id="0">
    <w:p w14:paraId="103A9482" w14:textId="77777777" w:rsidR="003B5989" w:rsidRDefault="003B59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FEFEA" w14:textId="77777777" w:rsidR="00715C96" w:rsidRDefault="00715C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5123E" w14:textId="77777777" w:rsidR="00025386" w:rsidRDefault="003B5989" w:rsidP="00025386">
    <w:pPr>
      <w:pStyle w:val="Stopka"/>
      <w:tabs>
        <w:tab w:val="clear" w:pos="4536"/>
      </w:tabs>
      <w:jc w:val="center"/>
    </w:pPr>
    <w:r>
      <w:rPr>
        <w:noProof/>
      </w:rPr>
      <w:pict w14:anchorId="148CD3F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3996F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7621F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3224C" w14:textId="77777777" w:rsidR="00715C96" w:rsidRDefault="00715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FA6BF" w14:textId="77777777" w:rsidR="003B5989" w:rsidRDefault="003B5989" w:rsidP="00025386">
      <w:pPr>
        <w:spacing w:after="0" w:line="240" w:lineRule="auto"/>
      </w:pPr>
      <w:r>
        <w:separator/>
      </w:r>
    </w:p>
  </w:footnote>
  <w:footnote w:type="continuationSeparator" w:id="0">
    <w:p w14:paraId="7FB8334D" w14:textId="77777777" w:rsidR="003B5989" w:rsidRDefault="003B59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3255" w14:textId="77777777" w:rsidR="00715C96" w:rsidRDefault="00715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515F7" w14:textId="77777777" w:rsidR="00715C96" w:rsidRDefault="00715C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8C27" w14:textId="77777777" w:rsidR="00715C96" w:rsidRDefault="00715C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62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F2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19F1"/>
    <w:rsid w:val="003B598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15C96"/>
    <w:rsid w:val="00745A44"/>
    <w:rsid w:val="007666D6"/>
    <w:rsid w:val="007A4C9E"/>
    <w:rsid w:val="007D6755"/>
    <w:rsid w:val="007E1B4D"/>
    <w:rsid w:val="007F49C7"/>
    <w:rsid w:val="00824D73"/>
    <w:rsid w:val="00830970"/>
    <w:rsid w:val="008833CF"/>
    <w:rsid w:val="00892F23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434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AE44F40"/>
  <w15:chartTrackingRefBased/>
  <w15:docId w15:val="{7DAD8133-3892-4CDB-AC23-CE8E70D7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2026-01-13T11:36:00Z</dcterms:created>
  <dcterms:modified xsi:type="dcterms:W3CDTF">2026-01-14T10:43:00Z</dcterms:modified>
</cp:coreProperties>
</file>