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F09AB" w14:textId="76414191" w:rsidR="00504AFD" w:rsidRDefault="00504AFD" w:rsidP="00351B6C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szCs w:val="18"/>
          <w:lang w:eastAsia="pl-PL"/>
        </w:rPr>
      </w:pPr>
      <w:r>
        <w:pict w14:anchorId="1CB5CA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7.5pt;height:69.75pt">
            <v:imagedata r:id="rId8" o:title=""/>
          </v:shape>
        </w:pict>
      </w:r>
    </w:p>
    <w:p w14:paraId="07BDD745" w14:textId="79206C7E" w:rsidR="00D62E6E" w:rsidRPr="00351B6C" w:rsidRDefault="00D62E6E" w:rsidP="00351B6C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351B6C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351B6C">
        <w:rPr>
          <w:rFonts w:ascii="Arial Narrow" w:eastAsia="Times New Roman" w:hAnsi="Arial Narrow" w:cs="Arial"/>
          <w:bCs/>
          <w:szCs w:val="18"/>
          <w:lang w:eastAsia="pl-PL"/>
        </w:rPr>
        <w:t>5</w:t>
      </w:r>
      <w:r w:rsidRPr="00351B6C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D62E6E" w:rsidRPr="00351B6C" w14:paraId="357FFAAF" w14:textId="77777777" w:rsidTr="00E41838">
        <w:trPr>
          <w:gridAfter w:val="1"/>
          <w:wAfter w:w="32" w:type="dxa"/>
        </w:trPr>
        <w:tc>
          <w:tcPr>
            <w:tcW w:w="2800" w:type="dxa"/>
          </w:tcPr>
          <w:p w14:paraId="18F82D44" w14:textId="77777777" w:rsidR="00D62E6E" w:rsidRPr="00351B6C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51B6C">
              <w:rPr>
                <w:rFonts w:ascii="Arial Narrow" w:hAnsi="Arial Narrow" w:cs="Arial"/>
                <w:b/>
              </w:rPr>
              <w:t>Wykonawca</w:t>
            </w:r>
            <w:r w:rsidRPr="00351B6C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3FDD5D12" w14:textId="77777777" w:rsidR="00D62E6E" w:rsidRPr="00351B6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51B6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A485F62" w14:textId="77777777" w:rsidR="00D62E6E" w:rsidRPr="00351B6C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351B6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351B6C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351B6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351B6C" w14:paraId="0D2C84F2" w14:textId="77777777" w:rsidTr="00E41838">
        <w:trPr>
          <w:gridAfter w:val="1"/>
          <w:wAfter w:w="32" w:type="dxa"/>
        </w:trPr>
        <w:tc>
          <w:tcPr>
            <w:tcW w:w="2800" w:type="dxa"/>
          </w:tcPr>
          <w:p w14:paraId="09C0DB60" w14:textId="77777777" w:rsidR="00D62E6E" w:rsidRPr="00351B6C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51B6C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46ACB682" w14:textId="77777777" w:rsidR="00D62E6E" w:rsidRPr="00351B6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AE281C0" w14:textId="77777777" w:rsidR="00D62E6E" w:rsidRPr="00351B6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51B6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E988B81" w14:textId="77777777" w:rsidR="00D62E6E" w:rsidRPr="00351B6C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351B6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351B6C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351B6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424E92" w:rsidRPr="00351B6C" w14:paraId="5650A4E4" w14:textId="77777777" w:rsidTr="00E4183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1D1CEAE" w14:textId="77777777" w:rsidR="00424E92" w:rsidRPr="00351B6C" w:rsidRDefault="00424E92" w:rsidP="00587C91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351B6C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18F2D1E3" w14:textId="77777777" w:rsidR="00424E92" w:rsidRPr="00351B6C" w:rsidRDefault="00424E92" w:rsidP="00587C91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51B6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(t.j. Dz. U. z 2024 r. poz. 1320 z późn. zm.) (dalej jako: ustawa Pzp), dotyczące:</w:t>
            </w:r>
          </w:p>
          <w:p w14:paraId="366AC1DD" w14:textId="77777777" w:rsidR="00424E92" w:rsidRPr="00351B6C" w:rsidRDefault="00424E92" w:rsidP="00587C9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51B6C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389C114E" w14:textId="77777777" w:rsidR="00424E92" w:rsidRPr="00351B6C" w:rsidRDefault="00424E92" w:rsidP="00587C9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6ED2AA93" w14:textId="77777777" w:rsidR="00BC121E" w:rsidRPr="00351B6C" w:rsidRDefault="00424E92" w:rsidP="00351B6C">
      <w:pPr>
        <w:spacing w:before="12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51B6C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351B6C">
        <w:rPr>
          <w:rFonts w:ascii="Arial Narrow" w:eastAsia="Times New Roman" w:hAnsi="Arial Narrow" w:cs="Arial"/>
          <w:lang w:eastAsia="pl-PL"/>
        </w:rPr>
        <w:t>N</w:t>
      </w:r>
      <w:r w:rsidR="00BC121E" w:rsidRPr="00351B6C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351B6C" w14:paraId="74C28F45" w14:textId="77777777" w:rsidTr="00D62E6E">
        <w:tc>
          <w:tcPr>
            <w:tcW w:w="2269" w:type="dxa"/>
          </w:tcPr>
          <w:p w14:paraId="22E6AAE3" w14:textId="77777777" w:rsidR="00D62E6E" w:rsidRPr="00351B6C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51B6C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6368615" w14:textId="77777777" w:rsidR="00D62E6E" w:rsidRPr="00351B6C" w:rsidRDefault="00424E9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51B6C">
              <w:rPr>
                <w:rFonts w:ascii="Arial Narrow" w:eastAsia="Times New Roman" w:hAnsi="Arial Narrow" w:cs="Arial"/>
                <w:bCs/>
                <w:lang w:eastAsia="pl-PL"/>
              </w:rPr>
              <w:t>Zakup systemu PACS wraz z poszerzeniem archiwum obrazowego</w:t>
            </w:r>
            <w:r w:rsidR="00D62E6E" w:rsidRPr="00351B6C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424E92" w:rsidRPr="00351B6C" w14:paraId="1E48FD1A" w14:textId="77777777" w:rsidTr="00587C91">
        <w:tc>
          <w:tcPr>
            <w:tcW w:w="2269" w:type="dxa"/>
          </w:tcPr>
          <w:p w14:paraId="66FF3A62" w14:textId="77777777" w:rsidR="00424E92" w:rsidRPr="00351B6C" w:rsidRDefault="00424E92" w:rsidP="00587C9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51B6C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86FA63A" w14:textId="77777777" w:rsidR="00424E92" w:rsidRPr="00351B6C" w:rsidRDefault="00424E92" w:rsidP="00587C9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51B6C">
              <w:rPr>
                <w:rFonts w:ascii="Arial Narrow" w:eastAsia="Times New Roman" w:hAnsi="Arial Narrow" w:cs="Arial"/>
                <w:bCs/>
                <w:lang w:eastAsia="pl-PL"/>
              </w:rPr>
              <w:t>1/2026</w:t>
            </w:r>
          </w:p>
        </w:tc>
      </w:tr>
    </w:tbl>
    <w:p w14:paraId="712295D9" w14:textId="77777777" w:rsidR="00BC121E" w:rsidRPr="00351B6C" w:rsidRDefault="00424E92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351B6C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351B6C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351B6C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 w Bydgoszczy</w:t>
      </w:r>
      <w:r w:rsidR="00BC121E" w:rsidRPr="00351B6C">
        <w:rPr>
          <w:rFonts w:ascii="Arial Narrow" w:eastAsia="Times New Roman" w:hAnsi="Arial Narrow" w:cs="Arial"/>
          <w:b/>
          <w:lang w:eastAsia="pl-PL"/>
        </w:rPr>
        <w:t>,</w:t>
      </w:r>
      <w:r w:rsidR="00BC121E" w:rsidRPr="00351B6C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351B6C">
        <w:rPr>
          <w:rFonts w:ascii="Arial Narrow" w:eastAsia="Times New Roman" w:hAnsi="Arial Narrow" w:cs="Arial"/>
          <w:bCs/>
          <w:lang w:eastAsia="pl-PL"/>
        </w:rPr>
        <w:t>, że:</w:t>
      </w:r>
    </w:p>
    <w:p w14:paraId="56DBAA01" w14:textId="3C33DCFA" w:rsidR="00BC121E" w:rsidRPr="00351B6C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351B6C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351B6C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 xml:space="preserve">* </w:t>
      </w:r>
      <w:r w:rsidR="00BC121E" w:rsidRPr="00351B6C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351B6C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351B6C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351B6C">
        <w:rPr>
          <w:rFonts w:ascii="Arial Narrow" w:eastAsia="Times New Roman" w:hAnsi="Arial Narrow" w:cs="Arial"/>
          <w:lang w:eastAsia="pl-PL"/>
        </w:rPr>
        <w:t>t.j. Dz.U. 202</w:t>
      </w:r>
      <w:r w:rsidR="00E41838">
        <w:rPr>
          <w:rFonts w:ascii="Arial Narrow" w:eastAsia="Times New Roman" w:hAnsi="Arial Narrow" w:cs="Arial"/>
          <w:lang w:eastAsia="pl-PL"/>
        </w:rPr>
        <w:t>5</w:t>
      </w:r>
      <w:r w:rsidR="003030B3" w:rsidRPr="00351B6C">
        <w:rPr>
          <w:rFonts w:ascii="Arial Narrow" w:eastAsia="Times New Roman" w:hAnsi="Arial Narrow" w:cs="Arial"/>
          <w:lang w:eastAsia="pl-PL"/>
        </w:rPr>
        <w:t xml:space="preserve"> poz. </w:t>
      </w:r>
      <w:r w:rsidR="00E41838">
        <w:rPr>
          <w:rFonts w:ascii="Arial Narrow" w:eastAsia="Times New Roman" w:hAnsi="Arial Narrow" w:cs="Arial"/>
          <w:lang w:eastAsia="pl-PL"/>
        </w:rPr>
        <w:t>1714</w:t>
      </w:r>
      <w:r w:rsidR="00BC121E" w:rsidRPr="00351B6C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351B6C">
        <w:rPr>
          <w:rFonts w:ascii="Arial Narrow" w:eastAsia="Times New Roman" w:hAnsi="Arial Narrow" w:cs="Arial"/>
          <w:lang w:eastAsia="pl-PL"/>
        </w:rPr>
        <w:t>.</w:t>
      </w:r>
    </w:p>
    <w:p w14:paraId="4415D216" w14:textId="77777777" w:rsidR="00BF69A4" w:rsidRPr="00351B6C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51B6C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351B6C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351B6C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351B6C" w14:paraId="34ED2161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97B26" w14:textId="77777777" w:rsidR="00BC121E" w:rsidRPr="00351B6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51B6C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61C87" w14:textId="77777777" w:rsidR="00BC121E" w:rsidRPr="00351B6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51B6C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1119A" w14:textId="77777777" w:rsidR="00BC121E" w:rsidRPr="00351B6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51B6C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351B6C" w14:paraId="18981445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65750" w14:textId="77777777" w:rsidR="00BC121E" w:rsidRPr="00351B6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51B6C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06012" w14:textId="77777777" w:rsidR="00BC121E" w:rsidRPr="00351B6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25B5F" w14:textId="77777777" w:rsidR="00BC121E" w:rsidRPr="00351B6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351B6C" w14:paraId="4C92330B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E5CDB" w14:textId="77777777" w:rsidR="00BC121E" w:rsidRPr="00351B6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51B6C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D0377" w14:textId="77777777" w:rsidR="00BC121E" w:rsidRPr="00351B6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AD821" w14:textId="77777777" w:rsidR="00BC121E" w:rsidRPr="00351B6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1FBD0AA9" w14:textId="77777777" w:rsidR="00BC121E" w:rsidRPr="00351B6C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351B6C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324EAAD2" w14:textId="77777777" w:rsidR="00BC121E" w:rsidRPr="00351B6C" w:rsidRDefault="00BC121E" w:rsidP="00E41838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351B6C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EFC0153" w14:textId="77777777" w:rsidR="00067B62" w:rsidRPr="00351B6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</w:pPr>
      <w:r w:rsidRPr="00351B6C">
        <w:rPr>
          <w:rFonts w:ascii="Arial Narrow" w:eastAsia="Times New Roman" w:hAnsi="Arial Narrow" w:cs="Arial"/>
          <w:color w:val="0070C0"/>
          <w:lang w:eastAsia="pl-PL"/>
        </w:rPr>
        <w:t>*</w:t>
      </w:r>
      <w:r w:rsidRPr="00351B6C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351B6C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351B6C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Niepotrzebne skreślić lub usunąć</w:t>
      </w:r>
    </w:p>
    <w:p w14:paraId="74CB881E" w14:textId="77777777" w:rsidR="00CF03EF" w:rsidRPr="00351B6C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351B6C">
        <w:rPr>
          <w:rFonts w:ascii="Arial Narrow" w:eastAsia="Times New Roman" w:hAnsi="Arial Narrow" w:cs="Arial"/>
          <w:color w:val="0070C0"/>
          <w:lang w:eastAsia="pl-PL"/>
        </w:rPr>
        <w:t>**</w:t>
      </w:r>
      <w:r w:rsidRPr="00351B6C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 xml:space="preserve"> Wypełnić jeżeli dotyczy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351B6C" w14:paraId="5888C4B6" w14:textId="77777777" w:rsidTr="00620E37">
        <w:tc>
          <w:tcPr>
            <w:tcW w:w="2660" w:type="dxa"/>
          </w:tcPr>
          <w:p w14:paraId="7833C57F" w14:textId="77777777" w:rsidR="00BC121E" w:rsidRPr="00351B6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52C9AC2" w14:textId="77777777" w:rsidR="00BC121E" w:rsidRPr="00351B6C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351B6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4B3A0DF8" w14:textId="77777777" w:rsidR="00BC121E" w:rsidRPr="00351B6C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51B6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351B6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351B6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0D36C8ED" w14:textId="77777777" w:rsidR="00BC121E" w:rsidRPr="00351B6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9C6D9CF" w14:textId="77777777" w:rsidR="00BC121E" w:rsidRPr="00351B6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351B6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C9E8609" w14:textId="77777777" w:rsidR="00BC121E" w:rsidRPr="00351B6C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51B6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424E92" w:rsidRPr="00351B6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351B6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351B6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11EF51DD" w14:textId="77777777" w:rsidR="00106AC7" w:rsidRPr="00351B6C" w:rsidRDefault="00106AC7" w:rsidP="00E41838">
      <w:pPr>
        <w:rPr>
          <w:rFonts w:ascii="Arial Narrow" w:hAnsi="Arial Narrow"/>
          <w:sz w:val="20"/>
          <w:szCs w:val="20"/>
        </w:rPr>
      </w:pPr>
    </w:p>
    <w:sectPr w:rsidR="00106AC7" w:rsidRPr="00351B6C" w:rsidSect="004B1027">
      <w:footerReference w:type="even" r:id="rId9"/>
      <w:footerReference w:type="default" r:id="rId10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CF58B" w14:textId="77777777" w:rsidR="00306D14" w:rsidRDefault="00306D14">
      <w:r>
        <w:separator/>
      </w:r>
    </w:p>
  </w:endnote>
  <w:endnote w:type="continuationSeparator" w:id="0">
    <w:p w14:paraId="3CD1100C" w14:textId="77777777" w:rsidR="00306D14" w:rsidRDefault="00306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6E64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1DB32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C2C9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4E78B39" w14:textId="77777777" w:rsidR="009A4CD3" w:rsidRDefault="00306D14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0996BD3A">
        <v:line id="_x0000_s1025" style="position:absolute;left:0;text-align:left;z-index:251657728" from="-3.85pt,8.7pt" to="455.15pt,8.7pt"/>
      </w:pict>
    </w:r>
  </w:p>
  <w:p w14:paraId="21D4F8E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21C35E" w14:textId="77777777" w:rsidR="00306D14" w:rsidRDefault="00306D14">
      <w:r>
        <w:separator/>
      </w:r>
    </w:p>
  </w:footnote>
  <w:footnote w:type="continuationSeparator" w:id="0">
    <w:p w14:paraId="0EC36004" w14:textId="77777777" w:rsidR="00306D14" w:rsidRDefault="00306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1522398">
    <w:abstractNumId w:val="13"/>
  </w:num>
  <w:num w:numId="2" w16cid:durableId="36246542">
    <w:abstractNumId w:val="0"/>
  </w:num>
  <w:num w:numId="3" w16cid:durableId="580456124">
    <w:abstractNumId w:val="11"/>
  </w:num>
  <w:num w:numId="4" w16cid:durableId="2064476526">
    <w:abstractNumId w:val="8"/>
  </w:num>
  <w:num w:numId="5" w16cid:durableId="2059160747">
    <w:abstractNumId w:val="7"/>
  </w:num>
  <w:num w:numId="6" w16cid:durableId="2104105965">
    <w:abstractNumId w:val="1"/>
  </w:num>
  <w:num w:numId="7" w16cid:durableId="484056070">
    <w:abstractNumId w:val="6"/>
  </w:num>
  <w:num w:numId="8" w16cid:durableId="1230656631">
    <w:abstractNumId w:val="3"/>
  </w:num>
  <w:num w:numId="9" w16cid:durableId="714429830">
    <w:abstractNumId w:val="2"/>
  </w:num>
  <w:num w:numId="10" w16cid:durableId="1192449846">
    <w:abstractNumId w:val="5"/>
  </w:num>
  <w:num w:numId="11" w16cid:durableId="1769278938">
    <w:abstractNumId w:val="10"/>
  </w:num>
  <w:num w:numId="12" w16cid:durableId="479272690">
    <w:abstractNumId w:val="4"/>
  </w:num>
  <w:num w:numId="13" w16cid:durableId="1625115322">
    <w:abstractNumId w:val="9"/>
  </w:num>
  <w:num w:numId="14" w16cid:durableId="20893830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4024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2F1E04"/>
    <w:rsid w:val="003024A8"/>
    <w:rsid w:val="003030B3"/>
    <w:rsid w:val="00306D14"/>
    <w:rsid w:val="00307E5F"/>
    <w:rsid w:val="00312A4F"/>
    <w:rsid w:val="00336EEB"/>
    <w:rsid w:val="00351B6C"/>
    <w:rsid w:val="00354024"/>
    <w:rsid w:val="00360BC3"/>
    <w:rsid w:val="003E5D20"/>
    <w:rsid w:val="003F6927"/>
    <w:rsid w:val="00415097"/>
    <w:rsid w:val="00422381"/>
    <w:rsid w:val="00424E92"/>
    <w:rsid w:val="0043102D"/>
    <w:rsid w:val="00460820"/>
    <w:rsid w:val="004704CB"/>
    <w:rsid w:val="004B1027"/>
    <w:rsid w:val="004C55DE"/>
    <w:rsid w:val="004D5C77"/>
    <w:rsid w:val="00504AFD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23A7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434A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41838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BF4137"/>
  <w15:chartTrackingRefBased/>
  <w15:docId w15:val="{2DF58DE6-2B75-420E-B00F-418E1C7FD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6</cp:revision>
  <cp:lastPrinted>2010-01-07T09:39:00Z</cp:lastPrinted>
  <dcterms:created xsi:type="dcterms:W3CDTF">2026-01-13T11:26:00Z</dcterms:created>
  <dcterms:modified xsi:type="dcterms:W3CDTF">2026-01-14T10:37:00Z</dcterms:modified>
</cp:coreProperties>
</file>