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BF507" w14:textId="37665A1D" w:rsidR="00161272" w:rsidRDefault="00161272" w:rsidP="000B24FA">
      <w:pPr>
        <w:pStyle w:val="Nagwek3"/>
        <w:spacing w:before="0" w:line="240" w:lineRule="auto"/>
        <w:jc w:val="center"/>
        <w:rPr>
          <w:rFonts w:ascii="Arial Narrow" w:hAnsi="Arial Narrow" w:cs="Arial"/>
          <w:b w:val="0"/>
          <w:bCs/>
          <w:szCs w:val="18"/>
        </w:rPr>
      </w:pPr>
      <w:r>
        <w:rPr>
          <w:noProof/>
        </w:rPr>
        <w:drawing>
          <wp:inline distT="0" distB="0" distL="0" distR="0" wp14:anchorId="7094A12A" wp14:editId="1449443D">
            <wp:extent cx="7716381" cy="1102183"/>
            <wp:effectExtent l="0" t="0" r="0" b="3175"/>
            <wp:docPr id="82025069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7802" cy="110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217155" w14:textId="77777777" w:rsidR="00161272" w:rsidRDefault="00161272" w:rsidP="00EB073C">
      <w:pPr>
        <w:pStyle w:val="Nagwek3"/>
        <w:spacing w:before="0" w:line="240" w:lineRule="auto"/>
        <w:rPr>
          <w:rFonts w:ascii="Arial Narrow" w:hAnsi="Arial Narrow" w:cs="Arial"/>
          <w:b w:val="0"/>
          <w:bCs/>
          <w:szCs w:val="18"/>
        </w:rPr>
      </w:pPr>
    </w:p>
    <w:p w14:paraId="036C043E" w14:textId="77777777" w:rsidR="00161272" w:rsidRDefault="00161272" w:rsidP="00EB073C">
      <w:pPr>
        <w:pStyle w:val="Nagwek3"/>
        <w:spacing w:before="0" w:line="240" w:lineRule="auto"/>
        <w:rPr>
          <w:rFonts w:ascii="Arial Narrow" w:hAnsi="Arial Narrow" w:cs="Arial"/>
          <w:b w:val="0"/>
          <w:bCs/>
          <w:szCs w:val="18"/>
        </w:rPr>
      </w:pPr>
    </w:p>
    <w:p w14:paraId="73B26D0F" w14:textId="6605B134" w:rsidR="00821C80" w:rsidRPr="00EB073C" w:rsidRDefault="00821C80" w:rsidP="00EB073C">
      <w:pPr>
        <w:pStyle w:val="Nagwek3"/>
        <w:spacing w:before="0" w:line="240" w:lineRule="auto"/>
        <w:rPr>
          <w:rFonts w:ascii="Arial Narrow" w:hAnsi="Arial Narrow" w:cs="Arial"/>
          <w:b w:val="0"/>
          <w:bCs/>
          <w:szCs w:val="22"/>
        </w:rPr>
      </w:pPr>
      <w:r w:rsidRPr="00EB073C">
        <w:rPr>
          <w:rFonts w:ascii="Arial Narrow" w:hAnsi="Arial Narrow" w:cs="Arial"/>
          <w:b w:val="0"/>
          <w:bCs/>
          <w:szCs w:val="18"/>
        </w:rPr>
        <w:t xml:space="preserve">Załącznik nr </w:t>
      </w:r>
      <w:r w:rsidR="00EB073C">
        <w:rPr>
          <w:rFonts w:ascii="Arial Narrow" w:hAnsi="Arial Narrow" w:cs="Arial"/>
          <w:b w:val="0"/>
          <w:bCs/>
          <w:szCs w:val="18"/>
        </w:rPr>
        <w:t>3</w:t>
      </w:r>
      <w:r w:rsidR="00F83B51" w:rsidRPr="00EB073C">
        <w:rPr>
          <w:rFonts w:ascii="Arial Narrow" w:hAnsi="Arial Narrow" w:cs="Arial"/>
          <w:b w:val="0"/>
          <w:bCs/>
          <w:szCs w:val="22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108"/>
        <w:gridCol w:w="2692"/>
        <w:gridCol w:w="11342"/>
      </w:tblGrid>
      <w:tr w:rsidR="007524A3" w:rsidRPr="00EB073C" w14:paraId="0B9F3769" w14:textId="77777777" w:rsidTr="00EB073C">
        <w:tc>
          <w:tcPr>
            <w:tcW w:w="2800" w:type="dxa"/>
            <w:gridSpan w:val="2"/>
          </w:tcPr>
          <w:p w14:paraId="1F0ED8BB" w14:textId="77777777" w:rsidR="007524A3" w:rsidRPr="00EB073C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B073C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EB073C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1342" w:type="dxa"/>
          </w:tcPr>
          <w:p w14:paraId="179D3037" w14:textId="77777777" w:rsidR="007524A3" w:rsidRPr="00EB073C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044F5CE4" w14:textId="77777777" w:rsidR="007524A3" w:rsidRPr="00EB073C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EB073C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73AB3F10" w14:textId="77777777" w:rsidR="007524A3" w:rsidRPr="00EB073C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4"/>
                <w:lang w:eastAsia="en-US"/>
              </w:rPr>
            </w:pPr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EB073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</w:t>
            </w:r>
            <w:proofErr w:type="spellStart"/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CEiDG</w:t>
            </w:r>
            <w:proofErr w:type="spellEnd"/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  <w:tr w:rsidR="007524A3" w:rsidRPr="00EB073C" w14:paraId="24D6E67A" w14:textId="77777777" w:rsidTr="00EB073C">
        <w:tc>
          <w:tcPr>
            <w:tcW w:w="2800" w:type="dxa"/>
            <w:gridSpan w:val="2"/>
          </w:tcPr>
          <w:p w14:paraId="761D6E83" w14:textId="77777777" w:rsidR="007524A3" w:rsidRPr="00EB073C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B073C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6225A0B5" w14:textId="77777777" w:rsidR="00CA5E56" w:rsidRPr="00EB073C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5893292D" w14:textId="77777777" w:rsidR="00CA5E56" w:rsidRPr="00EB073C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EB073C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209F92FE" w14:textId="77777777" w:rsidR="007524A3" w:rsidRPr="00EB073C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EB073C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  <w:tr w:rsidR="00CA5E56" w:rsidRPr="00EB073C" w14:paraId="34BCA344" w14:textId="77777777" w:rsidTr="00EB07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034" w:type="dxa"/>
            <w:gridSpan w:val="2"/>
            <w:shd w:val="clear" w:color="auto" w:fill="F2F2F2"/>
          </w:tcPr>
          <w:p w14:paraId="4167588B" w14:textId="5B4DC979" w:rsidR="00CA5E56" w:rsidRPr="00EB073C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EB073C">
              <w:rPr>
                <w:rFonts w:ascii="Arial Narrow" w:hAnsi="Arial Narrow" w:cs="Arial"/>
                <w:b/>
                <w:szCs w:val="28"/>
              </w:rPr>
              <w:t>WYKAZ OS</w:t>
            </w:r>
            <w:r w:rsidR="00FE33AC">
              <w:rPr>
                <w:rFonts w:ascii="Arial Narrow" w:hAnsi="Arial Narrow" w:cs="Arial"/>
                <w:b/>
                <w:szCs w:val="28"/>
              </w:rPr>
              <w:t>OBY/OSÓB</w:t>
            </w:r>
          </w:p>
        </w:tc>
      </w:tr>
    </w:tbl>
    <w:p w14:paraId="43D02837" w14:textId="77777777" w:rsidR="00CA5E56" w:rsidRPr="00EB073C" w:rsidRDefault="00CA5E56" w:rsidP="00EB073C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073C">
        <w:rPr>
          <w:rFonts w:ascii="Arial Narrow" w:eastAsia="Calibri" w:hAnsi="Arial Narrow" w:cs="Arial"/>
          <w:sz w:val="22"/>
          <w:szCs w:val="22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4"/>
        <w:gridCol w:w="11640"/>
      </w:tblGrid>
      <w:tr w:rsidR="00CA5E56" w:rsidRPr="00EB073C" w14:paraId="0B4236C9" w14:textId="77777777" w:rsidTr="00CA5E56">
        <w:tc>
          <w:tcPr>
            <w:tcW w:w="2268" w:type="dxa"/>
          </w:tcPr>
          <w:p w14:paraId="23A3AEE2" w14:textId="77777777" w:rsidR="00CA5E56" w:rsidRPr="00EB073C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73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11766" w:type="dxa"/>
          </w:tcPr>
          <w:p w14:paraId="5978D2F7" w14:textId="2576D211" w:rsidR="00CA5E56" w:rsidRPr="00EB073C" w:rsidRDefault="003006C1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006C1">
              <w:rPr>
                <w:rFonts w:ascii="Arial Narrow" w:hAnsi="Arial Narrow" w:cs="Arial"/>
                <w:bCs/>
                <w:sz w:val="22"/>
                <w:szCs w:val="22"/>
              </w:rPr>
              <w:t>Zakup systemu PACS wraz z poszerzeniem archiwum obrazowego</w:t>
            </w:r>
            <w:r w:rsidR="00CA5E56" w:rsidRPr="00EB073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F224C" w:rsidRPr="00EB073C" w14:paraId="503BAA9D" w14:textId="77777777" w:rsidTr="00BD2AF8">
        <w:tc>
          <w:tcPr>
            <w:tcW w:w="2268" w:type="dxa"/>
          </w:tcPr>
          <w:p w14:paraId="063C6376" w14:textId="77777777" w:rsidR="00DF224C" w:rsidRPr="00EB073C" w:rsidRDefault="00DF224C" w:rsidP="00BD2A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73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11766" w:type="dxa"/>
          </w:tcPr>
          <w:p w14:paraId="55C0604F" w14:textId="29C8727D" w:rsidR="00DF224C" w:rsidRPr="00EB073C" w:rsidRDefault="003006C1" w:rsidP="00BD2A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1/2026</w:t>
            </w:r>
          </w:p>
        </w:tc>
      </w:tr>
    </w:tbl>
    <w:p w14:paraId="1C0D22CD" w14:textId="39E681C6" w:rsidR="0060654D" w:rsidRPr="00EB073C" w:rsidRDefault="00DF224C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prowadzonego przez </w:t>
      </w:r>
      <w:r w:rsidRPr="00EB073C">
        <w:rPr>
          <w:rFonts w:ascii="Arial Narrow" w:eastAsia="Calibri" w:hAnsi="Arial Narrow" w:cs="Arial"/>
          <w:b/>
          <w:sz w:val="22"/>
          <w:szCs w:val="22"/>
          <w:lang w:eastAsia="en-US"/>
        </w:rPr>
        <w:t>10 Wojskowy Szpital Kliniczny z Polikliniką Samodzielny Publiczny Zakład Opieki Zdrowotnej w Bydgoszczy</w:t>
      </w:r>
      <w:r w:rsidR="00CA5E56" w:rsidRPr="00EB073C">
        <w:rPr>
          <w:rFonts w:ascii="Arial Narrow" w:eastAsia="Calibri" w:hAnsi="Arial Narrow" w:cs="Arial"/>
          <w:b/>
          <w:sz w:val="22"/>
          <w:szCs w:val="22"/>
          <w:lang w:eastAsia="en-US"/>
        </w:rPr>
        <w:t>,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 oświadczam(y), że </w:t>
      </w:r>
      <w:r w:rsidR="00B105F9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do realizacji 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>niniejszego zamówienia</w:t>
      </w:r>
      <w:r w:rsidR="00B105F9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 publicznego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B105F9" w:rsidRPr="00EB073C">
        <w:rPr>
          <w:rFonts w:ascii="Arial Narrow" w:eastAsia="Calibri" w:hAnsi="Arial Narrow" w:cs="Arial"/>
          <w:sz w:val="22"/>
          <w:szCs w:val="22"/>
          <w:lang w:eastAsia="en-US"/>
        </w:rPr>
        <w:t>skierowan</w:t>
      </w:r>
      <w:r w:rsidR="004744C5">
        <w:rPr>
          <w:rFonts w:ascii="Arial Narrow" w:eastAsia="Calibri" w:hAnsi="Arial Narrow" w:cs="Arial"/>
          <w:sz w:val="22"/>
          <w:szCs w:val="22"/>
          <w:lang w:eastAsia="en-US"/>
        </w:rPr>
        <w:t xml:space="preserve">y zostanie/ skierowane </w:t>
      </w:r>
      <w:r w:rsidR="00B105F9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zostaną przez Wykonawcę 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EB073C" w14:paraId="38BCAFF8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3EFCDD2D" w14:textId="77777777" w:rsidR="00173417" w:rsidRPr="00EB073C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05BDE4DD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610199C5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15751035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46FB7B79" w14:textId="77777777" w:rsidR="00173417" w:rsidRPr="00EB073C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Informacja o podstawie do dysponowania tymi osobami</w:t>
            </w:r>
          </w:p>
        </w:tc>
      </w:tr>
      <w:tr w:rsidR="00173417" w:rsidRPr="00EB073C" w14:paraId="799940D2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39B77CDC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4F3DCD80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11018F94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03EDDFB6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57ABEC68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EB073C" w14:paraId="73689DCC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758BFD7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72C43ED8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6DABD6F5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746263D2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7D9C6200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EB073C" w14:paraId="3AD04CCC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F7A886F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6AD0BE66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6525321C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5F003B1B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26E859F8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EB073C" w14:paraId="2769EFA3" w14:textId="77777777" w:rsidTr="009160CE">
        <w:tc>
          <w:tcPr>
            <w:tcW w:w="6237" w:type="dxa"/>
          </w:tcPr>
          <w:p w14:paraId="11D4D13E" w14:textId="77777777" w:rsidR="00121B8A" w:rsidRPr="00EB073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2C6BEF6C" w14:textId="77777777" w:rsidR="00121B8A" w:rsidRPr="00EB073C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  <w:r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</w:t>
            </w:r>
            <w:r w:rsidR="001174D3"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</w:t>
            </w:r>
            <w:r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</w:t>
            </w:r>
          </w:p>
          <w:p w14:paraId="43CCC90B" w14:textId="77777777" w:rsidR="00121B8A" w:rsidRPr="00EB073C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B073C">
              <w:rPr>
                <w:rFonts w:ascii="Arial Narrow" w:hAnsi="Arial Narrow" w:cs="Arial"/>
                <w:iCs/>
                <w:sz w:val="16"/>
                <w:szCs w:val="16"/>
              </w:rPr>
              <w:t xml:space="preserve">                  </w:t>
            </w:r>
            <w:r w:rsidR="00121B8A" w:rsidRPr="00EB073C">
              <w:rPr>
                <w:rFonts w:ascii="Arial Narrow" w:hAnsi="Arial Narrow" w:cs="Arial"/>
                <w:iCs/>
                <w:sz w:val="16"/>
                <w:szCs w:val="16"/>
              </w:rPr>
              <w:t>[data]</w:t>
            </w:r>
          </w:p>
        </w:tc>
        <w:tc>
          <w:tcPr>
            <w:tcW w:w="7797" w:type="dxa"/>
          </w:tcPr>
          <w:p w14:paraId="2249776D" w14:textId="77777777" w:rsidR="00121B8A" w:rsidRPr="00EB073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77774E8F" w14:textId="77777777" w:rsidR="00121B8A" w:rsidRPr="00EB073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</w:pPr>
            <w:r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</w:t>
            </w:r>
            <w:r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</w:t>
            </w:r>
          </w:p>
          <w:p w14:paraId="370DCC78" w14:textId="77777777" w:rsidR="00121B8A" w:rsidRPr="00EB073C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B073C">
              <w:rPr>
                <w:rFonts w:ascii="Arial Narrow" w:hAnsi="Arial Narrow" w:cs="Arial"/>
                <w:iCs/>
                <w:sz w:val="16"/>
                <w:szCs w:val="16"/>
              </w:rPr>
              <w:t>[</w:t>
            </w:r>
            <w:r w:rsidR="00DF224C" w:rsidRPr="00EB073C">
              <w:rPr>
                <w:rFonts w:ascii="Arial Narrow" w:hAnsi="Arial Narrow" w:cs="Arial"/>
                <w:iCs/>
                <w:sz w:val="16"/>
                <w:szCs w:val="16"/>
              </w:rPr>
              <w:t xml:space="preserve">kwalifikowany podpis elektroniczny </w:t>
            </w:r>
            <w:r w:rsidRPr="00EB073C">
              <w:rPr>
                <w:rFonts w:ascii="Arial Narrow" w:hAnsi="Arial Narrow" w:cs="Arial"/>
                <w:iCs/>
                <w:sz w:val="16"/>
                <w:szCs w:val="16"/>
              </w:rPr>
              <w:t>osoby / osób uprawnionych do reprezentacji Wykonawcy]</w:t>
            </w:r>
          </w:p>
        </w:tc>
      </w:tr>
    </w:tbl>
    <w:p w14:paraId="261B041A" w14:textId="77777777" w:rsidR="00821C80" w:rsidRPr="00EB073C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  <w:szCs w:val="18"/>
        </w:rPr>
      </w:pPr>
    </w:p>
    <w:sectPr w:rsidR="00821C80" w:rsidRPr="00EB073C" w:rsidSect="00AE3F9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4AD8A" w14:textId="77777777" w:rsidR="000E4483" w:rsidRDefault="000E4483">
      <w:r>
        <w:separator/>
      </w:r>
    </w:p>
  </w:endnote>
  <w:endnote w:type="continuationSeparator" w:id="0">
    <w:p w14:paraId="6BAC2241" w14:textId="77777777" w:rsidR="000E4483" w:rsidRDefault="000E4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BE143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1D8E30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B6770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ABE1EB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30A2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D9836F" w14:textId="77777777" w:rsidR="00821C80" w:rsidRDefault="00821C80">
    <w:pPr>
      <w:pStyle w:val="Stopka"/>
      <w:tabs>
        <w:tab w:val="clear" w:pos="4536"/>
      </w:tabs>
      <w:jc w:val="center"/>
    </w:pPr>
  </w:p>
  <w:p w14:paraId="1E94308A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65F55" w14:textId="77777777" w:rsidR="000E4483" w:rsidRDefault="000E4483">
      <w:r>
        <w:separator/>
      </w:r>
    </w:p>
  </w:footnote>
  <w:footnote w:type="continuationSeparator" w:id="0">
    <w:p w14:paraId="6CE3417A" w14:textId="77777777" w:rsidR="000E4483" w:rsidRDefault="000E4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0E668" w14:textId="36234149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3006C1">
      <w:rPr>
        <w:rFonts w:ascii="Arial" w:hAnsi="Arial" w:cs="Arial"/>
      </w:rPr>
      <w:t>1/2026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C1A81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B3F"/>
    <w:rsid w:val="000027DE"/>
    <w:rsid w:val="000B24FA"/>
    <w:rsid w:val="000E4483"/>
    <w:rsid w:val="001174D3"/>
    <w:rsid w:val="00121B8A"/>
    <w:rsid w:val="00150D7E"/>
    <w:rsid w:val="00161272"/>
    <w:rsid w:val="00167DCC"/>
    <w:rsid w:val="00173417"/>
    <w:rsid w:val="002628FF"/>
    <w:rsid w:val="002C49F3"/>
    <w:rsid w:val="003006C1"/>
    <w:rsid w:val="003C4D5E"/>
    <w:rsid w:val="00455874"/>
    <w:rsid w:val="004744C5"/>
    <w:rsid w:val="004E070D"/>
    <w:rsid w:val="00524C45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43B3F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DF224C"/>
    <w:rsid w:val="00E56B97"/>
    <w:rsid w:val="00E819CF"/>
    <w:rsid w:val="00EB073C"/>
    <w:rsid w:val="00F61FAF"/>
    <w:rsid w:val="00F83B51"/>
    <w:rsid w:val="00FE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7623C3"/>
  <w15:chartTrackingRefBased/>
  <w15:docId w15:val="{777A03EB-015A-44E1-BC74-15981DE7E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7</cp:revision>
  <cp:lastPrinted>2000-12-12T17:01:00Z</cp:lastPrinted>
  <dcterms:created xsi:type="dcterms:W3CDTF">2026-01-13T11:17:00Z</dcterms:created>
  <dcterms:modified xsi:type="dcterms:W3CDTF">2026-01-14T10:54:00Z</dcterms:modified>
</cp:coreProperties>
</file>