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1E50F" w14:textId="184B43A6" w:rsidR="003C5F83" w:rsidRDefault="003C5F83">
      <w:pPr>
        <w:pStyle w:val="Tytu"/>
        <w:jc w:val="right"/>
        <w:rPr>
          <w:rFonts w:ascii="Arial Narrow" w:hAnsi="Arial Narrow"/>
          <w:szCs w:val="18"/>
        </w:rPr>
      </w:pPr>
      <w:r>
        <w:rPr>
          <w:noProof/>
        </w:rPr>
        <w:drawing>
          <wp:inline distT="0" distB="0" distL="0" distR="0" wp14:anchorId="14E4AB5A" wp14:editId="3FB8E312">
            <wp:extent cx="5759450" cy="822960"/>
            <wp:effectExtent l="0" t="0" r="0" b="0"/>
            <wp:docPr id="185073095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665F9" w14:textId="77777777" w:rsidR="003C5F83" w:rsidRDefault="003C5F83">
      <w:pPr>
        <w:pStyle w:val="Tytu"/>
        <w:jc w:val="right"/>
        <w:rPr>
          <w:rFonts w:ascii="Arial Narrow" w:hAnsi="Arial Narrow"/>
          <w:szCs w:val="18"/>
        </w:rPr>
      </w:pPr>
    </w:p>
    <w:p w14:paraId="1D5A16CD" w14:textId="6F9EF20E" w:rsidR="00415918" w:rsidRPr="00451D18" w:rsidRDefault="00415918">
      <w:pPr>
        <w:pStyle w:val="Tytu"/>
        <w:jc w:val="right"/>
        <w:rPr>
          <w:rFonts w:ascii="Arial Narrow" w:hAnsi="Arial Narrow"/>
          <w:szCs w:val="18"/>
        </w:rPr>
      </w:pPr>
      <w:r w:rsidRPr="00451D18">
        <w:rPr>
          <w:rFonts w:ascii="Arial Narrow" w:hAnsi="Arial Narrow"/>
          <w:szCs w:val="18"/>
        </w:rPr>
        <w:t>Załącznik nr</w:t>
      </w:r>
      <w:r w:rsidR="00451D18">
        <w:rPr>
          <w:rFonts w:ascii="Arial Narrow" w:hAnsi="Arial Narrow"/>
          <w:szCs w:val="18"/>
        </w:rPr>
        <w:t xml:space="preserve"> 4</w:t>
      </w:r>
      <w:r w:rsidR="003C5F83">
        <w:rPr>
          <w:rFonts w:ascii="Arial Narrow" w:hAnsi="Arial Narrow"/>
          <w:szCs w:val="18"/>
        </w:rPr>
        <w:t xml:space="preserve"> do SWZ</w:t>
      </w:r>
    </w:p>
    <w:p w14:paraId="2429750A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657BCDCF" w14:textId="25359801" w:rsidR="00415918" w:rsidRPr="00451D18" w:rsidRDefault="00640FC2">
      <w:pPr>
        <w:rPr>
          <w:rFonts w:ascii="Arial Narrow" w:hAnsi="Arial Narrow"/>
          <w:szCs w:val="18"/>
        </w:rPr>
      </w:pPr>
      <w:r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E6DAA7" wp14:editId="708E7BF0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9019443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8631CE" w14:textId="77777777" w:rsidR="00415918" w:rsidRDefault="00415918"/>
                          <w:p w14:paraId="3A319F00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CADA3CF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7209C0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ECE483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0766A9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AFA188A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E6DAA7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5F8631CE" w14:textId="77777777" w:rsidR="00415918" w:rsidRDefault="00415918"/>
                    <w:p w14:paraId="3A319F00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1CADA3CF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C7209C0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DECE483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140766A9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AFA188A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59935B7C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0529835C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24A115B3" w14:textId="77777777" w:rsidR="00415918" w:rsidRPr="00451D18" w:rsidRDefault="00415918">
      <w:pPr>
        <w:rPr>
          <w:rFonts w:ascii="Arial Narrow" w:hAnsi="Arial Narrow"/>
          <w:sz w:val="18"/>
          <w:szCs w:val="18"/>
        </w:rPr>
      </w:pPr>
    </w:p>
    <w:p w14:paraId="52CA2D1F" w14:textId="77777777" w:rsidR="00415918" w:rsidRPr="00451D18" w:rsidRDefault="00415918">
      <w:pPr>
        <w:rPr>
          <w:rFonts w:ascii="Arial Narrow" w:hAnsi="Arial Narrow"/>
          <w:sz w:val="18"/>
          <w:szCs w:val="18"/>
        </w:rPr>
      </w:pPr>
    </w:p>
    <w:p w14:paraId="3131E7D6" w14:textId="77777777" w:rsidR="00415918" w:rsidRPr="00451D18" w:rsidRDefault="00415918">
      <w:pPr>
        <w:rPr>
          <w:rFonts w:ascii="Arial Narrow" w:hAnsi="Arial Narrow"/>
          <w:b/>
          <w:szCs w:val="18"/>
        </w:rPr>
      </w:pPr>
    </w:p>
    <w:p w14:paraId="6297D3F5" w14:textId="727CD0B5" w:rsidR="00415918" w:rsidRPr="00451D18" w:rsidRDefault="00415918" w:rsidP="00451D18">
      <w:pPr>
        <w:pStyle w:val="Nagwek2"/>
        <w:jc w:val="left"/>
        <w:rPr>
          <w:rFonts w:ascii="Arial Narrow" w:hAnsi="Arial Narrow"/>
          <w:b/>
          <w:sz w:val="24"/>
          <w:szCs w:val="18"/>
        </w:rPr>
      </w:pPr>
      <w:r w:rsidRPr="00451D18">
        <w:rPr>
          <w:rFonts w:ascii="Arial Narrow" w:hAnsi="Arial Narrow"/>
          <w:b/>
          <w:sz w:val="24"/>
          <w:szCs w:val="18"/>
        </w:rPr>
        <w:t xml:space="preserve">   </w:t>
      </w:r>
      <w:r w:rsidR="00451D18">
        <w:rPr>
          <w:rFonts w:ascii="Arial Narrow" w:hAnsi="Arial Narrow"/>
          <w:b/>
          <w:sz w:val="24"/>
          <w:szCs w:val="18"/>
        </w:rPr>
        <w:tab/>
      </w:r>
      <w:r w:rsidR="00451D18">
        <w:rPr>
          <w:rFonts w:ascii="Arial Narrow" w:hAnsi="Arial Narrow"/>
          <w:b/>
          <w:sz w:val="24"/>
          <w:szCs w:val="18"/>
        </w:rPr>
        <w:tab/>
      </w:r>
      <w:r w:rsidR="00451D18">
        <w:rPr>
          <w:rFonts w:ascii="Arial Narrow" w:hAnsi="Arial Narrow"/>
          <w:b/>
          <w:sz w:val="24"/>
          <w:szCs w:val="18"/>
        </w:rPr>
        <w:tab/>
      </w:r>
      <w:r w:rsidR="00451D18">
        <w:rPr>
          <w:rFonts w:ascii="Arial Narrow" w:hAnsi="Arial Narrow"/>
          <w:b/>
          <w:sz w:val="24"/>
          <w:szCs w:val="18"/>
        </w:rPr>
        <w:tab/>
        <w:t xml:space="preserve">WYKAZ </w:t>
      </w:r>
      <w:r w:rsidR="0096058F">
        <w:rPr>
          <w:rFonts w:ascii="Arial Narrow" w:hAnsi="Arial Narrow"/>
          <w:b/>
          <w:sz w:val="24"/>
          <w:szCs w:val="18"/>
        </w:rPr>
        <w:t>DOSTAWY / DOSTAW</w:t>
      </w:r>
    </w:p>
    <w:p w14:paraId="75AB4853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47028EB0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17DC4BD3" w14:textId="3DD9DCAA" w:rsidR="008F0890" w:rsidRPr="00451D18" w:rsidRDefault="0096058F">
      <w:pPr>
        <w:rPr>
          <w:rFonts w:ascii="Arial Narrow" w:hAnsi="Arial Narrow"/>
          <w:sz w:val="22"/>
          <w:szCs w:val="18"/>
        </w:rPr>
      </w:pPr>
      <w:r w:rsidRPr="0096058F">
        <w:rPr>
          <w:rFonts w:ascii="Arial Narrow" w:hAnsi="Arial Narrow"/>
          <w:sz w:val="22"/>
          <w:szCs w:val="18"/>
        </w:rPr>
        <w:t>minimum 1 zrealizowane zamówienie polegające na dostawie wraz z wdrożeniem systemu PACS , z jednoczesnym zastrzeżeniem, iż zrealizowane zamówienie/zamówienia sumarycznie opiewać będą na kwotę 2,5 mln zł brutto</w:t>
      </w:r>
    </w:p>
    <w:p w14:paraId="6D7C8B05" w14:textId="77777777" w:rsidR="00415918" w:rsidRPr="00451D18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51D18" w14:paraId="700F7A02" w14:textId="77777777">
        <w:tc>
          <w:tcPr>
            <w:tcW w:w="426" w:type="dxa"/>
            <w:vAlign w:val="center"/>
          </w:tcPr>
          <w:p w14:paraId="5DEE1F19" w14:textId="77777777" w:rsidR="00415918" w:rsidRPr="00451D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32BEBA9" w14:textId="79095A36" w:rsidR="00415918" w:rsidRPr="00451D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 xml:space="preserve">Przedmiot </w:t>
            </w:r>
            <w:r w:rsidR="0096058F">
              <w:rPr>
                <w:rFonts w:ascii="Arial Narrow" w:hAnsi="Arial Narrow"/>
                <w:sz w:val="22"/>
                <w:szCs w:val="18"/>
              </w:rPr>
              <w:t>zamówienia</w:t>
            </w:r>
          </w:p>
        </w:tc>
        <w:tc>
          <w:tcPr>
            <w:tcW w:w="1701" w:type="dxa"/>
            <w:vAlign w:val="center"/>
          </w:tcPr>
          <w:p w14:paraId="16FC6340" w14:textId="3FAD4FF6" w:rsidR="00415918" w:rsidRPr="00451D1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>Wartość</w:t>
            </w:r>
            <w:r w:rsidR="0096058F">
              <w:rPr>
                <w:rFonts w:ascii="Arial Narrow" w:hAnsi="Arial Narrow"/>
                <w:sz w:val="22"/>
                <w:szCs w:val="18"/>
              </w:rPr>
              <w:t xml:space="preserve"> zamówienia</w:t>
            </w:r>
            <w:r w:rsidRPr="00451D18">
              <w:rPr>
                <w:rFonts w:ascii="Arial Narrow" w:hAnsi="Arial Narrow"/>
                <w:sz w:val="22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B785235" w14:textId="77777777" w:rsidR="00415918" w:rsidRPr="00451D1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1F6B1CB" w14:textId="77777777" w:rsidR="00415918" w:rsidRPr="00451D1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451D18" w14:paraId="099E2685" w14:textId="77777777">
        <w:trPr>
          <w:trHeight w:val="765"/>
        </w:trPr>
        <w:tc>
          <w:tcPr>
            <w:tcW w:w="426" w:type="dxa"/>
          </w:tcPr>
          <w:p w14:paraId="1CC88096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2F9CD96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450DE30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D68CA74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82B9702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B4D23E2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9666E32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51D18" w14:paraId="292772F8" w14:textId="77777777">
        <w:tc>
          <w:tcPr>
            <w:tcW w:w="426" w:type="dxa"/>
          </w:tcPr>
          <w:p w14:paraId="13387231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7818C47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FEF6EC3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F790920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1600C1B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CBD4ED6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5863838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51D18" w14:paraId="66BD4B34" w14:textId="77777777">
        <w:tc>
          <w:tcPr>
            <w:tcW w:w="426" w:type="dxa"/>
          </w:tcPr>
          <w:p w14:paraId="69725787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294C22A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FE9A337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1276CA4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07FAC91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D0BFA1C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F86F04B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51D18" w14:paraId="5BAA6824" w14:textId="77777777">
        <w:tc>
          <w:tcPr>
            <w:tcW w:w="426" w:type="dxa"/>
          </w:tcPr>
          <w:p w14:paraId="06FB018E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6775B22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BF00A2F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2C376F5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FB74C39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5F421E3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1C4F2FB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336A0891" w14:textId="77777777" w:rsidR="00415918" w:rsidRPr="00451D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451D18">
        <w:rPr>
          <w:rFonts w:ascii="Arial Narrow" w:hAnsi="Arial Narrow"/>
          <w:sz w:val="22"/>
          <w:szCs w:val="18"/>
          <w:u w:val="dotted"/>
        </w:rPr>
        <w:tab/>
      </w:r>
      <w:r w:rsidRPr="00451D18">
        <w:rPr>
          <w:rFonts w:ascii="Arial Narrow" w:hAnsi="Arial Narrow"/>
          <w:sz w:val="22"/>
          <w:szCs w:val="18"/>
        </w:rPr>
        <w:t xml:space="preserve"> dnia </w:t>
      </w:r>
      <w:r w:rsidRPr="00451D18">
        <w:rPr>
          <w:rFonts w:ascii="Arial Narrow" w:hAnsi="Arial Narrow"/>
          <w:sz w:val="22"/>
          <w:szCs w:val="18"/>
          <w:u w:val="dotted"/>
        </w:rPr>
        <w:tab/>
      </w:r>
      <w:r w:rsidRPr="00451D18">
        <w:rPr>
          <w:rFonts w:ascii="Arial Narrow" w:hAnsi="Arial Narrow"/>
          <w:sz w:val="22"/>
          <w:szCs w:val="18"/>
        </w:rPr>
        <w:tab/>
      </w:r>
      <w:r w:rsidRPr="00451D18">
        <w:rPr>
          <w:rFonts w:ascii="Arial Narrow" w:hAnsi="Arial Narrow"/>
          <w:sz w:val="22"/>
          <w:szCs w:val="18"/>
          <w:u w:val="dotted"/>
        </w:rPr>
        <w:tab/>
      </w:r>
    </w:p>
    <w:p w14:paraId="05D77434" w14:textId="77777777" w:rsidR="00415918" w:rsidRPr="00451D18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451D18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p w14:paraId="359193FB" w14:textId="77777777" w:rsidR="00415918" w:rsidRPr="00451D18" w:rsidRDefault="00415918">
      <w:pPr>
        <w:rPr>
          <w:rFonts w:ascii="Arial Narrow" w:hAnsi="Arial Narrow"/>
          <w:sz w:val="18"/>
          <w:szCs w:val="18"/>
        </w:rPr>
      </w:pPr>
    </w:p>
    <w:sectPr w:rsidR="00415918" w:rsidRPr="00451D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640F8" w14:textId="77777777" w:rsidR="00E40432" w:rsidRDefault="00E40432">
      <w:r>
        <w:separator/>
      </w:r>
    </w:p>
  </w:endnote>
  <w:endnote w:type="continuationSeparator" w:id="0">
    <w:p w14:paraId="0DBD3EEE" w14:textId="77777777" w:rsidR="00E40432" w:rsidRDefault="00E40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A3B7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B8F749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6941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4CFDA4" w14:textId="77777777" w:rsidR="00415918" w:rsidRDefault="00415918">
    <w:pPr>
      <w:pStyle w:val="Stopka"/>
      <w:tabs>
        <w:tab w:val="clear" w:pos="4536"/>
      </w:tabs>
      <w:jc w:val="center"/>
    </w:pPr>
  </w:p>
  <w:p w14:paraId="1EAB6601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9E5C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1E69A" w14:textId="77777777" w:rsidR="00415918" w:rsidRDefault="00415918">
    <w:pPr>
      <w:pStyle w:val="Stopka"/>
      <w:tabs>
        <w:tab w:val="clear" w:pos="4536"/>
      </w:tabs>
      <w:jc w:val="center"/>
    </w:pPr>
  </w:p>
  <w:p w14:paraId="0B3888D3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EA163" w14:textId="77777777" w:rsidR="00E40432" w:rsidRDefault="00E40432">
      <w:r>
        <w:separator/>
      </w:r>
    </w:p>
  </w:footnote>
  <w:footnote w:type="continuationSeparator" w:id="0">
    <w:p w14:paraId="1925B089" w14:textId="77777777" w:rsidR="00E40432" w:rsidRDefault="00E40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C1DDD" w14:textId="77777777" w:rsidR="00BA30ED" w:rsidRDefault="00BA30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67006" w14:textId="77777777" w:rsidR="00BA30ED" w:rsidRDefault="00BA30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6F2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664"/>
    <w:rsid w:val="00102A19"/>
    <w:rsid w:val="002628FF"/>
    <w:rsid w:val="002A22AB"/>
    <w:rsid w:val="0036677E"/>
    <w:rsid w:val="003C5F83"/>
    <w:rsid w:val="00415918"/>
    <w:rsid w:val="00451D18"/>
    <w:rsid w:val="00640FC2"/>
    <w:rsid w:val="006B5303"/>
    <w:rsid w:val="007E0664"/>
    <w:rsid w:val="008F0890"/>
    <w:rsid w:val="0096058F"/>
    <w:rsid w:val="00BA30ED"/>
    <w:rsid w:val="00E40432"/>
    <w:rsid w:val="00E5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8E0F7"/>
  <w15:chartTrackingRefBased/>
  <w15:docId w15:val="{24DFE2F9-4B74-4090-A305-83B0D856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2026-01-13T11:15:00Z</dcterms:created>
  <dcterms:modified xsi:type="dcterms:W3CDTF">2026-01-14T10:34:00Z</dcterms:modified>
</cp:coreProperties>
</file>