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01F51" w14:textId="77777777" w:rsidR="00903B39" w:rsidRPr="00A46F7E" w:rsidRDefault="002D2C68" w:rsidP="00C128B4">
      <w:pPr>
        <w:jc w:val="right"/>
        <w:rPr>
          <w:rFonts w:ascii="Arial" w:hAnsi="Arial" w:cs="Arial"/>
        </w:rPr>
      </w:pPr>
      <w:r w:rsidRPr="002D2C68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2D2C68">
        <w:rPr>
          <w:rFonts w:ascii="Arial" w:hAnsi="Arial" w:cs="Arial"/>
        </w:rPr>
        <w:t>2026-01-14</w:t>
      </w:r>
    </w:p>
    <w:p w14:paraId="11DE3C72" w14:textId="77777777" w:rsidR="002D2C68" w:rsidRPr="002D2C68" w:rsidRDefault="002D2C68" w:rsidP="00C128B4">
      <w:pPr>
        <w:rPr>
          <w:rFonts w:ascii="Arial" w:hAnsi="Arial" w:cs="Arial"/>
          <w:b/>
          <w:bCs/>
        </w:rPr>
      </w:pPr>
      <w:r w:rsidRPr="002D2C68">
        <w:rPr>
          <w:rFonts w:ascii="Arial" w:hAnsi="Arial" w:cs="Arial"/>
          <w:b/>
          <w:bCs/>
        </w:rPr>
        <w:t>Szpital Wojewódzki w Poznaniu</w:t>
      </w:r>
    </w:p>
    <w:p w14:paraId="15C1A8F9" w14:textId="77777777" w:rsidR="00903B39" w:rsidRPr="00A46F7E" w:rsidRDefault="002D2C68" w:rsidP="00C128B4">
      <w:pPr>
        <w:rPr>
          <w:rFonts w:ascii="Arial" w:hAnsi="Arial" w:cs="Arial"/>
          <w:b/>
          <w:bCs/>
        </w:rPr>
      </w:pPr>
      <w:r w:rsidRPr="002D2C68">
        <w:rPr>
          <w:rFonts w:ascii="Arial" w:hAnsi="Arial" w:cs="Arial"/>
          <w:b/>
          <w:bCs/>
        </w:rPr>
        <w:t>Dział Zamówień Publicznych</w:t>
      </w:r>
    </w:p>
    <w:p w14:paraId="417C1DD7" w14:textId="77777777" w:rsidR="00903B39" w:rsidRPr="00A46F7E" w:rsidRDefault="002D2C68" w:rsidP="00C128B4">
      <w:pPr>
        <w:rPr>
          <w:rFonts w:ascii="Arial" w:hAnsi="Arial" w:cs="Arial"/>
        </w:rPr>
      </w:pPr>
      <w:r w:rsidRPr="002D2C68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2D2C68">
        <w:rPr>
          <w:rFonts w:ascii="Arial" w:hAnsi="Arial" w:cs="Arial"/>
        </w:rPr>
        <w:t>7/19</w:t>
      </w:r>
    </w:p>
    <w:p w14:paraId="5191A296" w14:textId="77777777" w:rsidR="00903B39" w:rsidRPr="00A46F7E" w:rsidRDefault="002D2C68" w:rsidP="00C128B4">
      <w:pPr>
        <w:rPr>
          <w:rFonts w:ascii="Arial" w:hAnsi="Arial" w:cs="Arial"/>
        </w:rPr>
      </w:pPr>
      <w:r w:rsidRPr="002D2C68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2D2C68">
        <w:rPr>
          <w:rFonts w:ascii="Arial" w:hAnsi="Arial" w:cs="Arial"/>
        </w:rPr>
        <w:t>Poznań</w:t>
      </w:r>
    </w:p>
    <w:p w14:paraId="3FA23563" w14:textId="77777777" w:rsidR="00C128B4" w:rsidRDefault="00C128B4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0B02E85" w14:textId="77777777" w:rsidR="00C128B4" w:rsidRDefault="00C128B4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CF04703" w14:textId="7ACF6059" w:rsidR="00903B39" w:rsidRPr="00A46F7E" w:rsidRDefault="00903B39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8E0FBE7" w14:textId="77777777" w:rsidR="00903B39" w:rsidRDefault="00903B39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3E3B4124" w14:textId="77777777" w:rsidR="00C128B4" w:rsidRDefault="00C128B4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041143F" w14:textId="77777777" w:rsidR="00C128B4" w:rsidRPr="00A46F7E" w:rsidRDefault="00C128B4" w:rsidP="00C128B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1CF1776B" w14:textId="77777777" w:rsidTr="006E6056">
        <w:tc>
          <w:tcPr>
            <w:tcW w:w="9330" w:type="dxa"/>
            <w:shd w:val="clear" w:color="auto" w:fill="F2F2F2"/>
            <w:hideMark/>
          </w:tcPr>
          <w:p w14:paraId="6A2CC780" w14:textId="20DDDC32" w:rsidR="00903B39" w:rsidRPr="00A46F7E" w:rsidRDefault="00C128B4" w:rsidP="00C128B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2EE59A2" w14:textId="77777777" w:rsidR="00903B39" w:rsidRPr="00A46F7E" w:rsidRDefault="00903B39" w:rsidP="00C128B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67EF5FF" w14:textId="77777777" w:rsidR="00903B39" w:rsidRPr="00A46F7E" w:rsidRDefault="00903B39" w:rsidP="00C128B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A46F7E" w14:paraId="26E2F4C4" w14:textId="77777777" w:rsidTr="006E6056">
        <w:tc>
          <w:tcPr>
            <w:tcW w:w="2268" w:type="dxa"/>
          </w:tcPr>
          <w:p w14:paraId="2EFFE702" w14:textId="77777777" w:rsidR="00C128B4" w:rsidRDefault="00C128B4" w:rsidP="00C128B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FB02554" w14:textId="7A5521D5" w:rsidR="00903B39" w:rsidRPr="00A46F7E" w:rsidRDefault="00903B39" w:rsidP="00C128B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FE23AE7" w14:textId="77777777" w:rsidR="00C128B4" w:rsidRDefault="00C128B4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39504B9" w14:textId="23148D8E" w:rsidR="00903B39" w:rsidRPr="00A46F7E" w:rsidRDefault="00903B39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2D2C68" w:rsidRPr="002D2C68">
              <w:rPr>
                <w:rFonts w:ascii="Arial" w:hAnsi="Arial" w:cs="Arial"/>
              </w:rPr>
              <w:t>przetarg</w:t>
            </w:r>
            <w:r w:rsidR="00C128B4">
              <w:rPr>
                <w:rFonts w:ascii="Arial" w:hAnsi="Arial" w:cs="Arial"/>
              </w:rPr>
              <w:t>u</w:t>
            </w:r>
            <w:r w:rsidR="002D2C68" w:rsidRPr="002D2C68">
              <w:rPr>
                <w:rFonts w:ascii="Arial" w:hAnsi="Arial" w:cs="Arial"/>
              </w:rPr>
              <w:t xml:space="preserve"> nieograniczon</w:t>
            </w:r>
            <w:r w:rsidR="00C128B4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0454D70" w14:textId="77777777" w:rsidTr="006E6056">
        <w:tc>
          <w:tcPr>
            <w:tcW w:w="2268" w:type="dxa"/>
          </w:tcPr>
          <w:p w14:paraId="6BD4C896" w14:textId="77777777" w:rsidR="00903B39" w:rsidRPr="00A46F7E" w:rsidRDefault="00903B39" w:rsidP="00C128B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D2003F9" w14:textId="77777777" w:rsidR="00903B39" w:rsidRPr="00A46F7E" w:rsidRDefault="002D2C68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2C68">
              <w:rPr>
                <w:rFonts w:ascii="Arial" w:hAnsi="Arial" w:cs="Arial"/>
                <w:bCs/>
              </w:rPr>
              <w:t>Sukcesywna dostawa materiałów opatrunkowych, szewnych oraz obłożeń operacyjnych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2D2C68" w:rsidRPr="00A46F7E" w14:paraId="5A79A302" w14:textId="77777777" w:rsidTr="00AF1F62">
        <w:tc>
          <w:tcPr>
            <w:tcW w:w="2268" w:type="dxa"/>
          </w:tcPr>
          <w:p w14:paraId="6DB87D54" w14:textId="77777777" w:rsidR="002D2C68" w:rsidRPr="00A46F7E" w:rsidRDefault="002D2C68" w:rsidP="00C128B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E04630A" w14:textId="77777777" w:rsidR="002D2C68" w:rsidRDefault="002D2C68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2C68">
              <w:rPr>
                <w:rFonts w:ascii="Arial" w:hAnsi="Arial" w:cs="Arial"/>
                <w:bCs/>
              </w:rPr>
              <w:t>SZW/DZP/148/2025</w:t>
            </w:r>
          </w:p>
          <w:p w14:paraId="1004F663" w14:textId="77777777" w:rsidR="00C128B4" w:rsidRDefault="00C128B4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59ACEFD5" w14:textId="77777777" w:rsidR="00C128B4" w:rsidRPr="00A46F7E" w:rsidRDefault="00C128B4" w:rsidP="00C128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611F919" w14:textId="0BECBBED" w:rsidR="004F079B" w:rsidRDefault="004F079B" w:rsidP="00C128B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2D2C68" w:rsidRPr="002D2C68">
        <w:rPr>
          <w:rFonts w:cs="Arial"/>
          <w:b/>
          <w:sz w:val="24"/>
        </w:rPr>
        <w:t>Szpital Wojewódzki w Poznaniu</w:t>
      </w:r>
      <w:r w:rsidR="00C128B4">
        <w:rPr>
          <w:rFonts w:cs="Arial"/>
          <w:b/>
          <w:sz w:val="24"/>
        </w:rPr>
        <w:t xml:space="preserve">, </w:t>
      </w:r>
      <w:r w:rsidR="002D2C68" w:rsidRPr="002D2C68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2D2C68" w:rsidRPr="002D2C68">
        <w:rPr>
          <w:rFonts w:cs="Arial"/>
          <w:sz w:val="24"/>
        </w:rPr>
        <w:t>(t.j. Dz. U. z 2024 r. poz. 1320 z późn.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D2BB6A6" w14:textId="77777777" w:rsidR="00C128B4" w:rsidRPr="00903B39" w:rsidRDefault="00C128B4" w:rsidP="00C128B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A8E11E5" w14:textId="77777777" w:rsidR="004F079B" w:rsidRPr="00903B39" w:rsidRDefault="004F079B" w:rsidP="00C128B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2D2C68" w:rsidRPr="002D2C68">
        <w:rPr>
          <w:rFonts w:cs="Arial"/>
          <w:b/>
          <w:sz w:val="24"/>
        </w:rPr>
        <w:t>2026-01-07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2D2C68" w:rsidRPr="002D2C68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2D2C68" w:rsidRPr="002D2C68">
        <w:rPr>
          <w:rFonts w:cs="Arial"/>
          <w:b/>
          <w:sz w:val="24"/>
        </w:rPr>
        <w:t>2026-01-21</w:t>
      </w:r>
      <w:r w:rsidR="008365E9" w:rsidRPr="00903B39">
        <w:rPr>
          <w:rFonts w:cs="Arial"/>
          <w:sz w:val="24"/>
        </w:rPr>
        <w:t xml:space="preserve"> godz. </w:t>
      </w:r>
      <w:r w:rsidR="002D2C68" w:rsidRPr="002D2C68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0751418E" w14:textId="77777777" w:rsidR="004F079B" w:rsidRPr="00903B39" w:rsidRDefault="004F079B" w:rsidP="00C128B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2D2C68" w:rsidRPr="002D2C68">
        <w:rPr>
          <w:rFonts w:cs="Arial"/>
          <w:b/>
          <w:sz w:val="24"/>
        </w:rPr>
        <w:t>2026-01-07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2D2C68" w:rsidRPr="002D2C68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2D2C68" w:rsidRPr="002D2C68">
        <w:rPr>
          <w:rFonts w:cs="Arial"/>
          <w:b/>
          <w:sz w:val="24"/>
        </w:rPr>
        <w:t>2026-01-21</w:t>
      </w:r>
      <w:r w:rsidR="008365E9" w:rsidRPr="00903B39">
        <w:rPr>
          <w:rFonts w:cs="Arial"/>
          <w:sz w:val="24"/>
        </w:rPr>
        <w:t xml:space="preserve"> godz. </w:t>
      </w:r>
      <w:r w:rsidR="002D2C68" w:rsidRPr="002D2C68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22B85C76" w14:textId="77777777" w:rsidR="00C128B4" w:rsidRDefault="00C128B4" w:rsidP="00C128B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34CA360" w14:textId="5228D359" w:rsidR="00F16C50" w:rsidRPr="00903B39" w:rsidRDefault="00F16C50" w:rsidP="00C128B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7F919BA1" w14:textId="77777777" w:rsidR="00C128B4" w:rsidRDefault="00C128B4" w:rsidP="00C128B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E247BF5" w14:textId="15BFF11D" w:rsidR="00F16C50" w:rsidRDefault="00F16C50" w:rsidP="00C128B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1CF2B99B" w14:textId="77777777" w:rsidR="00C128B4" w:rsidRDefault="00C128B4" w:rsidP="00C128B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229F3B0" w14:textId="77777777" w:rsidR="00C128B4" w:rsidRPr="00C40A1E" w:rsidRDefault="00C128B4" w:rsidP="00C128B4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1E7646A2" w14:textId="77777777" w:rsidR="00C128B4" w:rsidRPr="00997D11" w:rsidRDefault="00C128B4" w:rsidP="00C128B4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429C5306" w14:textId="77777777" w:rsidR="00C128B4" w:rsidRPr="00903B39" w:rsidRDefault="00C128B4" w:rsidP="00C128B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C128B4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F6E14" w14:textId="77777777" w:rsidR="008F76F2" w:rsidRDefault="008F76F2">
      <w:r>
        <w:separator/>
      </w:r>
    </w:p>
  </w:endnote>
  <w:endnote w:type="continuationSeparator" w:id="0">
    <w:p w14:paraId="005654FF" w14:textId="77777777" w:rsidR="008F76F2" w:rsidRDefault="008F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CCB6A" w14:textId="77777777" w:rsidR="002D2C68" w:rsidRDefault="002D2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4E9AF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235B57F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2C25" w14:textId="77777777" w:rsidR="002D2C68" w:rsidRDefault="002D2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6059" w14:textId="77777777" w:rsidR="008F76F2" w:rsidRDefault="008F76F2">
      <w:r>
        <w:separator/>
      </w:r>
    </w:p>
  </w:footnote>
  <w:footnote w:type="continuationSeparator" w:id="0">
    <w:p w14:paraId="65B1389F" w14:textId="77777777" w:rsidR="008F76F2" w:rsidRDefault="008F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137B" w14:textId="77777777" w:rsidR="002D2C68" w:rsidRDefault="002D2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B6773" w14:textId="77777777" w:rsidR="002D2C68" w:rsidRDefault="002D2C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4785F" w14:textId="77777777" w:rsidR="002D2C68" w:rsidRDefault="002D2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0700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5D1"/>
    <w:rsid w:val="00136AEA"/>
    <w:rsid w:val="0015679F"/>
    <w:rsid w:val="001C0165"/>
    <w:rsid w:val="001C5A4C"/>
    <w:rsid w:val="0023703D"/>
    <w:rsid w:val="002D2C68"/>
    <w:rsid w:val="002F480A"/>
    <w:rsid w:val="003255D1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F76F2"/>
    <w:rsid w:val="00901D47"/>
    <w:rsid w:val="00903B39"/>
    <w:rsid w:val="00940C54"/>
    <w:rsid w:val="00945187"/>
    <w:rsid w:val="00955CEB"/>
    <w:rsid w:val="00972F59"/>
    <w:rsid w:val="00AC3482"/>
    <w:rsid w:val="00BD5546"/>
    <w:rsid w:val="00C128B4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25C78"/>
  <w15:chartTrackingRefBased/>
  <w15:docId w15:val="{F1B520C0-ACD9-42A8-B2DE-185A5CDE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2026-01-14T06:43:00Z</cp:lastPrinted>
  <dcterms:created xsi:type="dcterms:W3CDTF">2026-01-14T06:44:00Z</dcterms:created>
  <dcterms:modified xsi:type="dcterms:W3CDTF">2026-01-14T06:44:00Z</dcterms:modified>
</cp:coreProperties>
</file>