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F490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F490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F490E">
        <w:rPr>
          <w:rFonts w:ascii="Arial Narrow" w:hAnsi="Arial Narrow" w:cs="Arial"/>
          <w:bCs/>
          <w:i w:val="0"/>
          <w:szCs w:val="24"/>
        </w:rPr>
        <w:t>3</w:t>
      </w:r>
      <w:r w:rsidR="007666D6" w:rsidRPr="002F490E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2F490E" w:rsidTr="00467CA2">
        <w:tc>
          <w:tcPr>
            <w:tcW w:w="2800" w:type="dxa"/>
            <w:shd w:val="clear" w:color="auto" w:fill="auto"/>
          </w:tcPr>
          <w:p w:rsidR="00D520D3" w:rsidRPr="002F49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F490E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F490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F490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F490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F490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F490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F490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F490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F490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F490E" w:rsidTr="00467CA2">
        <w:tc>
          <w:tcPr>
            <w:tcW w:w="2800" w:type="dxa"/>
            <w:shd w:val="clear" w:color="auto" w:fill="auto"/>
          </w:tcPr>
          <w:p w:rsidR="00D520D3" w:rsidRPr="002F49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F490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F490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F490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F490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F49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F490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F490E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F490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2F490E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F490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F490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F490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F490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F490E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F490E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F490E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F490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490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F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F490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F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F490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F490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D192B" w:rsidRPr="002F490E">
        <w:rPr>
          <w:rFonts w:ascii="Arial Narrow" w:hAnsi="Arial Narrow" w:cs="Arial"/>
          <w:sz w:val="24"/>
          <w:szCs w:val="24"/>
        </w:rPr>
        <w:t>(</w:t>
      </w:r>
      <w:proofErr w:type="spellStart"/>
      <w:r w:rsidR="003D192B" w:rsidRPr="002F490E">
        <w:rPr>
          <w:rFonts w:ascii="Arial Narrow" w:hAnsi="Arial Narrow" w:cs="Arial"/>
          <w:sz w:val="24"/>
          <w:szCs w:val="24"/>
        </w:rPr>
        <w:t>t.j</w:t>
      </w:r>
      <w:proofErr w:type="spellEnd"/>
      <w:r w:rsidR="003D192B" w:rsidRPr="002F490E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3D192B" w:rsidRPr="002F490E">
        <w:rPr>
          <w:rFonts w:ascii="Arial Narrow" w:hAnsi="Arial Narrow" w:cs="Arial"/>
          <w:sz w:val="24"/>
          <w:szCs w:val="24"/>
        </w:rPr>
        <w:t>późn</w:t>
      </w:r>
      <w:proofErr w:type="spellEnd"/>
      <w:r w:rsidR="003D192B" w:rsidRPr="002F490E">
        <w:rPr>
          <w:rFonts w:ascii="Arial Narrow" w:hAnsi="Arial Narrow" w:cs="Arial"/>
          <w:sz w:val="24"/>
          <w:szCs w:val="24"/>
        </w:rPr>
        <w:t>. zm.)</w:t>
      </w:r>
      <w:r w:rsidR="00E27ABB" w:rsidRPr="002F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F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F490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F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F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F490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2F490E" w:rsidTr="00467CA2">
        <w:tc>
          <w:tcPr>
            <w:tcW w:w="2269" w:type="dxa"/>
            <w:shd w:val="clear" w:color="auto" w:fill="auto"/>
          </w:tcPr>
          <w:p w:rsidR="00D520D3" w:rsidRPr="002F49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490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F490E" w:rsidRDefault="003D192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F490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narzędzi chirurgicznych</w:t>
            </w:r>
            <w:r w:rsidR="00D520D3" w:rsidRPr="002F490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D192B" w:rsidRPr="002F490E" w:rsidTr="0090417C">
        <w:tc>
          <w:tcPr>
            <w:tcW w:w="2269" w:type="dxa"/>
            <w:shd w:val="clear" w:color="auto" w:fill="auto"/>
          </w:tcPr>
          <w:p w:rsidR="003D192B" w:rsidRPr="002F490E" w:rsidRDefault="003D192B" w:rsidP="0090417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490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D192B" w:rsidRPr="002F490E" w:rsidRDefault="003D192B" w:rsidP="0090417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F490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6/2026</w:t>
            </w:r>
          </w:p>
        </w:tc>
      </w:tr>
    </w:tbl>
    <w:p w:rsidR="00DC652A" w:rsidRPr="002F490E" w:rsidRDefault="003D192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F490E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2F490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F490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F490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F490E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F490E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F490E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2F490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F490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490E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2F490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F490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F490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F490E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F490E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F490E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2F490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F490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2F490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F490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F490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F490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F490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490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F490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F490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F490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F490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F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F490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F490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F490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F490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490E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F490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F490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F490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490E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2F490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F490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2F490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490E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2F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F490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F490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F490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F490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2F490E" w:rsidTr="00467CA2">
        <w:tc>
          <w:tcPr>
            <w:tcW w:w="2660" w:type="dxa"/>
            <w:shd w:val="clear" w:color="auto" w:fill="auto"/>
          </w:tcPr>
          <w:p w:rsidR="00D520D3" w:rsidRPr="002F490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F490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F490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2F490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F490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F490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F490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F490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F490E" w:rsidRDefault="00D520D3" w:rsidP="003D192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F490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D192B" w:rsidRPr="002F490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F490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F490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F490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2F490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F490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2D0" w:rsidRDefault="001772D0" w:rsidP="00025386">
      <w:pPr>
        <w:spacing w:after="0" w:line="240" w:lineRule="auto"/>
      </w:pPr>
      <w:r>
        <w:separator/>
      </w:r>
    </w:p>
  </w:endnote>
  <w:endnote w:type="continuationSeparator" w:id="1">
    <w:p w:rsidR="001772D0" w:rsidRDefault="001772D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92B" w:rsidRDefault="003D192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49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490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92B" w:rsidRDefault="003D19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2D0" w:rsidRDefault="001772D0" w:rsidP="00025386">
      <w:pPr>
        <w:spacing w:after="0" w:line="240" w:lineRule="auto"/>
      </w:pPr>
      <w:r>
        <w:separator/>
      </w:r>
    </w:p>
  </w:footnote>
  <w:footnote w:type="continuationSeparator" w:id="1">
    <w:p w:rsidR="001772D0" w:rsidRDefault="001772D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92B" w:rsidRDefault="003D19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92B" w:rsidRDefault="003D19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92B" w:rsidRDefault="003D19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192B"/>
    <w:rsid w:val="00025386"/>
    <w:rsid w:val="000423B9"/>
    <w:rsid w:val="00053927"/>
    <w:rsid w:val="00066C44"/>
    <w:rsid w:val="00071D4C"/>
    <w:rsid w:val="00084786"/>
    <w:rsid w:val="0016158F"/>
    <w:rsid w:val="001772D0"/>
    <w:rsid w:val="001C2314"/>
    <w:rsid w:val="00213980"/>
    <w:rsid w:val="002F490E"/>
    <w:rsid w:val="003D192B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2026-01-14T09:31:00Z</dcterms:created>
  <dcterms:modified xsi:type="dcterms:W3CDTF">2026-01-14T09:31:00Z</dcterms:modified>
</cp:coreProperties>
</file>