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43430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3430D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2D6444" w:rsidRPr="0043430D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43430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43430D" w:rsidTr="00D62E6E">
        <w:tc>
          <w:tcPr>
            <w:tcW w:w="2800" w:type="dxa"/>
          </w:tcPr>
          <w:p w:rsidR="00D62E6E" w:rsidRPr="0043430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3430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43430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4343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343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3430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343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3430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343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43430D" w:rsidTr="00D62E6E">
        <w:tc>
          <w:tcPr>
            <w:tcW w:w="2800" w:type="dxa"/>
          </w:tcPr>
          <w:p w:rsidR="00D62E6E" w:rsidRPr="0043430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3430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4343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43430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3430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343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3430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43430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43430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D6444" w:rsidRPr="0043430D" w:rsidTr="0090417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D6444" w:rsidRPr="0043430D" w:rsidRDefault="002D6444" w:rsidP="0090417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D6444" w:rsidRPr="0043430D" w:rsidRDefault="002D6444" w:rsidP="0090417C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3430D">
              <w:rPr>
                <w:rFonts w:ascii="Arial Narrow" w:eastAsia="Times New Roman" w:hAnsi="Arial Narrow" w:cs="Arial"/>
                <w:lang w:eastAsia="pl-PL"/>
              </w:rPr>
              <w:t>(t.j. Dz. U. z 2024 r. poz. 1320 z późn. zm.)</w:t>
            </w:r>
            <w:r w:rsidRPr="0043430D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2D6444" w:rsidRPr="0043430D" w:rsidRDefault="002D6444" w:rsidP="0090417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D6444" w:rsidRPr="0043430D" w:rsidRDefault="002D6444" w:rsidP="0090417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3430D" w:rsidRDefault="002D644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34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43430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43430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43430D" w:rsidTr="00D62E6E">
        <w:tc>
          <w:tcPr>
            <w:tcW w:w="2269" w:type="dxa"/>
          </w:tcPr>
          <w:p w:rsidR="00D62E6E" w:rsidRPr="0043430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43430D" w:rsidRDefault="002D644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narzędzi chirurgicznych</w:t>
            </w:r>
            <w:r w:rsidR="00D62E6E" w:rsidRPr="004343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D6444" w:rsidRPr="0043430D" w:rsidTr="0090417C">
        <w:tc>
          <w:tcPr>
            <w:tcW w:w="2269" w:type="dxa"/>
          </w:tcPr>
          <w:p w:rsidR="002D6444" w:rsidRPr="0043430D" w:rsidRDefault="002D6444" w:rsidP="0090417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2D6444" w:rsidRPr="0043430D" w:rsidRDefault="002D6444" w:rsidP="0090417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6/2026</w:t>
            </w:r>
          </w:p>
        </w:tc>
      </w:tr>
    </w:tbl>
    <w:p w:rsidR="00BC121E" w:rsidRPr="0043430D" w:rsidRDefault="002D6444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34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34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43430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43430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434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43430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3430D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3430D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43430D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43430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434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43430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43430D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43430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3430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43430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3430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43430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43430D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43430D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43430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43430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43430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3430D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3430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343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343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3430D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3430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343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3430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3430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3430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43430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3430D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3430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43430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3430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43430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43430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43430D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3430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43430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43430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43430D" w:rsidTr="00620E37">
        <w:tc>
          <w:tcPr>
            <w:tcW w:w="2660" w:type="dxa"/>
          </w:tcPr>
          <w:p w:rsidR="00BC121E" w:rsidRPr="0043430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3430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3430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4343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4343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43430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43430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3430D" w:rsidRDefault="00844A96" w:rsidP="002D644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343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D6444" w:rsidRPr="004343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4343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43430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43430D" w:rsidRDefault="00106AC7" w:rsidP="001E4022">
      <w:pPr>
        <w:rPr>
          <w:rFonts w:ascii="Arial Narrow" w:hAnsi="Arial Narrow"/>
        </w:rPr>
      </w:pPr>
    </w:p>
    <w:sectPr w:rsidR="00106AC7" w:rsidRPr="0043430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7DCA" w:rsidRDefault="00967DCA">
      <w:r>
        <w:separator/>
      </w:r>
    </w:p>
  </w:endnote>
  <w:endnote w:type="continuationSeparator" w:id="1">
    <w:p w:rsidR="00967DCA" w:rsidRDefault="00967D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430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3430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444" w:rsidRDefault="002D64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7DCA" w:rsidRDefault="00967DCA">
      <w:r>
        <w:separator/>
      </w:r>
    </w:p>
  </w:footnote>
  <w:footnote w:type="continuationSeparator" w:id="1">
    <w:p w:rsidR="00967DCA" w:rsidRDefault="00967D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444" w:rsidRDefault="002D64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444" w:rsidRDefault="002D64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444" w:rsidRDefault="002D644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44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D6444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430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7DCA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2026-01-14T09:32:00Z</dcterms:created>
  <dcterms:modified xsi:type="dcterms:W3CDTF">2026-01-14T09:32:00Z</dcterms:modified>
</cp:coreProperties>
</file>