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434DF" w14:textId="77777777" w:rsidR="000948FB" w:rsidRPr="00E140FF" w:rsidRDefault="000948FB" w:rsidP="00655624">
      <w:pPr>
        <w:ind w:right="-142"/>
        <w:jc w:val="both"/>
        <w:rPr>
          <w:rFonts w:ascii="Arial" w:hAnsi="Arial" w:cs="Arial"/>
          <w:i/>
          <w:color w:val="FF0000"/>
        </w:rPr>
      </w:pPr>
    </w:p>
    <w:p w14:paraId="6FFD1A16" w14:textId="77777777" w:rsidR="00153317" w:rsidRPr="00E140FF" w:rsidRDefault="00FC76F3" w:rsidP="00655624">
      <w:pPr>
        <w:ind w:right="-142"/>
        <w:jc w:val="both"/>
        <w:rPr>
          <w:rFonts w:ascii="Arial" w:hAnsi="Arial" w:cs="Arial"/>
          <w:i/>
        </w:rPr>
      </w:pPr>
      <w:r w:rsidRPr="00E140FF">
        <w:rPr>
          <w:rFonts w:ascii="Arial" w:hAnsi="Arial" w:cs="Arial"/>
          <w:i/>
        </w:rPr>
        <w:t>Zamawiający:</w:t>
      </w:r>
      <w:r w:rsidR="00F733E0" w:rsidRPr="00E140FF">
        <w:rPr>
          <w:rFonts w:ascii="Arial" w:hAnsi="Arial" w:cs="Arial"/>
          <w:i/>
        </w:rPr>
        <w:t xml:space="preserve"> </w:t>
      </w:r>
    </w:p>
    <w:p w14:paraId="5BDEBE58" w14:textId="77777777" w:rsidR="00153317" w:rsidRPr="00E140FF" w:rsidRDefault="00FC76F3" w:rsidP="00FC76F3">
      <w:pPr>
        <w:jc w:val="both"/>
        <w:rPr>
          <w:rFonts w:ascii="Arial" w:hAnsi="Arial" w:cs="Arial"/>
        </w:rPr>
      </w:pPr>
      <w:r w:rsidRPr="00E140FF">
        <w:rPr>
          <w:rFonts w:ascii="Arial" w:hAnsi="Arial" w:cs="Arial"/>
        </w:rPr>
        <w:t>Uniwersytet im. Adama Mickiewicza w Poznaniu</w:t>
      </w:r>
    </w:p>
    <w:p w14:paraId="0B3915A8" w14:textId="77777777" w:rsidR="007761F1" w:rsidRPr="00E140FF" w:rsidRDefault="00FC76F3" w:rsidP="00FC76F3">
      <w:pPr>
        <w:jc w:val="both"/>
        <w:rPr>
          <w:rFonts w:ascii="Arial" w:hAnsi="Arial" w:cs="Arial"/>
          <w:color w:val="FF0000"/>
        </w:rPr>
      </w:pPr>
      <w:r w:rsidRPr="00E140FF">
        <w:rPr>
          <w:rFonts w:ascii="Arial" w:hAnsi="Arial" w:cs="Arial"/>
        </w:rPr>
        <w:t xml:space="preserve">ul. </w:t>
      </w:r>
      <w:r w:rsidR="00D35133" w:rsidRPr="00E140FF">
        <w:rPr>
          <w:rFonts w:ascii="Arial" w:hAnsi="Arial" w:cs="Arial"/>
        </w:rPr>
        <w:t xml:space="preserve">H. </w:t>
      </w:r>
      <w:r w:rsidRPr="00E140FF">
        <w:rPr>
          <w:rFonts w:ascii="Arial" w:hAnsi="Arial" w:cs="Arial"/>
        </w:rPr>
        <w:t>Wieniawskiego 1, 61-712 Poznań</w:t>
      </w:r>
    </w:p>
    <w:p w14:paraId="28007FC9" w14:textId="77777777" w:rsidR="00AA65DC" w:rsidRPr="00E140FF" w:rsidRDefault="008D60A1" w:rsidP="00FC76F3">
      <w:pPr>
        <w:jc w:val="both"/>
        <w:rPr>
          <w:rFonts w:ascii="Arial" w:hAnsi="Arial" w:cs="Arial"/>
          <w:color w:val="FF0000"/>
        </w:rPr>
      </w:pPr>
      <w:r w:rsidRPr="00E140FF">
        <w:rPr>
          <w:rFonts w:ascii="Arial" w:hAnsi="Arial" w:cs="Arial"/>
          <w:color w:val="FF0000"/>
        </w:rPr>
        <w:t xml:space="preserve">                                                         </w:t>
      </w:r>
      <w:r w:rsidR="00153317" w:rsidRPr="00E140FF">
        <w:rPr>
          <w:rFonts w:ascii="Arial" w:hAnsi="Arial" w:cs="Arial"/>
          <w:color w:val="FF0000"/>
        </w:rPr>
        <w:t xml:space="preserve">                                                    </w:t>
      </w:r>
    </w:p>
    <w:p w14:paraId="36330CE0" w14:textId="77777777" w:rsidR="000948FB" w:rsidRPr="00E140FF" w:rsidRDefault="00153317" w:rsidP="00AA65DC">
      <w:pPr>
        <w:jc w:val="right"/>
        <w:rPr>
          <w:rFonts w:ascii="Arial" w:hAnsi="Arial" w:cs="Arial"/>
        </w:rPr>
      </w:pPr>
      <w:r w:rsidRPr="00E140FF">
        <w:rPr>
          <w:rFonts w:ascii="Arial" w:hAnsi="Arial" w:cs="Arial"/>
        </w:rPr>
        <w:t xml:space="preserve">    </w:t>
      </w:r>
      <w:r w:rsidR="001A264F" w:rsidRPr="00E140FF">
        <w:rPr>
          <w:rFonts w:ascii="Arial" w:hAnsi="Arial" w:cs="Arial"/>
        </w:rPr>
        <w:t xml:space="preserve">                </w:t>
      </w:r>
    </w:p>
    <w:p w14:paraId="5F81B275" w14:textId="77777777" w:rsidR="00FC76F3" w:rsidRPr="00E140FF" w:rsidRDefault="001A264F" w:rsidP="00AA65DC">
      <w:pPr>
        <w:jc w:val="right"/>
        <w:rPr>
          <w:rFonts w:ascii="Arial" w:hAnsi="Arial" w:cs="Arial"/>
        </w:rPr>
      </w:pPr>
      <w:r w:rsidRPr="00E140FF">
        <w:rPr>
          <w:rFonts w:ascii="Arial" w:hAnsi="Arial" w:cs="Arial"/>
        </w:rPr>
        <w:t xml:space="preserve"> </w:t>
      </w:r>
      <w:r w:rsidR="00153317" w:rsidRPr="00E140FF">
        <w:rPr>
          <w:rFonts w:ascii="Arial" w:hAnsi="Arial" w:cs="Arial"/>
        </w:rPr>
        <w:t>Poznań</w:t>
      </w:r>
      <w:r w:rsidR="008D60A1" w:rsidRPr="00E140FF">
        <w:rPr>
          <w:rFonts w:ascii="Arial" w:hAnsi="Arial" w:cs="Arial"/>
        </w:rPr>
        <w:t xml:space="preserve">, dnia </w:t>
      </w:r>
      <w:r w:rsidR="00476739">
        <w:rPr>
          <w:rFonts w:ascii="Arial" w:hAnsi="Arial" w:cs="Arial"/>
        </w:rPr>
        <w:t>1</w:t>
      </w:r>
      <w:r w:rsidR="00385041">
        <w:rPr>
          <w:rFonts w:ascii="Arial" w:hAnsi="Arial" w:cs="Arial"/>
        </w:rPr>
        <w:t>5</w:t>
      </w:r>
      <w:r w:rsidR="00476739">
        <w:rPr>
          <w:rFonts w:ascii="Arial" w:hAnsi="Arial" w:cs="Arial"/>
        </w:rPr>
        <w:t>.01</w:t>
      </w:r>
      <w:r w:rsidR="008D60A1" w:rsidRPr="00E140FF">
        <w:rPr>
          <w:rFonts w:ascii="Arial" w:hAnsi="Arial" w:cs="Arial"/>
        </w:rPr>
        <w:t>.20</w:t>
      </w:r>
      <w:r w:rsidR="00C10514" w:rsidRPr="00E140FF">
        <w:rPr>
          <w:rFonts w:ascii="Arial" w:hAnsi="Arial" w:cs="Arial"/>
        </w:rPr>
        <w:t>2</w:t>
      </w:r>
      <w:r w:rsidR="00385041">
        <w:rPr>
          <w:rFonts w:ascii="Arial" w:hAnsi="Arial" w:cs="Arial"/>
        </w:rPr>
        <w:t>6</w:t>
      </w:r>
      <w:r w:rsidR="00A348D9" w:rsidRPr="00E140FF">
        <w:rPr>
          <w:rFonts w:ascii="Arial" w:hAnsi="Arial" w:cs="Arial"/>
        </w:rPr>
        <w:t xml:space="preserve"> </w:t>
      </w:r>
      <w:r w:rsidR="008D60A1" w:rsidRPr="00E140FF">
        <w:rPr>
          <w:rFonts w:ascii="Arial" w:hAnsi="Arial" w:cs="Arial"/>
        </w:rPr>
        <w:t>r.</w:t>
      </w:r>
    </w:p>
    <w:p w14:paraId="0DA81E7B" w14:textId="77777777" w:rsidR="00A7498E" w:rsidRPr="00E140FF" w:rsidRDefault="00A7498E" w:rsidP="00FC76F3">
      <w:pPr>
        <w:jc w:val="both"/>
        <w:rPr>
          <w:rFonts w:ascii="Arial" w:hAnsi="Arial" w:cs="Arial"/>
        </w:rPr>
      </w:pPr>
    </w:p>
    <w:p w14:paraId="05A5FE59" w14:textId="77777777" w:rsidR="00AA65DC" w:rsidRPr="00E140FF" w:rsidRDefault="00AA65DC" w:rsidP="00FC76F3">
      <w:pPr>
        <w:jc w:val="center"/>
        <w:rPr>
          <w:rFonts w:ascii="Arial" w:hAnsi="Arial" w:cs="Arial"/>
          <w:b/>
          <w:sz w:val="22"/>
        </w:rPr>
      </w:pPr>
    </w:p>
    <w:p w14:paraId="4C1B4F82" w14:textId="77777777" w:rsidR="000948FB" w:rsidRPr="00E140FF" w:rsidRDefault="000948FB" w:rsidP="00FC76F3">
      <w:pPr>
        <w:jc w:val="center"/>
        <w:rPr>
          <w:rFonts w:ascii="Arial" w:hAnsi="Arial" w:cs="Arial"/>
          <w:b/>
          <w:sz w:val="22"/>
        </w:rPr>
      </w:pPr>
    </w:p>
    <w:p w14:paraId="4EC60A63" w14:textId="77777777" w:rsidR="00FC76F3" w:rsidRPr="00E140FF" w:rsidRDefault="00FC76F3" w:rsidP="00FC76F3">
      <w:pPr>
        <w:jc w:val="center"/>
        <w:rPr>
          <w:rFonts w:ascii="Arial" w:hAnsi="Arial" w:cs="Arial"/>
          <w:b/>
          <w:sz w:val="22"/>
        </w:rPr>
      </w:pPr>
      <w:r w:rsidRPr="00E140FF">
        <w:rPr>
          <w:rFonts w:ascii="Arial" w:hAnsi="Arial" w:cs="Arial"/>
          <w:b/>
          <w:sz w:val="22"/>
        </w:rPr>
        <w:t>INFORMACJA Z OTWARCIA OFERT</w:t>
      </w:r>
    </w:p>
    <w:p w14:paraId="1E8961D7" w14:textId="77777777" w:rsidR="00AA65DC" w:rsidRPr="00E140FF" w:rsidRDefault="00AA65DC" w:rsidP="00FC76F3">
      <w:pPr>
        <w:jc w:val="center"/>
        <w:rPr>
          <w:rFonts w:ascii="Arial" w:hAnsi="Arial" w:cs="Arial"/>
          <w:b/>
          <w:sz w:val="22"/>
        </w:rPr>
      </w:pPr>
    </w:p>
    <w:p w14:paraId="177B41D6" w14:textId="77777777" w:rsidR="007761F1" w:rsidRPr="00E140FF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6E996237" w14:textId="77777777" w:rsidR="003C5556" w:rsidRPr="00E140FF" w:rsidRDefault="007761F1" w:rsidP="003C5556">
      <w:pPr>
        <w:pStyle w:val="Tekstpodstawowywcity"/>
        <w:spacing w:after="0"/>
        <w:ind w:left="0"/>
        <w:jc w:val="both"/>
        <w:rPr>
          <w:rFonts w:ascii="Arial" w:hAnsi="Arial" w:cs="Arial"/>
          <w:szCs w:val="22"/>
        </w:rPr>
      </w:pPr>
      <w:r w:rsidRPr="00E140FF">
        <w:rPr>
          <w:rFonts w:ascii="Arial" w:hAnsi="Arial" w:cs="Arial"/>
          <w:bCs/>
          <w:szCs w:val="22"/>
        </w:rPr>
        <w:t xml:space="preserve">Dotyczy </w:t>
      </w:r>
      <w:r w:rsidRPr="00E140FF">
        <w:rPr>
          <w:rFonts w:ascii="Arial" w:hAnsi="Arial" w:cs="Arial"/>
          <w:szCs w:val="22"/>
        </w:rPr>
        <w:t>postępowania o udzielenie zamówienia publicznego prowadzonego w trybie podstawowym</w:t>
      </w:r>
      <w:r w:rsidRPr="00E140FF">
        <w:rPr>
          <w:rFonts w:ascii="Arial" w:hAnsi="Arial" w:cs="Arial"/>
          <w:bCs/>
          <w:szCs w:val="22"/>
        </w:rPr>
        <w:t xml:space="preserve"> bez negocjacji</w:t>
      </w:r>
      <w:r w:rsidRPr="00E140FF">
        <w:rPr>
          <w:rFonts w:ascii="Arial" w:hAnsi="Arial" w:cs="Arial"/>
          <w:szCs w:val="22"/>
        </w:rPr>
        <w:t xml:space="preserve">, o którym mowa w art. 275 pkt 1) ustawy </w:t>
      </w:r>
      <w:proofErr w:type="spellStart"/>
      <w:r w:rsidRPr="00E140FF">
        <w:rPr>
          <w:rFonts w:ascii="Arial" w:hAnsi="Arial" w:cs="Arial"/>
          <w:szCs w:val="22"/>
        </w:rPr>
        <w:t>Pzp</w:t>
      </w:r>
      <w:proofErr w:type="spellEnd"/>
      <w:r w:rsidRPr="00E140FF">
        <w:rPr>
          <w:rFonts w:ascii="Arial" w:hAnsi="Arial" w:cs="Arial"/>
          <w:szCs w:val="22"/>
        </w:rPr>
        <w:t>:</w:t>
      </w:r>
      <w:r w:rsidR="003C5556" w:rsidRPr="00E140FF">
        <w:rPr>
          <w:rFonts w:ascii="Arial" w:hAnsi="Arial" w:cs="Arial"/>
          <w:color w:val="FF0000"/>
          <w:szCs w:val="22"/>
        </w:rPr>
        <w:t xml:space="preserve"> </w:t>
      </w:r>
      <w:r w:rsidR="00344F8F" w:rsidRPr="000A1F8F">
        <w:rPr>
          <w:rFonts w:ascii="Arial" w:hAnsi="Arial" w:cs="Arial"/>
          <w:b/>
        </w:rPr>
        <w:t>aktualizacj</w:t>
      </w:r>
      <w:r w:rsidR="00344F8F">
        <w:rPr>
          <w:rFonts w:ascii="Arial" w:hAnsi="Arial" w:cs="Arial"/>
          <w:b/>
        </w:rPr>
        <w:t>a</w:t>
      </w:r>
      <w:r w:rsidR="00344F8F" w:rsidRPr="000A1F8F">
        <w:rPr>
          <w:rFonts w:ascii="Arial" w:hAnsi="Arial" w:cs="Arial"/>
          <w:b/>
        </w:rPr>
        <w:t xml:space="preserve"> oprogramowania</w:t>
      </w:r>
      <w:r w:rsidR="00E140FF">
        <w:rPr>
          <w:rFonts w:ascii="Arial" w:hAnsi="Arial" w:cs="Arial"/>
          <w:color w:val="FF0000"/>
          <w:szCs w:val="22"/>
        </w:rPr>
        <w:t xml:space="preserve"> </w:t>
      </w:r>
      <w:r w:rsidR="00E140FF" w:rsidRPr="000A1F8F">
        <w:rPr>
          <w:rFonts w:ascii="Arial" w:hAnsi="Arial" w:cs="Arial"/>
          <w:b/>
        </w:rPr>
        <w:t xml:space="preserve">ESET PROTECT </w:t>
      </w:r>
      <w:proofErr w:type="spellStart"/>
      <w:r w:rsidR="00E140FF" w:rsidRPr="000A1F8F">
        <w:rPr>
          <w:rFonts w:ascii="Arial" w:hAnsi="Arial" w:cs="Arial"/>
          <w:b/>
        </w:rPr>
        <w:t>Entry</w:t>
      </w:r>
      <w:proofErr w:type="spellEnd"/>
      <w:r w:rsidR="00E140FF" w:rsidRPr="000A1F8F">
        <w:rPr>
          <w:rFonts w:ascii="Arial" w:hAnsi="Arial" w:cs="Arial"/>
          <w:b/>
        </w:rPr>
        <w:t xml:space="preserve"> </w:t>
      </w:r>
      <w:r w:rsidR="00E140FF" w:rsidRPr="002A63BD">
        <w:rPr>
          <w:rFonts w:ascii="Arial" w:hAnsi="Arial" w:cs="Arial"/>
          <w:b/>
        </w:rPr>
        <w:t xml:space="preserve">dla </w:t>
      </w:r>
      <w:r w:rsidR="00385041">
        <w:rPr>
          <w:rFonts w:ascii="Arial" w:hAnsi="Arial" w:cs="Arial"/>
          <w:b/>
        </w:rPr>
        <w:t>8</w:t>
      </w:r>
      <w:r w:rsidR="00E140FF" w:rsidRPr="002A63BD">
        <w:rPr>
          <w:rFonts w:ascii="Arial" w:hAnsi="Arial" w:cs="Arial"/>
          <w:b/>
        </w:rPr>
        <w:t>450 stanowisk</w:t>
      </w:r>
      <w:r w:rsidR="00E140FF">
        <w:rPr>
          <w:rFonts w:ascii="Arial" w:hAnsi="Arial" w:cs="Arial"/>
          <w:b/>
        </w:rPr>
        <w:t xml:space="preserve"> na okres </w:t>
      </w:r>
      <w:r w:rsidR="00E140FF" w:rsidRPr="00E140FF">
        <w:rPr>
          <w:rFonts w:ascii="Arial" w:hAnsi="Arial" w:cs="Arial"/>
          <w:b/>
        </w:rPr>
        <w:t>1 roku</w:t>
      </w:r>
      <w:r w:rsidR="003C5556" w:rsidRPr="00E140FF">
        <w:rPr>
          <w:rFonts w:ascii="Arial" w:hAnsi="Arial" w:cs="Arial"/>
          <w:sz w:val="22"/>
          <w:szCs w:val="22"/>
        </w:rPr>
        <w:t>.</w:t>
      </w:r>
    </w:p>
    <w:p w14:paraId="0D59D005" w14:textId="77777777" w:rsidR="00AA65DC" w:rsidRPr="00E140FF" w:rsidRDefault="00AA65DC" w:rsidP="001A264F">
      <w:pPr>
        <w:pStyle w:val="Tekstpodstawowywcity"/>
        <w:spacing w:after="0"/>
        <w:ind w:left="0"/>
        <w:jc w:val="both"/>
        <w:rPr>
          <w:rFonts w:ascii="Arial" w:hAnsi="Arial" w:cs="Arial"/>
          <w:color w:val="FF0000"/>
          <w:szCs w:val="22"/>
        </w:rPr>
      </w:pPr>
    </w:p>
    <w:p w14:paraId="498E02FE" w14:textId="77777777" w:rsidR="007761F1" w:rsidRPr="00E140FF" w:rsidRDefault="007761F1" w:rsidP="00E07AB0">
      <w:pPr>
        <w:pStyle w:val="Tekstpodstawowywcity"/>
        <w:spacing w:after="0"/>
        <w:ind w:left="0"/>
        <w:jc w:val="both"/>
        <w:rPr>
          <w:rFonts w:ascii="Arial" w:hAnsi="Arial" w:cs="Arial"/>
          <w:szCs w:val="22"/>
        </w:rPr>
      </w:pPr>
      <w:r w:rsidRPr="00E140FF">
        <w:rPr>
          <w:rFonts w:ascii="Arial" w:hAnsi="Arial" w:cs="Arial"/>
          <w:szCs w:val="22"/>
        </w:rPr>
        <w:t xml:space="preserve">Zamawiający, działając na podstawie art. 222 ust. 5 </w:t>
      </w:r>
      <w:r w:rsidRPr="00E140FF">
        <w:rPr>
          <w:rFonts w:ascii="Arial" w:hAnsi="Arial" w:cs="Arial"/>
          <w:bCs/>
          <w:szCs w:val="22"/>
        </w:rPr>
        <w:t>ustawy z dnia 11 września 2019 r. Prawo zamówień publicznych</w:t>
      </w:r>
      <w:r w:rsidRPr="00E140FF">
        <w:rPr>
          <w:rFonts w:ascii="Arial" w:hAnsi="Arial" w:cs="Arial"/>
          <w:szCs w:val="22"/>
        </w:rPr>
        <w:t xml:space="preserve"> (</w:t>
      </w:r>
      <w:r w:rsidR="00444E62" w:rsidRPr="00444E62">
        <w:rPr>
          <w:rFonts w:ascii="Arial" w:hAnsi="Arial" w:cs="Arial"/>
          <w:szCs w:val="22"/>
        </w:rPr>
        <w:t>Dz.U. z 2024 r. poz. 1320 ze zm</w:t>
      </w:r>
      <w:r w:rsidRPr="00E140FF">
        <w:rPr>
          <w:rFonts w:ascii="Arial" w:hAnsi="Arial" w:cs="Arial"/>
          <w:szCs w:val="22"/>
        </w:rPr>
        <w:t>.) udostępnia informację z otwarcia ofert.</w:t>
      </w:r>
    </w:p>
    <w:p w14:paraId="6815A66F" w14:textId="77777777" w:rsidR="007761F1" w:rsidRPr="00E140FF" w:rsidRDefault="007761F1" w:rsidP="00AE6F93">
      <w:pPr>
        <w:jc w:val="both"/>
        <w:rPr>
          <w:rFonts w:ascii="Arial" w:hAnsi="Arial" w:cs="Arial"/>
          <w:szCs w:val="22"/>
        </w:rPr>
      </w:pPr>
      <w:r w:rsidRPr="00E140FF">
        <w:rPr>
          <w:rFonts w:ascii="Arial" w:hAnsi="Arial" w:cs="Arial"/>
          <w:szCs w:val="22"/>
        </w:rPr>
        <w:t xml:space="preserve">Podczas otwarcia ofert, mającego miejsce w dniu </w:t>
      </w:r>
      <w:r w:rsidR="00476739">
        <w:rPr>
          <w:rFonts w:ascii="Arial" w:hAnsi="Arial" w:cs="Arial"/>
          <w:b/>
          <w:szCs w:val="22"/>
        </w:rPr>
        <w:t>1</w:t>
      </w:r>
      <w:r w:rsidR="00385041">
        <w:rPr>
          <w:rFonts w:ascii="Arial" w:hAnsi="Arial" w:cs="Arial"/>
          <w:b/>
          <w:szCs w:val="22"/>
        </w:rPr>
        <w:t>5</w:t>
      </w:r>
      <w:r w:rsidR="00444E62">
        <w:rPr>
          <w:rFonts w:ascii="Arial" w:hAnsi="Arial" w:cs="Arial"/>
          <w:b/>
          <w:szCs w:val="22"/>
        </w:rPr>
        <w:t>.</w:t>
      </w:r>
      <w:r w:rsidR="00E07AB0" w:rsidRPr="00E140FF">
        <w:rPr>
          <w:rFonts w:ascii="Arial" w:hAnsi="Arial" w:cs="Arial"/>
          <w:b/>
          <w:szCs w:val="22"/>
        </w:rPr>
        <w:t>0</w:t>
      </w:r>
      <w:r w:rsidR="00E140FF" w:rsidRPr="00E140FF">
        <w:rPr>
          <w:rFonts w:ascii="Arial" w:hAnsi="Arial" w:cs="Arial"/>
          <w:b/>
          <w:szCs w:val="22"/>
        </w:rPr>
        <w:t>1</w:t>
      </w:r>
      <w:r w:rsidRPr="00E140FF">
        <w:rPr>
          <w:rFonts w:ascii="Arial" w:hAnsi="Arial" w:cs="Arial"/>
          <w:b/>
          <w:szCs w:val="22"/>
        </w:rPr>
        <w:t>.202</w:t>
      </w:r>
      <w:r w:rsidR="00385041">
        <w:rPr>
          <w:rFonts w:ascii="Arial" w:hAnsi="Arial" w:cs="Arial"/>
          <w:b/>
          <w:szCs w:val="22"/>
        </w:rPr>
        <w:t>6</w:t>
      </w:r>
      <w:r w:rsidRPr="00E140FF">
        <w:rPr>
          <w:rFonts w:ascii="Arial" w:hAnsi="Arial" w:cs="Arial"/>
          <w:b/>
          <w:szCs w:val="22"/>
        </w:rPr>
        <w:t xml:space="preserve"> r. o godz. 1</w:t>
      </w:r>
      <w:r w:rsidR="00A450A8" w:rsidRPr="00E140FF">
        <w:rPr>
          <w:rFonts w:ascii="Arial" w:hAnsi="Arial" w:cs="Arial"/>
          <w:b/>
          <w:szCs w:val="22"/>
        </w:rPr>
        <w:t>0</w:t>
      </w:r>
      <w:r w:rsidRPr="00E140FF">
        <w:rPr>
          <w:rFonts w:ascii="Arial" w:hAnsi="Arial" w:cs="Arial"/>
          <w:b/>
          <w:szCs w:val="22"/>
        </w:rPr>
        <w:t>:</w:t>
      </w:r>
      <w:r w:rsidR="00A450A8" w:rsidRPr="00E140FF">
        <w:rPr>
          <w:rFonts w:ascii="Arial" w:hAnsi="Arial" w:cs="Arial"/>
          <w:b/>
          <w:szCs w:val="22"/>
        </w:rPr>
        <w:t>3</w:t>
      </w:r>
      <w:r w:rsidRPr="00E140FF">
        <w:rPr>
          <w:rFonts w:ascii="Arial" w:hAnsi="Arial" w:cs="Arial"/>
          <w:b/>
          <w:szCs w:val="22"/>
        </w:rPr>
        <w:t>0</w:t>
      </w:r>
      <w:r w:rsidRPr="00E140FF">
        <w:rPr>
          <w:rFonts w:ascii="Arial" w:hAnsi="Arial" w:cs="Arial"/>
          <w:szCs w:val="22"/>
        </w:rPr>
        <w:t>, otwarte zostały oferty następujących wykonawców:</w:t>
      </w:r>
    </w:p>
    <w:p w14:paraId="219EDA33" w14:textId="77777777" w:rsidR="00AE6F93" w:rsidRPr="00E140FF" w:rsidRDefault="00AE6F93" w:rsidP="001A264F">
      <w:pPr>
        <w:spacing w:line="276" w:lineRule="auto"/>
        <w:jc w:val="both"/>
        <w:rPr>
          <w:rFonts w:ascii="Arial" w:hAnsi="Arial" w:cs="Arial"/>
          <w:color w:val="FF0000"/>
          <w:szCs w:val="22"/>
        </w:rPr>
      </w:pPr>
    </w:p>
    <w:tbl>
      <w:tblPr>
        <w:tblW w:w="96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189"/>
        <w:gridCol w:w="1418"/>
        <w:gridCol w:w="1334"/>
      </w:tblGrid>
      <w:tr w:rsidR="00E140FF" w:rsidRPr="00E140FF" w14:paraId="31DBE3DE" w14:textId="77777777" w:rsidTr="00F30255">
        <w:trPr>
          <w:trHeight w:val="512"/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6625A340" w14:textId="77777777" w:rsidR="00E140FF" w:rsidRPr="00E140FF" w:rsidRDefault="00E140FF" w:rsidP="001A264F">
            <w:pPr>
              <w:jc w:val="center"/>
              <w:rPr>
                <w:rFonts w:ascii="Arial" w:hAnsi="Arial" w:cs="Arial"/>
                <w:sz w:val="18"/>
              </w:rPr>
            </w:pPr>
            <w:r w:rsidRPr="00E140FF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189" w:type="dxa"/>
            <w:shd w:val="clear" w:color="auto" w:fill="D9D9D9"/>
            <w:vAlign w:val="center"/>
          </w:tcPr>
          <w:p w14:paraId="4CF4CE74" w14:textId="77777777" w:rsidR="00E140FF" w:rsidRPr="00E140FF" w:rsidRDefault="00E140FF" w:rsidP="001A264F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E140FF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66A109CF" w14:textId="41FC2803" w:rsidR="00E140FF" w:rsidRPr="00E140FF" w:rsidRDefault="00E140FF" w:rsidP="001A264F">
            <w:pPr>
              <w:pStyle w:val="Tekstpodstawowy"/>
              <w:rPr>
                <w:rFonts w:cs="Arial"/>
                <w:sz w:val="18"/>
              </w:rPr>
            </w:pPr>
            <w:r w:rsidRPr="00E140FF">
              <w:rPr>
                <w:rFonts w:cs="Arial"/>
                <w:sz w:val="18"/>
              </w:rPr>
              <w:t>Cena oferty brutto</w:t>
            </w:r>
            <w:r w:rsidR="001841AB">
              <w:rPr>
                <w:rFonts w:cs="Arial"/>
                <w:sz w:val="18"/>
              </w:rPr>
              <w:t xml:space="preserve"> (zł)</w:t>
            </w:r>
          </w:p>
        </w:tc>
        <w:tc>
          <w:tcPr>
            <w:tcW w:w="1334" w:type="dxa"/>
            <w:shd w:val="clear" w:color="auto" w:fill="D9D9D9"/>
            <w:vAlign w:val="center"/>
          </w:tcPr>
          <w:p w14:paraId="4B0249F4" w14:textId="77777777" w:rsidR="00E140FF" w:rsidRPr="00E140FF" w:rsidRDefault="00E140FF" w:rsidP="001A264F">
            <w:pPr>
              <w:pStyle w:val="Tekstpodstawowy"/>
              <w:rPr>
                <w:rFonts w:cs="Arial"/>
                <w:sz w:val="16"/>
              </w:rPr>
            </w:pPr>
            <w:r w:rsidRPr="00E140FF">
              <w:rPr>
                <w:rFonts w:cs="Arial"/>
                <w:sz w:val="18"/>
              </w:rPr>
              <w:t>Termin płatności faktury</w:t>
            </w:r>
          </w:p>
        </w:tc>
      </w:tr>
      <w:tr w:rsidR="00444E62" w:rsidRPr="00E140FF" w14:paraId="4DE4146A" w14:textId="77777777" w:rsidTr="00F30255">
        <w:trPr>
          <w:trHeight w:val="716"/>
          <w:jc w:val="center"/>
        </w:trPr>
        <w:tc>
          <w:tcPr>
            <w:tcW w:w="675" w:type="dxa"/>
            <w:vAlign w:val="center"/>
          </w:tcPr>
          <w:p w14:paraId="5BC18766" w14:textId="77777777" w:rsidR="00444E62" w:rsidRPr="004824FA" w:rsidRDefault="00444E62" w:rsidP="00444E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24FA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6189" w:type="dxa"/>
            <w:vAlign w:val="center"/>
          </w:tcPr>
          <w:p w14:paraId="5588D71A" w14:textId="77777777" w:rsidR="00444E62" w:rsidRPr="00F30255" w:rsidRDefault="001841AB" w:rsidP="00444E62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F30255">
              <w:rPr>
                <w:rFonts w:ascii="Arial" w:hAnsi="Arial" w:cs="Arial"/>
                <w:b/>
                <w:bCs/>
              </w:rPr>
              <w:t>Hayk</w:t>
            </w:r>
            <w:proofErr w:type="spellEnd"/>
            <w:r w:rsidRPr="00F3025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F30255">
              <w:rPr>
                <w:rFonts w:ascii="Arial" w:hAnsi="Arial" w:cs="Arial"/>
                <w:b/>
                <w:bCs/>
              </w:rPr>
              <w:t>Jomardyan</w:t>
            </w:r>
            <w:proofErr w:type="spellEnd"/>
            <w:r w:rsidRPr="00F30255">
              <w:rPr>
                <w:rFonts w:ascii="Arial" w:hAnsi="Arial" w:cs="Arial"/>
                <w:b/>
                <w:bCs/>
              </w:rPr>
              <w:t xml:space="preserve"> FHU Real Trade</w:t>
            </w:r>
          </w:p>
          <w:p w14:paraId="673990DA" w14:textId="32DDEF7A" w:rsidR="001841AB" w:rsidRDefault="001841AB" w:rsidP="00444E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Piotrkowska 173 lokal 413</w:t>
            </w:r>
            <w:r w:rsidR="00F3025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90-447 Łódź</w:t>
            </w:r>
          </w:p>
          <w:p w14:paraId="03BAE8ED" w14:textId="5433CE33" w:rsidR="001841AB" w:rsidRPr="00444E62" w:rsidRDefault="001841AB" w:rsidP="00444E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NIP:</w:t>
            </w:r>
            <w:r w:rsidR="00F3025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7252325001</w:t>
            </w:r>
          </w:p>
        </w:tc>
        <w:tc>
          <w:tcPr>
            <w:tcW w:w="1418" w:type="dxa"/>
            <w:vAlign w:val="center"/>
          </w:tcPr>
          <w:p w14:paraId="34867B61" w14:textId="0BDABAE0" w:rsidR="00444E62" w:rsidRPr="004824FA" w:rsidRDefault="001841AB" w:rsidP="00444E6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517 732,44</w:t>
            </w:r>
          </w:p>
        </w:tc>
        <w:tc>
          <w:tcPr>
            <w:tcW w:w="1334" w:type="dxa"/>
            <w:vAlign w:val="center"/>
          </w:tcPr>
          <w:p w14:paraId="26380351" w14:textId="38358BF3" w:rsidR="00444E62" w:rsidRPr="004824FA" w:rsidRDefault="001841AB" w:rsidP="00444E62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444E62" w:rsidRPr="00E140FF" w14:paraId="2A4C96B9" w14:textId="77777777" w:rsidTr="00F30255">
        <w:trPr>
          <w:trHeight w:val="716"/>
          <w:jc w:val="center"/>
        </w:trPr>
        <w:tc>
          <w:tcPr>
            <w:tcW w:w="675" w:type="dxa"/>
            <w:vAlign w:val="center"/>
          </w:tcPr>
          <w:p w14:paraId="41F0061E" w14:textId="77777777" w:rsidR="00444E62" w:rsidRPr="004824FA" w:rsidRDefault="00444E62" w:rsidP="00444E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6189" w:type="dxa"/>
            <w:vAlign w:val="center"/>
          </w:tcPr>
          <w:p w14:paraId="476AA2B4" w14:textId="77777777" w:rsidR="00444E62" w:rsidRPr="00F30255" w:rsidRDefault="00F30255" w:rsidP="00444E62">
            <w:pPr>
              <w:rPr>
                <w:rFonts w:ascii="Arial" w:hAnsi="Arial" w:cs="Arial"/>
                <w:b/>
                <w:bCs/>
                <w:szCs w:val="18"/>
              </w:rPr>
            </w:pPr>
            <w:proofErr w:type="spellStart"/>
            <w:r w:rsidRPr="00F30255">
              <w:rPr>
                <w:rFonts w:ascii="Arial" w:hAnsi="Arial" w:cs="Arial"/>
                <w:b/>
                <w:bCs/>
                <w:szCs w:val="18"/>
              </w:rPr>
              <w:t>Infotech</w:t>
            </w:r>
            <w:proofErr w:type="spellEnd"/>
            <w:r w:rsidRPr="00F30255">
              <w:rPr>
                <w:rFonts w:ascii="Arial" w:hAnsi="Arial" w:cs="Arial"/>
                <w:b/>
                <w:bCs/>
                <w:szCs w:val="18"/>
              </w:rPr>
              <w:t xml:space="preserve"> Krzysztof Zieliński Paweł Zieliński Sp. Jawna</w:t>
            </w:r>
          </w:p>
          <w:p w14:paraId="50EDBCD9" w14:textId="77777777" w:rsidR="00F30255" w:rsidRDefault="00F30255" w:rsidP="00444E62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Ul. Żeromskiego 9/1,82-300 Elbląg</w:t>
            </w:r>
          </w:p>
          <w:p w14:paraId="1371E4F4" w14:textId="6120F25C" w:rsidR="00F30255" w:rsidRPr="004824FA" w:rsidRDefault="00F30255" w:rsidP="00444E62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NIP: 5782200312</w:t>
            </w:r>
          </w:p>
        </w:tc>
        <w:tc>
          <w:tcPr>
            <w:tcW w:w="1418" w:type="dxa"/>
            <w:vAlign w:val="center"/>
          </w:tcPr>
          <w:p w14:paraId="13692DD9" w14:textId="3A18D47F" w:rsidR="00444E62" w:rsidRPr="004824FA" w:rsidRDefault="00F30255" w:rsidP="00444E6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550 855,50</w:t>
            </w:r>
          </w:p>
        </w:tc>
        <w:tc>
          <w:tcPr>
            <w:tcW w:w="1334" w:type="dxa"/>
            <w:vAlign w:val="center"/>
          </w:tcPr>
          <w:p w14:paraId="4510A311" w14:textId="77777777" w:rsidR="00444E62" w:rsidRPr="004824FA" w:rsidRDefault="00444E62" w:rsidP="00444E62">
            <w:pPr>
              <w:ind w:right="33"/>
              <w:jc w:val="center"/>
              <w:rPr>
                <w:rFonts w:ascii="Arial" w:hAnsi="Arial" w:cs="Arial"/>
              </w:rPr>
            </w:pPr>
            <w:r w:rsidRPr="004824FA">
              <w:rPr>
                <w:rFonts w:ascii="Arial" w:hAnsi="Arial" w:cs="Arial"/>
              </w:rPr>
              <w:t>do 30 dni</w:t>
            </w:r>
          </w:p>
        </w:tc>
      </w:tr>
      <w:tr w:rsidR="00444E62" w:rsidRPr="00E140FF" w14:paraId="7B888D31" w14:textId="77777777" w:rsidTr="00F30255">
        <w:trPr>
          <w:trHeight w:val="716"/>
          <w:jc w:val="center"/>
        </w:trPr>
        <w:tc>
          <w:tcPr>
            <w:tcW w:w="675" w:type="dxa"/>
            <w:vAlign w:val="center"/>
          </w:tcPr>
          <w:p w14:paraId="573EFEFD" w14:textId="77777777" w:rsidR="00444E62" w:rsidRPr="004824FA" w:rsidRDefault="00444E62" w:rsidP="00444E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89" w:type="dxa"/>
            <w:vAlign w:val="center"/>
          </w:tcPr>
          <w:p w14:paraId="18F49F15" w14:textId="77777777" w:rsidR="00444E62" w:rsidRPr="00F30255" w:rsidRDefault="00F30255" w:rsidP="00444E62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 w:rsidRPr="00F30255">
              <w:rPr>
                <w:b/>
                <w:bCs/>
                <w:color w:val="auto"/>
                <w:sz w:val="20"/>
                <w:szCs w:val="20"/>
              </w:rPr>
              <w:t xml:space="preserve">Miecz Net Karol </w:t>
            </w:r>
            <w:proofErr w:type="spellStart"/>
            <w:r w:rsidRPr="00F30255">
              <w:rPr>
                <w:b/>
                <w:bCs/>
                <w:color w:val="auto"/>
                <w:sz w:val="20"/>
                <w:szCs w:val="20"/>
              </w:rPr>
              <w:t>Labe</w:t>
            </w:r>
            <w:proofErr w:type="spellEnd"/>
          </w:p>
          <w:p w14:paraId="7E9BF90B" w14:textId="77777777" w:rsidR="00F30255" w:rsidRDefault="00F30255" w:rsidP="00444E62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Mieczyków 14a, 41-250 Czeladź</w:t>
            </w:r>
          </w:p>
          <w:p w14:paraId="51C66FF8" w14:textId="2FA24EE8" w:rsidR="00F30255" w:rsidRPr="004824FA" w:rsidRDefault="00F30255" w:rsidP="00444E62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NIP: 6252089468</w:t>
            </w:r>
          </w:p>
        </w:tc>
        <w:tc>
          <w:tcPr>
            <w:tcW w:w="1418" w:type="dxa"/>
            <w:vAlign w:val="center"/>
          </w:tcPr>
          <w:p w14:paraId="44C24D91" w14:textId="73492D5A" w:rsidR="00444E62" w:rsidRPr="004824FA" w:rsidRDefault="00F30255" w:rsidP="00444E6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498 368,33</w:t>
            </w:r>
          </w:p>
        </w:tc>
        <w:tc>
          <w:tcPr>
            <w:tcW w:w="1334" w:type="dxa"/>
            <w:vAlign w:val="center"/>
          </w:tcPr>
          <w:p w14:paraId="6D2690A9" w14:textId="5B21F4F4" w:rsidR="00444E62" w:rsidRPr="004824FA" w:rsidRDefault="00F30255" w:rsidP="00444E62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30 dni</w:t>
            </w:r>
          </w:p>
        </w:tc>
      </w:tr>
      <w:tr w:rsidR="00385041" w:rsidRPr="00E140FF" w14:paraId="11DFB092" w14:textId="77777777" w:rsidTr="00F30255">
        <w:trPr>
          <w:trHeight w:val="716"/>
          <w:jc w:val="center"/>
        </w:trPr>
        <w:tc>
          <w:tcPr>
            <w:tcW w:w="675" w:type="dxa"/>
            <w:vAlign w:val="center"/>
          </w:tcPr>
          <w:p w14:paraId="409D7CEC" w14:textId="2AE6B4DA" w:rsidR="00385041" w:rsidRDefault="001841AB" w:rsidP="00444E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189" w:type="dxa"/>
            <w:vAlign w:val="center"/>
          </w:tcPr>
          <w:p w14:paraId="60248316" w14:textId="77777777" w:rsidR="00385041" w:rsidRDefault="00F30255" w:rsidP="00444E62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proofErr w:type="spellStart"/>
            <w:r>
              <w:rPr>
                <w:b/>
                <w:color w:val="auto"/>
                <w:sz w:val="20"/>
                <w:szCs w:val="20"/>
              </w:rPr>
              <w:t>Perceptus</w:t>
            </w:r>
            <w:proofErr w:type="spellEnd"/>
            <w:r>
              <w:rPr>
                <w:b/>
                <w:color w:val="auto"/>
                <w:sz w:val="20"/>
                <w:szCs w:val="20"/>
              </w:rPr>
              <w:t xml:space="preserve"> Sp. z o.o.</w:t>
            </w:r>
          </w:p>
          <w:p w14:paraId="439ADE4D" w14:textId="77777777" w:rsidR="00F30255" w:rsidRDefault="00F30255" w:rsidP="00444E62">
            <w:pPr>
              <w:pStyle w:val="Default"/>
              <w:rPr>
                <w:bCs/>
                <w:color w:val="auto"/>
                <w:sz w:val="20"/>
                <w:szCs w:val="20"/>
              </w:rPr>
            </w:pPr>
            <w:r w:rsidRPr="00F30255">
              <w:rPr>
                <w:bCs/>
                <w:color w:val="auto"/>
                <w:sz w:val="20"/>
                <w:szCs w:val="20"/>
              </w:rPr>
              <w:t>Ul. No</w:t>
            </w:r>
            <w:r>
              <w:rPr>
                <w:bCs/>
                <w:color w:val="auto"/>
                <w:sz w:val="20"/>
                <w:szCs w:val="20"/>
              </w:rPr>
              <w:t>wy Kisielin – Antoniego Wysockiego 10, 66-002 Zielona Góra</w:t>
            </w:r>
          </w:p>
          <w:p w14:paraId="74CE47C4" w14:textId="35F91F1D" w:rsidR="00F30255" w:rsidRPr="00F30255" w:rsidRDefault="00F30255" w:rsidP="00444E62">
            <w:pPr>
              <w:pStyle w:val="Default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>NIP: 9291808578</w:t>
            </w:r>
          </w:p>
        </w:tc>
        <w:tc>
          <w:tcPr>
            <w:tcW w:w="1418" w:type="dxa"/>
            <w:vAlign w:val="center"/>
          </w:tcPr>
          <w:p w14:paraId="28A428D5" w14:textId="20112C5D" w:rsidR="00385041" w:rsidRDefault="00F30255" w:rsidP="00444E6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498 368,33</w:t>
            </w:r>
          </w:p>
        </w:tc>
        <w:tc>
          <w:tcPr>
            <w:tcW w:w="1334" w:type="dxa"/>
            <w:vAlign w:val="center"/>
          </w:tcPr>
          <w:p w14:paraId="3CBF4C52" w14:textId="62CDD9A8" w:rsidR="00385041" w:rsidRPr="004824FA" w:rsidRDefault="005D3DC0" w:rsidP="00444E62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F30255">
              <w:rPr>
                <w:rFonts w:ascii="Arial" w:hAnsi="Arial" w:cs="Arial"/>
              </w:rPr>
              <w:t>o 30 dni</w:t>
            </w:r>
          </w:p>
        </w:tc>
      </w:tr>
      <w:tr w:rsidR="00385041" w:rsidRPr="00E140FF" w14:paraId="025E10DD" w14:textId="77777777" w:rsidTr="00F30255">
        <w:trPr>
          <w:trHeight w:val="716"/>
          <w:jc w:val="center"/>
        </w:trPr>
        <w:tc>
          <w:tcPr>
            <w:tcW w:w="675" w:type="dxa"/>
            <w:vAlign w:val="center"/>
          </w:tcPr>
          <w:p w14:paraId="4D858F27" w14:textId="6FB4C6DD" w:rsidR="00385041" w:rsidRDefault="001841AB" w:rsidP="00444E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189" w:type="dxa"/>
            <w:vAlign w:val="center"/>
          </w:tcPr>
          <w:p w14:paraId="51A3ABB7" w14:textId="79B60BBD" w:rsidR="00385041" w:rsidRDefault="005D3DC0" w:rsidP="00444E62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B&amp;B Prosta Sp. Akcyjna</w:t>
            </w:r>
          </w:p>
          <w:p w14:paraId="17D1BB43" w14:textId="199A55A5" w:rsidR="005D3DC0" w:rsidRPr="005D3DC0" w:rsidRDefault="005D3DC0" w:rsidP="00444E62">
            <w:pPr>
              <w:pStyle w:val="Default"/>
              <w:rPr>
                <w:bCs/>
                <w:color w:val="auto"/>
                <w:sz w:val="20"/>
                <w:szCs w:val="20"/>
              </w:rPr>
            </w:pPr>
            <w:r w:rsidRPr="005D3DC0">
              <w:rPr>
                <w:bCs/>
                <w:color w:val="auto"/>
                <w:sz w:val="20"/>
                <w:szCs w:val="20"/>
              </w:rPr>
              <w:t>Ul. Walentego Roździeńskiego 2A</w:t>
            </w:r>
            <w:r>
              <w:rPr>
                <w:bCs/>
                <w:color w:val="auto"/>
                <w:sz w:val="20"/>
                <w:szCs w:val="20"/>
              </w:rPr>
              <w:t>, 41-946 Piekary Śląskie</w:t>
            </w:r>
          </w:p>
        </w:tc>
        <w:tc>
          <w:tcPr>
            <w:tcW w:w="1418" w:type="dxa"/>
            <w:vAlign w:val="center"/>
          </w:tcPr>
          <w:p w14:paraId="6409C8FD" w14:textId="6D094548" w:rsidR="00385041" w:rsidRDefault="005D3DC0" w:rsidP="00444E6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508 706,98</w:t>
            </w:r>
          </w:p>
        </w:tc>
        <w:tc>
          <w:tcPr>
            <w:tcW w:w="1334" w:type="dxa"/>
            <w:vAlign w:val="center"/>
          </w:tcPr>
          <w:p w14:paraId="66706EF8" w14:textId="1334F49A" w:rsidR="00385041" w:rsidRPr="004824FA" w:rsidRDefault="005D3DC0" w:rsidP="00444E62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30 dni</w:t>
            </w:r>
          </w:p>
        </w:tc>
      </w:tr>
      <w:tr w:rsidR="001841AB" w:rsidRPr="00E140FF" w14:paraId="6A06D112" w14:textId="77777777" w:rsidTr="00F30255">
        <w:trPr>
          <w:trHeight w:val="716"/>
          <w:jc w:val="center"/>
        </w:trPr>
        <w:tc>
          <w:tcPr>
            <w:tcW w:w="675" w:type="dxa"/>
            <w:vAlign w:val="center"/>
          </w:tcPr>
          <w:p w14:paraId="6DB9AFEB" w14:textId="55C3A2FD" w:rsidR="001841AB" w:rsidRDefault="001841AB" w:rsidP="001841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189" w:type="dxa"/>
            <w:vAlign w:val="center"/>
          </w:tcPr>
          <w:p w14:paraId="09963F38" w14:textId="77777777" w:rsidR="001841AB" w:rsidRPr="004824FA" w:rsidRDefault="001841AB" w:rsidP="001841AB">
            <w:pPr>
              <w:rPr>
                <w:rFonts w:ascii="Arial" w:hAnsi="Arial" w:cs="Arial"/>
                <w:b/>
              </w:rPr>
            </w:pPr>
            <w:proofErr w:type="spellStart"/>
            <w:r w:rsidRPr="004824FA">
              <w:rPr>
                <w:rFonts w:ascii="Arial" w:hAnsi="Arial" w:cs="Arial"/>
                <w:b/>
                <w:bCs/>
              </w:rPr>
              <w:t>Ventus</w:t>
            </w:r>
            <w:proofErr w:type="spellEnd"/>
            <w:r w:rsidRPr="004824FA">
              <w:rPr>
                <w:rFonts w:ascii="Arial" w:hAnsi="Arial" w:cs="Arial"/>
                <w:b/>
                <w:bCs/>
              </w:rPr>
              <w:t xml:space="preserve"> Communications Sp. z o.o. </w:t>
            </w:r>
          </w:p>
          <w:p w14:paraId="6404054F" w14:textId="77777777" w:rsidR="001841AB" w:rsidRPr="004824FA" w:rsidRDefault="001841AB" w:rsidP="001841AB">
            <w:pPr>
              <w:rPr>
                <w:rFonts w:ascii="Arial" w:hAnsi="Arial" w:cs="Arial"/>
                <w:bCs/>
              </w:rPr>
            </w:pPr>
            <w:r w:rsidRPr="004824FA">
              <w:rPr>
                <w:rFonts w:ascii="Arial" w:hAnsi="Arial" w:cs="Arial"/>
                <w:bCs/>
              </w:rPr>
              <w:t>ul. Swoboda 12, 60-391 Poznań</w:t>
            </w:r>
          </w:p>
          <w:p w14:paraId="079ECF13" w14:textId="094C89DC" w:rsidR="001841AB" w:rsidRPr="001841AB" w:rsidRDefault="001841AB" w:rsidP="001841AB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 w:rsidRPr="001841AB">
              <w:rPr>
                <w:sz w:val="20"/>
                <w:szCs w:val="20"/>
              </w:rPr>
              <w:t xml:space="preserve">NIP: </w:t>
            </w:r>
            <w:r w:rsidRPr="001841AB">
              <w:rPr>
                <w:bCs/>
                <w:sz w:val="20"/>
                <w:szCs w:val="20"/>
              </w:rPr>
              <w:t>779-00-34-154</w:t>
            </w:r>
          </w:p>
        </w:tc>
        <w:tc>
          <w:tcPr>
            <w:tcW w:w="1418" w:type="dxa"/>
            <w:vAlign w:val="center"/>
          </w:tcPr>
          <w:p w14:paraId="727ACA51" w14:textId="043F4921" w:rsidR="001841AB" w:rsidRDefault="001841AB" w:rsidP="001841A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379 172,10</w:t>
            </w:r>
          </w:p>
        </w:tc>
        <w:tc>
          <w:tcPr>
            <w:tcW w:w="1334" w:type="dxa"/>
            <w:vAlign w:val="center"/>
          </w:tcPr>
          <w:p w14:paraId="6BB06B07" w14:textId="47070E17" w:rsidR="001841AB" w:rsidRPr="004824FA" w:rsidRDefault="001841AB" w:rsidP="001841A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30 dni</w:t>
            </w:r>
          </w:p>
        </w:tc>
      </w:tr>
      <w:tr w:rsidR="001841AB" w:rsidRPr="00E140FF" w14:paraId="7E93BF11" w14:textId="77777777" w:rsidTr="00F30255">
        <w:trPr>
          <w:trHeight w:val="716"/>
          <w:jc w:val="center"/>
        </w:trPr>
        <w:tc>
          <w:tcPr>
            <w:tcW w:w="675" w:type="dxa"/>
            <w:vAlign w:val="center"/>
          </w:tcPr>
          <w:p w14:paraId="784E5E36" w14:textId="4D50AB3C" w:rsidR="001841AB" w:rsidRDefault="001841AB" w:rsidP="001841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189" w:type="dxa"/>
            <w:vAlign w:val="center"/>
          </w:tcPr>
          <w:p w14:paraId="781578A5" w14:textId="77777777" w:rsidR="001841AB" w:rsidRDefault="001841AB" w:rsidP="001841AB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Paweł Owczarzak EUPOL</w:t>
            </w:r>
          </w:p>
          <w:p w14:paraId="6AC23EA9" w14:textId="77777777" w:rsidR="001841AB" w:rsidRDefault="001841AB" w:rsidP="001841AB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Ul. </w:t>
            </w:r>
            <w:proofErr w:type="spellStart"/>
            <w:r>
              <w:rPr>
                <w:color w:val="auto"/>
                <w:sz w:val="20"/>
                <w:szCs w:val="20"/>
              </w:rPr>
              <w:t>Palinkiewicza</w:t>
            </w:r>
            <w:proofErr w:type="spellEnd"/>
            <w:r>
              <w:rPr>
                <w:color w:val="auto"/>
                <w:sz w:val="20"/>
                <w:szCs w:val="20"/>
              </w:rPr>
              <w:t xml:space="preserve"> 3, 63-000 Środa Wlkp.</w:t>
            </w:r>
          </w:p>
          <w:p w14:paraId="71812DC8" w14:textId="38EAC8D0" w:rsidR="001841AB" w:rsidRDefault="001841AB" w:rsidP="001841AB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NIP: 786-14-93-189</w:t>
            </w:r>
          </w:p>
        </w:tc>
        <w:tc>
          <w:tcPr>
            <w:tcW w:w="1418" w:type="dxa"/>
            <w:vAlign w:val="center"/>
          </w:tcPr>
          <w:p w14:paraId="03C64EB7" w14:textId="7F875ED7" w:rsidR="001841AB" w:rsidRDefault="001841AB" w:rsidP="001841A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498 368,33</w:t>
            </w:r>
          </w:p>
        </w:tc>
        <w:tc>
          <w:tcPr>
            <w:tcW w:w="1334" w:type="dxa"/>
            <w:vAlign w:val="center"/>
          </w:tcPr>
          <w:p w14:paraId="69C67C19" w14:textId="4169B37F" w:rsidR="001841AB" w:rsidRPr="004824FA" w:rsidRDefault="001841AB" w:rsidP="001841AB">
            <w:pPr>
              <w:ind w:right="33"/>
              <w:jc w:val="center"/>
              <w:rPr>
                <w:rFonts w:ascii="Arial" w:hAnsi="Arial" w:cs="Arial"/>
              </w:rPr>
            </w:pPr>
            <w:r w:rsidRPr="004824FA">
              <w:rPr>
                <w:rFonts w:ascii="Arial" w:hAnsi="Arial" w:cs="Arial"/>
              </w:rPr>
              <w:t>do 30 dni</w:t>
            </w:r>
          </w:p>
        </w:tc>
      </w:tr>
    </w:tbl>
    <w:p w14:paraId="228F7E2D" w14:textId="77777777" w:rsidR="00391A76" w:rsidRPr="00E140FF" w:rsidRDefault="00391A76" w:rsidP="00391A76">
      <w:pPr>
        <w:spacing w:line="276" w:lineRule="auto"/>
        <w:jc w:val="both"/>
        <w:rPr>
          <w:rFonts w:ascii="Arial" w:hAnsi="Arial" w:cs="Arial"/>
          <w:b/>
          <w:color w:val="FF0000"/>
          <w:szCs w:val="22"/>
        </w:rPr>
      </w:pPr>
    </w:p>
    <w:p w14:paraId="75E847A1" w14:textId="77777777" w:rsidR="00655624" w:rsidRPr="00E140FF" w:rsidRDefault="00AA65DC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  <w:r w:rsidRPr="00E140FF">
        <w:rPr>
          <w:rFonts w:ascii="Arial" w:hAnsi="Arial" w:cs="Arial"/>
          <w:szCs w:val="24"/>
          <w:u w:val="single"/>
        </w:rPr>
        <w:t>Kryterium wyboru ofert</w:t>
      </w:r>
      <w:r w:rsidR="00655624" w:rsidRPr="00E140FF">
        <w:rPr>
          <w:rFonts w:ascii="Arial" w:hAnsi="Arial" w:cs="Arial"/>
          <w:szCs w:val="24"/>
          <w:u w:val="single"/>
        </w:rPr>
        <w:t xml:space="preserve">: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3544"/>
        <w:gridCol w:w="1922"/>
      </w:tblGrid>
      <w:tr w:rsidR="00126C30" w:rsidRPr="00E140FF" w14:paraId="2E252574" w14:textId="77777777" w:rsidTr="00855079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B10F009" w14:textId="77777777" w:rsidR="00126C30" w:rsidRPr="00E140FF" w:rsidRDefault="00126C30" w:rsidP="00126C30">
            <w:pPr>
              <w:jc w:val="center"/>
              <w:rPr>
                <w:rFonts w:ascii="Arial" w:hAnsi="Arial" w:cs="Arial"/>
                <w:b/>
                <w:szCs w:val="22"/>
              </w:rPr>
            </w:pPr>
            <w:r w:rsidRPr="00E140FF">
              <w:rPr>
                <w:rFonts w:ascii="Arial" w:hAnsi="Arial" w:cs="Arial"/>
                <w:b/>
                <w:szCs w:val="22"/>
              </w:rPr>
              <w:t>Nazwa kryterium: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03D56F8D" w14:textId="77777777" w:rsidR="00126C30" w:rsidRPr="00E140FF" w:rsidRDefault="00126C30" w:rsidP="00126C30">
            <w:pPr>
              <w:jc w:val="center"/>
              <w:rPr>
                <w:rFonts w:ascii="Arial" w:hAnsi="Arial" w:cs="Arial"/>
                <w:szCs w:val="22"/>
              </w:rPr>
            </w:pPr>
            <w:r w:rsidRPr="00E140FF">
              <w:rPr>
                <w:rFonts w:ascii="Arial" w:hAnsi="Arial" w:cs="Arial"/>
                <w:b/>
                <w:szCs w:val="22"/>
              </w:rPr>
              <w:t>Waga:</w:t>
            </w:r>
          </w:p>
        </w:tc>
      </w:tr>
      <w:tr w:rsidR="00126C30" w:rsidRPr="00E140FF" w14:paraId="7D827403" w14:textId="77777777" w:rsidTr="00855079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1A9394" w14:textId="77777777" w:rsidR="00126C30" w:rsidRPr="00E140FF" w:rsidRDefault="00126C30" w:rsidP="00126C30">
            <w:pPr>
              <w:rPr>
                <w:rFonts w:ascii="Arial" w:eastAsia="Arial" w:hAnsi="Arial" w:cs="Arial"/>
                <w:szCs w:val="22"/>
              </w:rPr>
            </w:pPr>
            <w:r w:rsidRPr="00E140FF">
              <w:rPr>
                <w:rFonts w:ascii="Arial" w:hAnsi="Arial" w:cs="Arial"/>
                <w:szCs w:val="22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C76B3" w14:textId="77777777" w:rsidR="00126C30" w:rsidRPr="00E140FF" w:rsidRDefault="00126C30" w:rsidP="00126C30">
            <w:pPr>
              <w:jc w:val="center"/>
              <w:rPr>
                <w:rFonts w:ascii="Arial" w:hAnsi="Arial" w:cs="Arial"/>
                <w:szCs w:val="22"/>
              </w:rPr>
            </w:pPr>
            <w:r w:rsidRPr="00E140FF">
              <w:rPr>
                <w:rFonts w:ascii="Arial" w:hAnsi="Arial" w:cs="Arial"/>
                <w:szCs w:val="22"/>
              </w:rPr>
              <w:t>60%</w:t>
            </w:r>
          </w:p>
        </w:tc>
      </w:tr>
      <w:tr w:rsidR="00E140FF" w:rsidRPr="00E140FF" w14:paraId="3548B3F7" w14:textId="77777777" w:rsidTr="00855079">
        <w:trPr>
          <w:trHeight w:val="7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97FC5" w14:textId="77777777" w:rsidR="00126C30" w:rsidRPr="00E140FF" w:rsidRDefault="00126C30" w:rsidP="00126C30">
            <w:pPr>
              <w:rPr>
                <w:rFonts w:ascii="Arial" w:hAnsi="Arial" w:cs="Arial"/>
                <w:szCs w:val="22"/>
              </w:rPr>
            </w:pPr>
            <w:r w:rsidRPr="00E140FF">
              <w:rPr>
                <w:rFonts w:ascii="Arial" w:hAnsi="Arial" w:cs="Arial"/>
                <w:szCs w:val="22"/>
              </w:rPr>
              <w:t>Termin płatności faktury (P)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7529A" w14:textId="77777777" w:rsidR="00126C30" w:rsidRPr="00E140FF" w:rsidRDefault="00E140FF" w:rsidP="00E140FF">
            <w:pPr>
              <w:jc w:val="center"/>
              <w:rPr>
                <w:rFonts w:ascii="Arial" w:eastAsia="Arial" w:hAnsi="Arial" w:cs="Arial"/>
                <w:szCs w:val="22"/>
              </w:rPr>
            </w:pPr>
            <w:r w:rsidRPr="00E140FF">
              <w:rPr>
                <w:rFonts w:ascii="Arial" w:eastAsia="Arial" w:hAnsi="Arial" w:cs="Arial"/>
                <w:szCs w:val="22"/>
              </w:rPr>
              <w:t>4</w:t>
            </w:r>
            <w:r w:rsidR="00126C30" w:rsidRPr="00E140FF">
              <w:rPr>
                <w:rFonts w:ascii="Arial" w:eastAsia="Arial" w:hAnsi="Arial" w:cs="Arial"/>
                <w:szCs w:val="22"/>
              </w:rPr>
              <w:t>0%</w:t>
            </w:r>
          </w:p>
        </w:tc>
      </w:tr>
    </w:tbl>
    <w:p w14:paraId="412CD24A" w14:textId="77777777" w:rsidR="00126C30" w:rsidRPr="00E140FF" w:rsidRDefault="00126C30" w:rsidP="00655624">
      <w:pPr>
        <w:spacing w:line="360" w:lineRule="auto"/>
        <w:jc w:val="both"/>
        <w:rPr>
          <w:rFonts w:ascii="Arial" w:hAnsi="Arial" w:cs="Arial"/>
          <w:color w:val="FF0000"/>
          <w:szCs w:val="24"/>
          <w:u w:val="single"/>
        </w:rPr>
      </w:pPr>
    </w:p>
    <w:p w14:paraId="6F8C2644" w14:textId="77777777" w:rsidR="00391A76" w:rsidRPr="00E140FF" w:rsidRDefault="00655624" w:rsidP="00391A76">
      <w:pPr>
        <w:spacing w:line="360" w:lineRule="auto"/>
        <w:rPr>
          <w:rFonts w:ascii="Arial" w:hAnsi="Arial" w:cs="Arial"/>
          <w:color w:val="FF0000"/>
          <w:szCs w:val="24"/>
        </w:rPr>
      </w:pPr>
      <w:r w:rsidRPr="00E140FF">
        <w:rPr>
          <w:rFonts w:ascii="Arial" w:hAnsi="Arial" w:cs="Arial"/>
          <w:szCs w:val="24"/>
        </w:rPr>
        <w:t xml:space="preserve">Zamawiający zamierza przeznaczyć na realizację zamówienia </w:t>
      </w:r>
      <w:r w:rsidRPr="00AA434E">
        <w:rPr>
          <w:rFonts w:ascii="Arial" w:hAnsi="Arial" w:cs="Arial"/>
          <w:szCs w:val="24"/>
        </w:rPr>
        <w:t>kwotę:</w:t>
      </w:r>
      <w:r w:rsidR="00AA65DC" w:rsidRPr="00AA434E">
        <w:rPr>
          <w:rFonts w:ascii="Arial" w:hAnsi="Arial" w:cs="Arial"/>
          <w:szCs w:val="24"/>
        </w:rPr>
        <w:t xml:space="preserve"> </w:t>
      </w:r>
      <w:r w:rsidR="00385041">
        <w:rPr>
          <w:rFonts w:ascii="Arial" w:hAnsi="Arial" w:cs="Arial"/>
          <w:szCs w:val="24"/>
        </w:rPr>
        <w:t>405.900,00</w:t>
      </w:r>
      <w:r w:rsidR="008C6EF1" w:rsidRPr="00AA434E">
        <w:rPr>
          <w:rFonts w:ascii="Arial" w:hAnsi="Arial" w:cs="Arial"/>
          <w:szCs w:val="24"/>
        </w:rPr>
        <w:t xml:space="preserve"> </w:t>
      </w:r>
      <w:r w:rsidR="00CE6D6C" w:rsidRPr="00AA434E">
        <w:rPr>
          <w:rFonts w:ascii="Arial" w:hAnsi="Arial" w:cs="Arial"/>
          <w:szCs w:val="24"/>
        </w:rPr>
        <w:t>zł brutto</w:t>
      </w:r>
      <w:r w:rsidR="00293086">
        <w:rPr>
          <w:rFonts w:ascii="Arial" w:hAnsi="Arial" w:cs="Arial"/>
          <w:szCs w:val="24"/>
        </w:rPr>
        <w:t>.</w:t>
      </w:r>
    </w:p>
    <w:sectPr w:rsidR="00391A76" w:rsidRPr="00E140FF" w:rsidSect="00855079">
      <w:headerReference w:type="default" r:id="rId11"/>
      <w:pgSz w:w="11907" w:h="16840" w:code="9"/>
      <w:pgMar w:top="851" w:right="1417" w:bottom="284" w:left="993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67752" w14:textId="77777777" w:rsidR="00E77434" w:rsidRDefault="00E77434" w:rsidP="008E210A">
      <w:r>
        <w:separator/>
      </w:r>
    </w:p>
  </w:endnote>
  <w:endnote w:type="continuationSeparator" w:id="0">
    <w:p w14:paraId="7189B7B7" w14:textId="77777777" w:rsidR="00E77434" w:rsidRDefault="00E77434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33394" w14:textId="77777777" w:rsidR="00E77434" w:rsidRDefault="00E77434" w:rsidP="008E210A">
      <w:r>
        <w:separator/>
      </w:r>
    </w:p>
  </w:footnote>
  <w:footnote w:type="continuationSeparator" w:id="0">
    <w:p w14:paraId="5490B9C7" w14:textId="77777777" w:rsidR="00E77434" w:rsidRDefault="00E77434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7A3C2" w14:textId="77777777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444E62">
      <w:rPr>
        <w:rFonts w:ascii="Arial" w:hAnsi="Arial" w:cs="Arial"/>
        <w:b w:val="0"/>
        <w:sz w:val="20"/>
        <w:szCs w:val="20"/>
      </w:rPr>
      <w:t>3</w:t>
    </w:r>
    <w:r w:rsidR="00391A76">
      <w:rPr>
        <w:rFonts w:ascii="Arial" w:hAnsi="Arial" w:cs="Arial"/>
        <w:b w:val="0"/>
        <w:sz w:val="20"/>
        <w:szCs w:val="20"/>
      </w:rPr>
      <w:t>/</w:t>
    </w:r>
    <w:r w:rsidR="00385041">
      <w:rPr>
        <w:rFonts w:ascii="Arial" w:hAnsi="Arial" w:cs="Arial"/>
        <w:b w:val="0"/>
        <w:sz w:val="20"/>
        <w:szCs w:val="20"/>
      </w:rPr>
      <w:t>6923</w:t>
    </w:r>
    <w:r w:rsidR="00655624">
      <w:rPr>
        <w:rFonts w:ascii="Arial" w:hAnsi="Arial" w:cs="Arial"/>
        <w:b w:val="0"/>
        <w:sz w:val="20"/>
        <w:szCs w:val="20"/>
      </w:rPr>
      <w:t>/2</w:t>
    </w:r>
    <w:r w:rsidR="00385041">
      <w:rPr>
        <w:rFonts w:ascii="Arial" w:hAnsi="Arial" w:cs="Arial"/>
        <w:b w:val="0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20A857E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  <w:color w:val="auto"/>
      </w:rPr>
    </w:lvl>
  </w:abstractNum>
  <w:abstractNum w:abstractNumId="1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5867659">
    <w:abstractNumId w:val="1"/>
  </w:num>
  <w:num w:numId="2" w16cid:durableId="1430541737">
    <w:abstractNumId w:val="2"/>
  </w:num>
  <w:num w:numId="3" w16cid:durableId="96561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1AB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37A72"/>
    <w:rsid w:val="00040969"/>
    <w:rsid w:val="00041CD0"/>
    <w:rsid w:val="00046562"/>
    <w:rsid w:val="000530F3"/>
    <w:rsid w:val="000543B5"/>
    <w:rsid w:val="00063E39"/>
    <w:rsid w:val="0007177B"/>
    <w:rsid w:val="00071F84"/>
    <w:rsid w:val="000729DE"/>
    <w:rsid w:val="00076203"/>
    <w:rsid w:val="00077A58"/>
    <w:rsid w:val="00086263"/>
    <w:rsid w:val="00086D02"/>
    <w:rsid w:val="000875A7"/>
    <w:rsid w:val="00091AD1"/>
    <w:rsid w:val="00091DF0"/>
    <w:rsid w:val="000948FB"/>
    <w:rsid w:val="00094BCC"/>
    <w:rsid w:val="00095421"/>
    <w:rsid w:val="0009774E"/>
    <w:rsid w:val="000A1968"/>
    <w:rsid w:val="000A2000"/>
    <w:rsid w:val="000A3E7B"/>
    <w:rsid w:val="000A5F22"/>
    <w:rsid w:val="000A65A7"/>
    <w:rsid w:val="000A6C89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E550D"/>
    <w:rsid w:val="000F2497"/>
    <w:rsid w:val="000F7582"/>
    <w:rsid w:val="0010278A"/>
    <w:rsid w:val="001077A1"/>
    <w:rsid w:val="00107C6D"/>
    <w:rsid w:val="001104C5"/>
    <w:rsid w:val="00113325"/>
    <w:rsid w:val="00114E03"/>
    <w:rsid w:val="00117EFD"/>
    <w:rsid w:val="00121F53"/>
    <w:rsid w:val="00125EB8"/>
    <w:rsid w:val="00126C30"/>
    <w:rsid w:val="00132E84"/>
    <w:rsid w:val="00133684"/>
    <w:rsid w:val="001347F8"/>
    <w:rsid w:val="00137401"/>
    <w:rsid w:val="0013766C"/>
    <w:rsid w:val="001376F8"/>
    <w:rsid w:val="00151C11"/>
    <w:rsid w:val="00153317"/>
    <w:rsid w:val="00153476"/>
    <w:rsid w:val="00154228"/>
    <w:rsid w:val="0016607E"/>
    <w:rsid w:val="0017094E"/>
    <w:rsid w:val="0017318C"/>
    <w:rsid w:val="00174BE9"/>
    <w:rsid w:val="001812FB"/>
    <w:rsid w:val="00182224"/>
    <w:rsid w:val="00182762"/>
    <w:rsid w:val="00182944"/>
    <w:rsid w:val="00183376"/>
    <w:rsid w:val="001841AB"/>
    <w:rsid w:val="00190340"/>
    <w:rsid w:val="00190C79"/>
    <w:rsid w:val="00192C8A"/>
    <w:rsid w:val="00193371"/>
    <w:rsid w:val="00193EF0"/>
    <w:rsid w:val="00194699"/>
    <w:rsid w:val="00195509"/>
    <w:rsid w:val="00195D16"/>
    <w:rsid w:val="001A264F"/>
    <w:rsid w:val="001A3917"/>
    <w:rsid w:val="001A555A"/>
    <w:rsid w:val="001A5D02"/>
    <w:rsid w:val="001A7183"/>
    <w:rsid w:val="001B3DD0"/>
    <w:rsid w:val="001B40EF"/>
    <w:rsid w:val="001B53CF"/>
    <w:rsid w:val="001C3409"/>
    <w:rsid w:val="001D4B77"/>
    <w:rsid w:val="001D502F"/>
    <w:rsid w:val="001D7F99"/>
    <w:rsid w:val="001E0939"/>
    <w:rsid w:val="002007E0"/>
    <w:rsid w:val="002067EF"/>
    <w:rsid w:val="002071A5"/>
    <w:rsid w:val="00211652"/>
    <w:rsid w:val="00212E17"/>
    <w:rsid w:val="00223A2B"/>
    <w:rsid w:val="002252B5"/>
    <w:rsid w:val="002266C2"/>
    <w:rsid w:val="00230808"/>
    <w:rsid w:val="00231F8B"/>
    <w:rsid w:val="00232D90"/>
    <w:rsid w:val="00233DE9"/>
    <w:rsid w:val="00251C86"/>
    <w:rsid w:val="00254B7F"/>
    <w:rsid w:val="002579DB"/>
    <w:rsid w:val="002623E5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93086"/>
    <w:rsid w:val="00295721"/>
    <w:rsid w:val="002A1885"/>
    <w:rsid w:val="002B1ECF"/>
    <w:rsid w:val="002B6196"/>
    <w:rsid w:val="002B765C"/>
    <w:rsid w:val="002B7BEF"/>
    <w:rsid w:val="002C20D2"/>
    <w:rsid w:val="002C33E8"/>
    <w:rsid w:val="002C7F4C"/>
    <w:rsid w:val="002D0275"/>
    <w:rsid w:val="002D0A5C"/>
    <w:rsid w:val="002E0734"/>
    <w:rsid w:val="002E47FA"/>
    <w:rsid w:val="002E5F66"/>
    <w:rsid w:val="002F1040"/>
    <w:rsid w:val="002F1F49"/>
    <w:rsid w:val="002F3A72"/>
    <w:rsid w:val="002F4697"/>
    <w:rsid w:val="002F4EB1"/>
    <w:rsid w:val="002F527B"/>
    <w:rsid w:val="002F6532"/>
    <w:rsid w:val="002F744C"/>
    <w:rsid w:val="00301B36"/>
    <w:rsid w:val="0030373B"/>
    <w:rsid w:val="00305719"/>
    <w:rsid w:val="00312404"/>
    <w:rsid w:val="00312528"/>
    <w:rsid w:val="00320F8B"/>
    <w:rsid w:val="00324485"/>
    <w:rsid w:val="003257BB"/>
    <w:rsid w:val="003350CF"/>
    <w:rsid w:val="0034455D"/>
    <w:rsid w:val="00344F8F"/>
    <w:rsid w:val="003502B5"/>
    <w:rsid w:val="00351951"/>
    <w:rsid w:val="00362072"/>
    <w:rsid w:val="00363121"/>
    <w:rsid w:val="003654D9"/>
    <w:rsid w:val="0036551A"/>
    <w:rsid w:val="003758A3"/>
    <w:rsid w:val="00385041"/>
    <w:rsid w:val="00385949"/>
    <w:rsid w:val="00390213"/>
    <w:rsid w:val="00391A76"/>
    <w:rsid w:val="003A61E9"/>
    <w:rsid w:val="003B07F2"/>
    <w:rsid w:val="003B3B3B"/>
    <w:rsid w:val="003B5AE0"/>
    <w:rsid w:val="003C5556"/>
    <w:rsid w:val="003C756D"/>
    <w:rsid w:val="003D1ACB"/>
    <w:rsid w:val="003D3412"/>
    <w:rsid w:val="003E0710"/>
    <w:rsid w:val="003E54D1"/>
    <w:rsid w:val="003E65AF"/>
    <w:rsid w:val="003F773F"/>
    <w:rsid w:val="003F7BDA"/>
    <w:rsid w:val="004016C6"/>
    <w:rsid w:val="0041000F"/>
    <w:rsid w:val="00413BE1"/>
    <w:rsid w:val="00413BFD"/>
    <w:rsid w:val="004153F1"/>
    <w:rsid w:val="004158AE"/>
    <w:rsid w:val="00416A4A"/>
    <w:rsid w:val="0042250B"/>
    <w:rsid w:val="004267E9"/>
    <w:rsid w:val="00430186"/>
    <w:rsid w:val="0043360F"/>
    <w:rsid w:val="0043685C"/>
    <w:rsid w:val="00444E62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7422B"/>
    <w:rsid w:val="00476739"/>
    <w:rsid w:val="004809E6"/>
    <w:rsid w:val="00480BD8"/>
    <w:rsid w:val="004824FA"/>
    <w:rsid w:val="00492F42"/>
    <w:rsid w:val="00495BC2"/>
    <w:rsid w:val="004A7532"/>
    <w:rsid w:val="004B0322"/>
    <w:rsid w:val="004B168C"/>
    <w:rsid w:val="004B64F6"/>
    <w:rsid w:val="004C34CE"/>
    <w:rsid w:val="004C5002"/>
    <w:rsid w:val="004C608A"/>
    <w:rsid w:val="004C7403"/>
    <w:rsid w:val="004D5D08"/>
    <w:rsid w:val="004D7AFC"/>
    <w:rsid w:val="004E2D61"/>
    <w:rsid w:val="004E4C51"/>
    <w:rsid w:val="004E7C9F"/>
    <w:rsid w:val="004F46BF"/>
    <w:rsid w:val="005102D4"/>
    <w:rsid w:val="00514F97"/>
    <w:rsid w:val="0052221E"/>
    <w:rsid w:val="0053376A"/>
    <w:rsid w:val="00552B91"/>
    <w:rsid w:val="0055559C"/>
    <w:rsid w:val="0056254C"/>
    <w:rsid w:val="00562D62"/>
    <w:rsid w:val="005645FF"/>
    <w:rsid w:val="00567B12"/>
    <w:rsid w:val="00583440"/>
    <w:rsid w:val="005842A0"/>
    <w:rsid w:val="005976B1"/>
    <w:rsid w:val="005B1C8F"/>
    <w:rsid w:val="005B5FDA"/>
    <w:rsid w:val="005C4481"/>
    <w:rsid w:val="005C4F6F"/>
    <w:rsid w:val="005C536E"/>
    <w:rsid w:val="005C6370"/>
    <w:rsid w:val="005C7291"/>
    <w:rsid w:val="005C7DD1"/>
    <w:rsid w:val="005C7F06"/>
    <w:rsid w:val="005D0C42"/>
    <w:rsid w:val="005D2CEC"/>
    <w:rsid w:val="005D3DC0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03A5D"/>
    <w:rsid w:val="00607B1C"/>
    <w:rsid w:val="00627233"/>
    <w:rsid w:val="0063052B"/>
    <w:rsid w:val="00631348"/>
    <w:rsid w:val="00632C60"/>
    <w:rsid w:val="0064007D"/>
    <w:rsid w:val="0064157C"/>
    <w:rsid w:val="006437F1"/>
    <w:rsid w:val="00644DB0"/>
    <w:rsid w:val="00651802"/>
    <w:rsid w:val="00655624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76A"/>
    <w:rsid w:val="00697905"/>
    <w:rsid w:val="006A0A28"/>
    <w:rsid w:val="006A0BEF"/>
    <w:rsid w:val="006A28FB"/>
    <w:rsid w:val="006A76B0"/>
    <w:rsid w:val="006A77A2"/>
    <w:rsid w:val="006A7890"/>
    <w:rsid w:val="006B4EEB"/>
    <w:rsid w:val="006C19A9"/>
    <w:rsid w:val="006C3882"/>
    <w:rsid w:val="006D1D1A"/>
    <w:rsid w:val="006D2E4D"/>
    <w:rsid w:val="006D7512"/>
    <w:rsid w:val="006E034B"/>
    <w:rsid w:val="006E5CEB"/>
    <w:rsid w:val="006F4A0B"/>
    <w:rsid w:val="006F620C"/>
    <w:rsid w:val="007037A6"/>
    <w:rsid w:val="00707993"/>
    <w:rsid w:val="00713046"/>
    <w:rsid w:val="00724271"/>
    <w:rsid w:val="007245F5"/>
    <w:rsid w:val="00726B2C"/>
    <w:rsid w:val="007373F8"/>
    <w:rsid w:val="0075160C"/>
    <w:rsid w:val="00753A1B"/>
    <w:rsid w:val="00770589"/>
    <w:rsid w:val="00771E9A"/>
    <w:rsid w:val="007724FD"/>
    <w:rsid w:val="007761F1"/>
    <w:rsid w:val="0078452A"/>
    <w:rsid w:val="007A0FF8"/>
    <w:rsid w:val="007A2C28"/>
    <w:rsid w:val="007A458E"/>
    <w:rsid w:val="007A5017"/>
    <w:rsid w:val="007C0170"/>
    <w:rsid w:val="007C0640"/>
    <w:rsid w:val="007C4279"/>
    <w:rsid w:val="007C4D80"/>
    <w:rsid w:val="007C52FC"/>
    <w:rsid w:val="007C57BF"/>
    <w:rsid w:val="007E1A96"/>
    <w:rsid w:val="007E3F92"/>
    <w:rsid w:val="007E6798"/>
    <w:rsid w:val="007E7475"/>
    <w:rsid w:val="007F199A"/>
    <w:rsid w:val="007F6A20"/>
    <w:rsid w:val="008020C9"/>
    <w:rsid w:val="00803428"/>
    <w:rsid w:val="00810C22"/>
    <w:rsid w:val="00811685"/>
    <w:rsid w:val="00813E53"/>
    <w:rsid w:val="00816966"/>
    <w:rsid w:val="008372B8"/>
    <w:rsid w:val="00845AEC"/>
    <w:rsid w:val="0085045B"/>
    <w:rsid w:val="008507FC"/>
    <w:rsid w:val="00855079"/>
    <w:rsid w:val="00857729"/>
    <w:rsid w:val="00861436"/>
    <w:rsid w:val="008614C7"/>
    <w:rsid w:val="0086262F"/>
    <w:rsid w:val="008706BB"/>
    <w:rsid w:val="00871D78"/>
    <w:rsid w:val="00873874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A149E"/>
    <w:rsid w:val="008B0A3C"/>
    <w:rsid w:val="008C2DE9"/>
    <w:rsid w:val="008C4344"/>
    <w:rsid w:val="008C6EF1"/>
    <w:rsid w:val="008D22E8"/>
    <w:rsid w:val="008D60A1"/>
    <w:rsid w:val="008D6E69"/>
    <w:rsid w:val="008E0FF1"/>
    <w:rsid w:val="008E13F2"/>
    <w:rsid w:val="008E210A"/>
    <w:rsid w:val="008E714C"/>
    <w:rsid w:val="008E7C8D"/>
    <w:rsid w:val="008F000C"/>
    <w:rsid w:val="008F1606"/>
    <w:rsid w:val="008F3A44"/>
    <w:rsid w:val="00900C8B"/>
    <w:rsid w:val="009015EE"/>
    <w:rsid w:val="0090730F"/>
    <w:rsid w:val="00920711"/>
    <w:rsid w:val="00925FDE"/>
    <w:rsid w:val="0093066A"/>
    <w:rsid w:val="009314FD"/>
    <w:rsid w:val="00931588"/>
    <w:rsid w:val="009338E8"/>
    <w:rsid w:val="00933C9E"/>
    <w:rsid w:val="00944047"/>
    <w:rsid w:val="00945FEA"/>
    <w:rsid w:val="00946AEE"/>
    <w:rsid w:val="00947A87"/>
    <w:rsid w:val="00947CE1"/>
    <w:rsid w:val="009530BB"/>
    <w:rsid w:val="009562CD"/>
    <w:rsid w:val="00957EAB"/>
    <w:rsid w:val="00960D15"/>
    <w:rsid w:val="00971ADC"/>
    <w:rsid w:val="00972F46"/>
    <w:rsid w:val="00973847"/>
    <w:rsid w:val="00973D4B"/>
    <w:rsid w:val="00974811"/>
    <w:rsid w:val="00974897"/>
    <w:rsid w:val="0097555E"/>
    <w:rsid w:val="009777E6"/>
    <w:rsid w:val="009840D3"/>
    <w:rsid w:val="00984410"/>
    <w:rsid w:val="00990FE9"/>
    <w:rsid w:val="009966B3"/>
    <w:rsid w:val="009969F2"/>
    <w:rsid w:val="009A37D2"/>
    <w:rsid w:val="009B43C5"/>
    <w:rsid w:val="009D0781"/>
    <w:rsid w:val="009D0A5C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12265"/>
    <w:rsid w:val="00A279F2"/>
    <w:rsid w:val="00A303AF"/>
    <w:rsid w:val="00A30618"/>
    <w:rsid w:val="00A33B08"/>
    <w:rsid w:val="00A348D9"/>
    <w:rsid w:val="00A43F68"/>
    <w:rsid w:val="00A450A8"/>
    <w:rsid w:val="00A476DE"/>
    <w:rsid w:val="00A51BB0"/>
    <w:rsid w:val="00A64413"/>
    <w:rsid w:val="00A679BF"/>
    <w:rsid w:val="00A72641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34A8"/>
    <w:rsid w:val="00AA434E"/>
    <w:rsid w:val="00AA489E"/>
    <w:rsid w:val="00AA5914"/>
    <w:rsid w:val="00AA65DC"/>
    <w:rsid w:val="00AD1E92"/>
    <w:rsid w:val="00AD60DC"/>
    <w:rsid w:val="00AE2ADB"/>
    <w:rsid w:val="00AE6F93"/>
    <w:rsid w:val="00AF2B3B"/>
    <w:rsid w:val="00AF4273"/>
    <w:rsid w:val="00B02C60"/>
    <w:rsid w:val="00B033F7"/>
    <w:rsid w:val="00B1356D"/>
    <w:rsid w:val="00B14D0A"/>
    <w:rsid w:val="00B24800"/>
    <w:rsid w:val="00B2571C"/>
    <w:rsid w:val="00B25CAC"/>
    <w:rsid w:val="00B2625B"/>
    <w:rsid w:val="00B302D5"/>
    <w:rsid w:val="00B3073B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7F05"/>
    <w:rsid w:val="00B77FEB"/>
    <w:rsid w:val="00B83624"/>
    <w:rsid w:val="00B855B8"/>
    <w:rsid w:val="00BA6157"/>
    <w:rsid w:val="00BA6C70"/>
    <w:rsid w:val="00BB319B"/>
    <w:rsid w:val="00BB345D"/>
    <w:rsid w:val="00BB600C"/>
    <w:rsid w:val="00BC034D"/>
    <w:rsid w:val="00BC58FF"/>
    <w:rsid w:val="00BC6A93"/>
    <w:rsid w:val="00BF55BC"/>
    <w:rsid w:val="00BF7CAB"/>
    <w:rsid w:val="00C01AAA"/>
    <w:rsid w:val="00C0288E"/>
    <w:rsid w:val="00C10514"/>
    <w:rsid w:val="00C136DD"/>
    <w:rsid w:val="00C1621A"/>
    <w:rsid w:val="00C20F98"/>
    <w:rsid w:val="00C232AF"/>
    <w:rsid w:val="00C23E9D"/>
    <w:rsid w:val="00C24F4A"/>
    <w:rsid w:val="00C3344F"/>
    <w:rsid w:val="00C34AE3"/>
    <w:rsid w:val="00C459DE"/>
    <w:rsid w:val="00C46DE6"/>
    <w:rsid w:val="00C54E73"/>
    <w:rsid w:val="00C615F1"/>
    <w:rsid w:val="00C62E8C"/>
    <w:rsid w:val="00C63612"/>
    <w:rsid w:val="00C646BA"/>
    <w:rsid w:val="00C67D0A"/>
    <w:rsid w:val="00C70973"/>
    <w:rsid w:val="00C76EE1"/>
    <w:rsid w:val="00C8013E"/>
    <w:rsid w:val="00C85124"/>
    <w:rsid w:val="00C87254"/>
    <w:rsid w:val="00C90301"/>
    <w:rsid w:val="00C91D69"/>
    <w:rsid w:val="00C91F7C"/>
    <w:rsid w:val="00C97316"/>
    <w:rsid w:val="00CA085A"/>
    <w:rsid w:val="00CA2BCF"/>
    <w:rsid w:val="00CB04D7"/>
    <w:rsid w:val="00CC5B33"/>
    <w:rsid w:val="00CC6BCF"/>
    <w:rsid w:val="00CD02EC"/>
    <w:rsid w:val="00CD78DA"/>
    <w:rsid w:val="00CE5365"/>
    <w:rsid w:val="00CE6D6C"/>
    <w:rsid w:val="00CF55AE"/>
    <w:rsid w:val="00D01CAE"/>
    <w:rsid w:val="00D0234F"/>
    <w:rsid w:val="00D10201"/>
    <w:rsid w:val="00D12399"/>
    <w:rsid w:val="00D157B4"/>
    <w:rsid w:val="00D25BE3"/>
    <w:rsid w:val="00D31842"/>
    <w:rsid w:val="00D31E1E"/>
    <w:rsid w:val="00D35133"/>
    <w:rsid w:val="00D35B5F"/>
    <w:rsid w:val="00D36CFF"/>
    <w:rsid w:val="00D37656"/>
    <w:rsid w:val="00D43924"/>
    <w:rsid w:val="00D4429D"/>
    <w:rsid w:val="00D463E0"/>
    <w:rsid w:val="00D64DF8"/>
    <w:rsid w:val="00D67FD6"/>
    <w:rsid w:val="00D72498"/>
    <w:rsid w:val="00D75DFD"/>
    <w:rsid w:val="00D76F6C"/>
    <w:rsid w:val="00D838CD"/>
    <w:rsid w:val="00D90F76"/>
    <w:rsid w:val="00D9242A"/>
    <w:rsid w:val="00D938F7"/>
    <w:rsid w:val="00DA0515"/>
    <w:rsid w:val="00DA5645"/>
    <w:rsid w:val="00DB77BA"/>
    <w:rsid w:val="00DC355B"/>
    <w:rsid w:val="00DC41B7"/>
    <w:rsid w:val="00DD090C"/>
    <w:rsid w:val="00DD53B9"/>
    <w:rsid w:val="00DE2DBA"/>
    <w:rsid w:val="00DE2DE5"/>
    <w:rsid w:val="00DE4CDB"/>
    <w:rsid w:val="00DE5583"/>
    <w:rsid w:val="00DF08F3"/>
    <w:rsid w:val="00DF0FFA"/>
    <w:rsid w:val="00DF4403"/>
    <w:rsid w:val="00DF4785"/>
    <w:rsid w:val="00DF5300"/>
    <w:rsid w:val="00E0046A"/>
    <w:rsid w:val="00E00924"/>
    <w:rsid w:val="00E07AB0"/>
    <w:rsid w:val="00E100C7"/>
    <w:rsid w:val="00E140FF"/>
    <w:rsid w:val="00E20DF0"/>
    <w:rsid w:val="00E23B22"/>
    <w:rsid w:val="00E24587"/>
    <w:rsid w:val="00E2519A"/>
    <w:rsid w:val="00E3273C"/>
    <w:rsid w:val="00E32CD9"/>
    <w:rsid w:val="00E342C2"/>
    <w:rsid w:val="00E37A51"/>
    <w:rsid w:val="00E50306"/>
    <w:rsid w:val="00E527D7"/>
    <w:rsid w:val="00E60056"/>
    <w:rsid w:val="00E6019E"/>
    <w:rsid w:val="00E61728"/>
    <w:rsid w:val="00E6291C"/>
    <w:rsid w:val="00E63BCB"/>
    <w:rsid w:val="00E675AD"/>
    <w:rsid w:val="00E70C4D"/>
    <w:rsid w:val="00E77434"/>
    <w:rsid w:val="00E8512B"/>
    <w:rsid w:val="00EA0F28"/>
    <w:rsid w:val="00EA0F60"/>
    <w:rsid w:val="00EA1C97"/>
    <w:rsid w:val="00EA3510"/>
    <w:rsid w:val="00EA3667"/>
    <w:rsid w:val="00EA4D2A"/>
    <w:rsid w:val="00EC6DE4"/>
    <w:rsid w:val="00ED7980"/>
    <w:rsid w:val="00EE2AAD"/>
    <w:rsid w:val="00EE6D0D"/>
    <w:rsid w:val="00EF44E9"/>
    <w:rsid w:val="00EF780A"/>
    <w:rsid w:val="00F0692F"/>
    <w:rsid w:val="00F208A4"/>
    <w:rsid w:val="00F20C43"/>
    <w:rsid w:val="00F30255"/>
    <w:rsid w:val="00F3230F"/>
    <w:rsid w:val="00F337F0"/>
    <w:rsid w:val="00F35640"/>
    <w:rsid w:val="00F41EC5"/>
    <w:rsid w:val="00F41FCB"/>
    <w:rsid w:val="00F44C1B"/>
    <w:rsid w:val="00F6198C"/>
    <w:rsid w:val="00F64411"/>
    <w:rsid w:val="00F67200"/>
    <w:rsid w:val="00F71DDC"/>
    <w:rsid w:val="00F733E0"/>
    <w:rsid w:val="00F74342"/>
    <w:rsid w:val="00F82CCA"/>
    <w:rsid w:val="00F90A76"/>
    <w:rsid w:val="00F956CB"/>
    <w:rsid w:val="00FA2955"/>
    <w:rsid w:val="00FB353A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5FBA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931306"/>
  <w15:chartTrackingRefBased/>
  <w15:docId w15:val="{31239FDE-C852-418E-8892-5C458DF10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Mapadokumentu">
    <w:name w:val="Document Map"/>
    <w:basedOn w:val="Normalny"/>
    <w:link w:val="MapadokumentuZnak"/>
    <w:rsid w:val="00B14D0A"/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link w:val="Mapadokumentu"/>
    <w:rsid w:val="00B14D0A"/>
    <w:rPr>
      <w:rFonts w:ascii="Segoe UI" w:hAnsi="Segoe UI" w:cs="Segoe UI"/>
      <w:sz w:val="16"/>
      <w:szCs w:val="16"/>
    </w:rPr>
  </w:style>
  <w:style w:type="paragraph" w:customStyle="1" w:styleId="Default">
    <w:name w:val="Default"/>
    <w:rsid w:val="007E747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Dzia&#322;%20Zam&#243;wie&#324;%20Publicznych\Alicja\2026\TP\ZP3,6923,25%20-%20Oprogramowanie%20ESET\Informacja%20z%20otwarcia%20ofert%20zm.doc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7E44E6F5504E348927031A3D5DC90E8" ma:contentTypeVersion="14" ma:contentTypeDescription="Utwórz nowy dokument." ma:contentTypeScope="" ma:versionID="18c0e7782acb1458965658970cea3e4a">
  <xsd:schema xmlns:xsd="http://www.w3.org/2001/XMLSchema" xmlns:xs="http://www.w3.org/2001/XMLSchema" xmlns:p="http://schemas.microsoft.com/office/2006/metadata/properties" xmlns:ns1="http://schemas.microsoft.com/sharepoint/v3" xmlns:ns3="c5406232-cddc-4abe-b7d8-00a1aa96fb02" xmlns:ns4="7ad2da97-7890-48a9-8bbb-b8ab01f64ed5" targetNamespace="http://schemas.microsoft.com/office/2006/metadata/properties" ma:root="true" ma:fieldsID="b5c2a5f689f9385fd6eca83a49ed7230" ns1:_="" ns3:_="" ns4:_="">
    <xsd:import namespace="http://schemas.microsoft.com/sharepoint/v3"/>
    <xsd:import namespace="c5406232-cddc-4abe-b7d8-00a1aa96fb02"/>
    <xsd:import namespace="7ad2da97-7890-48a9-8bbb-b8ab01f64ed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MediaServiceObjectDetectorVersions" minOccurs="0"/>
                <xsd:element ref="ns4:_activity" minOccurs="0"/>
                <xsd:element ref="ns4:MediaServiceDateTake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406232-cddc-4abe-b7d8-00a1aa96fb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2da97-7890-48a9-8bbb-b8ab01f64e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7ad2da97-7890-48a9-8bbb-b8ab01f64ed5" xsi:nil="true"/>
  </documentManagement>
</p:properties>
</file>

<file path=customXml/itemProps1.xml><?xml version="1.0" encoding="utf-8"?>
<ds:datastoreItem xmlns:ds="http://schemas.openxmlformats.org/officeDocument/2006/customXml" ds:itemID="{DA4AFFB4-3DAF-4645-A3A6-62F7C29D02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5713A4-1521-49AF-97E1-94D429E8ED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5406232-cddc-4abe-b7d8-00a1aa96fb02"/>
    <ds:schemaRef ds:uri="7ad2da97-7890-48a9-8bbb-b8ab01f64e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B4B032-F899-4EBF-A8C3-E1880FD8BEE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9D413FE-360F-4082-AFA2-B5CEBCD2BEE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ad2da97-7890-48a9-8bbb-b8ab01f64e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z otwarcia ofert zm.doc</Template>
  <TotalTime>3</TotalTime>
  <Pages>1</Pages>
  <Words>293</Words>
  <Characters>1610</Characters>
  <Application>Microsoft Office Word</Application>
  <DocSecurity>0</DocSecurity>
  <Lines>89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Alicja Bemowicz</dc:creator>
  <cp:keywords/>
  <cp:lastModifiedBy>Alicja Bemowicz</cp:lastModifiedBy>
  <cp:revision>2</cp:revision>
  <cp:lastPrinted>2026-01-15T10:21:00Z</cp:lastPrinted>
  <dcterms:created xsi:type="dcterms:W3CDTF">2026-01-15T10:28:00Z</dcterms:created>
  <dcterms:modified xsi:type="dcterms:W3CDTF">2026-01-15T10:28:00Z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0x01010087E44E6F5504E348927031A3D5DC90E8</vt:lpwstr>
  </property>
</Properties>
</file>