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7C362724" w:rsidR="00741589" w:rsidRDefault="00A350F7" w:rsidP="00656C93">
      <w:pPr>
        <w:jc w:val="both"/>
        <w:rPr>
          <w:b/>
          <w:sz w:val="28"/>
          <w:szCs w:val="28"/>
        </w:rPr>
      </w:pPr>
      <w:r w:rsidRPr="00A350F7">
        <w:rPr>
          <w:b/>
          <w:sz w:val="28"/>
          <w:szCs w:val="28"/>
        </w:rPr>
        <w:t>Sukcesywna dostawa mleka i wyrobów mlecznych oraz mięsa i wędlin do Szpitala Wojewódzkiego w Poznaniu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71B67172" w14:textId="77777777" w:rsidR="002E6FE3" w:rsidRDefault="002E6FE3" w:rsidP="002E6FE3">
      <w:pPr>
        <w:ind w:left="284"/>
        <w:contextualSpacing/>
        <w:jc w:val="both"/>
        <w:rPr>
          <w:b/>
        </w:rPr>
      </w:pPr>
    </w:p>
    <w:p w14:paraId="5FFBAB46" w14:textId="3FD1E120" w:rsidR="002B1CA8" w:rsidRPr="002E6FE3" w:rsidRDefault="002E6FE3" w:rsidP="002E6FE3">
      <w:pPr>
        <w:ind w:left="284"/>
        <w:contextualSpacing/>
        <w:jc w:val="both"/>
        <w:rPr>
          <w:b/>
          <w:bCs/>
        </w:rPr>
      </w:pPr>
      <w:r w:rsidRPr="002E6FE3">
        <w:rPr>
          <w:b/>
        </w:rPr>
        <w:t xml:space="preserve">Zadanie nr 1. </w:t>
      </w:r>
      <w:r w:rsidR="00A350F7" w:rsidRPr="002E6FE3">
        <w:rPr>
          <w:b/>
          <w:bCs/>
        </w:rPr>
        <w:t>Mleko, jogurt, śmietana</w:t>
      </w:r>
    </w:p>
    <w:p w14:paraId="613A5501" w14:textId="3D09A7BC" w:rsidR="00872282" w:rsidRPr="006679F4" w:rsidRDefault="00872282" w:rsidP="00741589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3EB6C572" w:rsidR="00872282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</w:t>
      </w:r>
      <w:r w:rsidR="002A4C39">
        <w:t>.</w:t>
      </w:r>
    </w:p>
    <w:p w14:paraId="67F02E77" w14:textId="77777777" w:rsidR="002A4C39" w:rsidRDefault="002A4C39" w:rsidP="002A4C39">
      <w:pPr>
        <w:ind w:left="284"/>
        <w:jc w:val="both"/>
      </w:pPr>
      <w:r w:rsidRPr="006679F4">
        <w:t xml:space="preserve">wyliczona zgodnie z odpowiednią tabelą formularza </w:t>
      </w:r>
      <w:r>
        <w:t>asortymentowo-</w:t>
      </w:r>
      <w:r w:rsidRPr="006679F4">
        <w:t>cenowego</w:t>
      </w:r>
      <w:r>
        <w:t>.</w:t>
      </w:r>
    </w:p>
    <w:p w14:paraId="0FE0229C" w14:textId="77777777" w:rsidR="002A4C39" w:rsidRDefault="002A4C39" w:rsidP="002A4C39">
      <w:pPr>
        <w:ind w:firstLine="284"/>
        <w:jc w:val="both"/>
      </w:pPr>
      <w:r w:rsidRPr="002A4C39">
        <w:t xml:space="preserve">Łączna maksymalna wartość Umowy (zamówienie podstawowe + opcja) </w:t>
      </w:r>
    </w:p>
    <w:p w14:paraId="188DE1D1" w14:textId="61163F8D" w:rsidR="002A4C39" w:rsidRPr="002A4C39" w:rsidRDefault="002A4C39" w:rsidP="002A4C39">
      <w:pPr>
        <w:ind w:firstLine="284"/>
        <w:jc w:val="both"/>
      </w:pPr>
      <w:r w:rsidRPr="002A4C39">
        <w:t xml:space="preserve">wynosi: </w:t>
      </w:r>
      <w:r>
        <w:t>………………….</w:t>
      </w:r>
      <w:r w:rsidRPr="002A4C39">
        <w:t xml:space="preserve">zł </w:t>
      </w:r>
      <w:r>
        <w:t>nett</w:t>
      </w:r>
      <w:r w:rsidRPr="002A4C39">
        <w:t>o</w:t>
      </w:r>
      <w:r>
        <w:t>, …………………….. zł brutto</w:t>
      </w:r>
    </w:p>
    <w:p w14:paraId="0F144745" w14:textId="77777777" w:rsidR="002A4C39" w:rsidRPr="006679F4" w:rsidRDefault="002A4C39" w:rsidP="00741589">
      <w:pPr>
        <w:ind w:left="284" w:hanging="284"/>
        <w:jc w:val="both"/>
      </w:pPr>
    </w:p>
    <w:p w14:paraId="084A3E3C" w14:textId="77777777" w:rsidR="002A4C39" w:rsidRPr="006679F4" w:rsidRDefault="002A4C39" w:rsidP="00741589">
      <w:pPr>
        <w:ind w:left="284"/>
        <w:jc w:val="both"/>
      </w:pPr>
    </w:p>
    <w:p w14:paraId="4F0D9B67" w14:textId="1ED0DE60" w:rsidR="00741589" w:rsidRDefault="00741589" w:rsidP="00741589">
      <w:pPr>
        <w:jc w:val="both"/>
      </w:pPr>
      <w:r>
        <w:t xml:space="preserve">     </w:t>
      </w:r>
      <w:r w:rsidR="00A350F7">
        <w:t>R</w:t>
      </w:r>
      <w:r>
        <w:t xml:space="preserve">ealizacji </w:t>
      </w:r>
      <w:r w:rsidR="00A53DA8">
        <w:t xml:space="preserve">zamówienia – codziennie do godz. </w:t>
      </w:r>
      <w:r w:rsidR="00A350F7">
        <w:t>08</w:t>
      </w:r>
      <w:r w:rsidR="00A53DA8">
        <w:t>:00</w:t>
      </w:r>
      <w:r w:rsidR="002B1CA8">
        <w:t xml:space="preserve"> </w:t>
      </w:r>
    </w:p>
    <w:p w14:paraId="083213C1" w14:textId="47EA5105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A350F7">
        <w:t>12</w:t>
      </w:r>
      <w:r w:rsidR="00872282" w:rsidRPr="006679F4">
        <w:t xml:space="preserve"> miesięcy </w:t>
      </w:r>
      <w:r w:rsidR="00B6079A">
        <w:t xml:space="preserve">od </w:t>
      </w:r>
      <w:r w:rsidR="00A350F7">
        <w:t>daty zawarcia umowy.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711A3E46" w14:textId="1CF1966E" w:rsidR="002B1CA8" w:rsidRPr="002B1CA8" w:rsidRDefault="002E6FE3" w:rsidP="002E6FE3">
      <w:pPr>
        <w:ind w:firstLine="284"/>
        <w:jc w:val="both"/>
      </w:pPr>
      <w:r w:rsidRPr="002E6FE3">
        <w:rPr>
          <w:b/>
          <w:bCs/>
        </w:rPr>
        <w:t xml:space="preserve">Zadanie nr 2: </w:t>
      </w:r>
      <w:r w:rsidR="00A350F7" w:rsidRPr="002E6FE3">
        <w:rPr>
          <w:b/>
          <w:bCs/>
        </w:rPr>
        <w:t>Mięso, wędliny</w:t>
      </w:r>
    </w:p>
    <w:p w14:paraId="7434CA15" w14:textId="111EF94E" w:rsidR="00A53DA8" w:rsidRPr="006679F4" w:rsidRDefault="00A53DA8" w:rsidP="002B1CA8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2839788C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stawka  podatku VAT wynosi  ......%</w:t>
      </w:r>
    </w:p>
    <w:p w14:paraId="3FD26282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0519F24B" w14:textId="77777777" w:rsidR="00A53DA8" w:rsidRPr="006679F4" w:rsidRDefault="00A53DA8" w:rsidP="00A53DA8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F70CB49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5339785" w14:textId="337D1B52" w:rsidR="00A53DA8" w:rsidRPr="006679F4" w:rsidRDefault="00A53DA8" w:rsidP="00A53DA8">
      <w:pPr>
        <w:ind w:left="284"/>
        <w:jc w:val="both"/>
      </w:pPr>
      <w:r w:rsidRPr="006679F4">
        <w:t xml:space="preserve">wyliczona zgodnie z odpowiednią tabelą formularza </w:t>
      </w:r>
      <w:r w:rsidR="00C23FCF">
        <w:t>asortymentowo-</w:t>
      </w:r>
      <w:r w:rsidRPr="006679F4">
        <w:t xml:space="preserve">cenowego </w:t>
      </w:r>
    </w:p>
    <w:p w14:paraId="6C4EDA75" w14:textId="77777777" w:rsidR="002A4C39" w:rsidRDefault="002B1CA8" w:rsidP="002A4C39">
      <w:pPr>
        <w:jc w:val="both"/>
      </w:pPr>
      <w:r>
        <w:t xml:space="preserve">     </w:t>
      </w:r>
      <w:r w:rsidR="002A4C39" w:rsidRPr="002A4C39">
        <w:t xml:space="preserve">Łączna maksymalna wartość Umowy (zamówienie podstawowe + opcja) </w:t>
      </w:r>
    </w:p>
    <w:p w14:paraId="281FB264" w14:textId="77777777" w:rsidR="002A4C39" w:rsidRPr="002A4C39" w:rsidRDefault="002A4C39" w:rsidP="002A4C39">
      <w:pPr>
        <w:ind w:firstLine="284"/>
        <w:jc w:val="both"/>
      </w:pPr>
      <w:r w:rsidRPr="002A4C39">
        <w:t xml:space="preserve">wynosi: </w:t>
      </w:r>
      <w:r>
        <w:t>………………….</w:t>
      </w:r>
      <w:r w:rsidRPr="002A4C39">
        <w:t xml:space="preserve">zł </w:t>
      </w:r>
      <w:r>
        <w:t>nett</w:t>
      </w:r>
      <w:r w:rsidRPr="002A4C39">
        <w:t>o</w:t>
      </w:r>
      <w:r>
        <w:t>, …………………….. zł brutto</w:t>
      </w:r>
    </w:p>
    <w:p w14:paraId="5FF0BFE4" w14:textId="74966CBA" w:rsidR="002B1CA8" w:rsidRDefault="002A4C39" w:rsidP="002B1CA8">
      <w:pPr>
        <w:jc w:val="both"/>
      </w:pPr>
      <w:r>
        <w:t xml:space="preserve">     </w:t>
      </w:r>
      <w:r w:rsidR="00C23FCF">
        <w:t>R</w:t>
      </w:r>
      <w:r w:rsidR="002B1CA8">
        <w:t xml:space="preserve">ealizacji zamówienia – </w:t>
      </w:r>
      <w:r w:rsidR="00A350F7">
        <w:t>min. 3 razy w tygodniu</w:t>
      </w:r>
      <w:r w:rsidR="002B1CA8">
        <w:t xml:space="preserve"> do godz. </w:t>
      </w:r>
      <w:r w:rsidR="00A350F7">
        <w:t>08</w:t>
      </w:r>
      <w:r w:rsidR="002B1CA8">
        <w:t xml:space="preserve">:00 </w:t>
      </w:r>
    </w:p>
    <w:p w14:paraId="31FE69EB" w14:textId="4017F19B" w:rsidR="002B1CA8" w:rsidRDefault="002B1CA8" w:rsidP="002B1CA8">
      <w:pPr>
        <w:jc w:val="both"/>
      </w:pPr>
      <w:r>
        <w:t xml:space="preserve">     T</w:t>
      </w:r>
      <w:r w:rsidRPr="006679F4">
        <w:t xml:space="preserve">ermin wykonania umowy wynosi </w:t>
      </w:r>
      <w:r>
        <w:t>1</w:t>
      </w:r>
      <w:r w:rsidR="00A350F7">
        <w:t>2</w:t>
      </w:r>
      <w:r w:rsidRPr="006679F4">
        <w:t xml:space="preserve"> miesięcy </w:t>
      </w:r>
      <w:r>
        <w:t xml:space="preserve">od </w:t>
      </w:r>
      <w:r w:rsidR="00A350F7">
        <w:t>daty zawarcia umowy.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>oświadczam, że nie podlegam wykluczeniu z postępowania na podstawie art.108 ust 1 pkt 1-6 ustawy Pzp.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0DB99EFD" w14:textId="77777777" w:rsidR="00C23FCF" w:rsidRPr="00281DC6" w:rsidRDefault="00C23FCF" w:rsidP="00C23FCF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25151658" w14:textId="77777777" w:rsidR="00C23FCF" w:rsidRPr="00281DC6" w:rsidRDefault="00C23FCF" w:rsidP="00C23FCF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506FDEB" w14:textId="77777777" w:rsidR="00C23FCF" w:rsidRPr="00085C92" w:rsidRDefault="00C23FCF" w:rsidP="00C23FCF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6847F2F1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3FE7D6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ADBFE1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DA6EAFD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791B3FE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1BB2E713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957888A" w14:textId="77777777" w:rsidR="00C23FCF" w:rsidRPr="00281DC6" w:rsidRDefault="00C23FCF" w:rsidP="00C23FCF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E1DD84B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9FF9E00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E5D1714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4BDB3" w14:textId="77777777" w:rsidR="00BC1137" w:rsidRDefault="00BC1137">
      <w:r>
        <w:separator/>
      </w:r>
    </w:p>
  </w:endnote>
  <w:endnote w:type="continuationSeparator" w:id="0">
    <w:p w14:paraId="668E99FA" w14:textId="77777777" w:rsidR="00BC1137" w:rsidRDefault="00BC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6A7E1" w14:textId="77777777" w:rsidR="00BC1137" w:rsidRDefault="00BC1137">
      <w:r>
        <w:separator/>
      </w:r>
    </w:p>
  </w:footnote>
  <w:footnote w:type="continuationSeparator" w:id="0">
    <w:p w14:paraId="2476268B" w14:textId="77777777" w:rsidR="00BC1137" w:rsidRDefault="00BC1137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56E25A40" w:rsidR="00D74BC1" w:rsidRDefault="00281DC6">
    <w:pPr>
      <w:pStyle w:val="Nagwek"/>
    </w:pPr>
    <w:r w:rsidRPr="00074235">
      <w:t>Znak sprawy: SZW/DZP/</w:t>
    </w:r>
    <w:r w:rsidR="00741589">
      <w:t>1</w:t>
    </w:r>
    <w:r w:rsidR="00A350F7">
      <w:t>78</w:t>
    </w:r>
    <w:r w:rsidR="00AF5D1E">
      <w:t>/202</w:t>
    </w:r>
    <w:r w:rsidR="00A350F7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7"/>
  </w:num>
  <w:num w:numId="4" w16cid:durableId="841891276">
    <w:abstractNumId w:val="6"/>
  </w:num>
  <w:num w:numId="5" w16cid:durableId="323240274">
    <w:abstractNumId w:val="33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8"/>
  </w:num>
  <w:num w:numId="9" w16cid:durableId="319426508">
    <w:abstractNumId w:val="4"/>
  </w:num>
  <w:num w:numId="10" w16cid:durableId="1474179351">
    <w:abstractNumId w:val="37"/>
  </w:num>
  <w:num w:numId="11" w16cid:durableId="2046980568">
    <w:abstractNumId w:val="30"/>
  </w:num>
  <w:num w:numId="12" w16cid:durableId="795681154">
    <w:abstractNumId w:val="12"/>
  </w:num>
  <w:num w:numId="13" w16cid:durableId="1075974091">
    <w:abstractNumId w:val="29"/>
  </w:num>
  <w:num w:numId="14" w16cid:durableId="278297732">
    <w:abstractNumId w:val="44"/>
  </w:num>
  <w:num w:numId="15" w16cid:durableId="1821657206">
    <w:abstractNumId w:val="25"/>
  </w:num>
  <w:num w:numId="16" w16cid:durableId="1367175952">
    <w:abstractNumId w:val="43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1"/>
  </w:num>
  <w:num w:numId="20" w16cid:durableId="1262254918">
    <w:abstractNumId w:val="1"/>
  </w:num>
  <w:num w:numId="21" w16cid:durableId="727924369">
    <w:abstractNumId w:val="35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9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2"/>
  </w:num>
  <w:num w:numId="33" w16cid:durableId="1127505350">
    <w:abstractNumId w:val="22"/>
  </w:num>
  <w:num w:numId="34" w16cid:durableId="1012881505">
    <w:abstractNumId w:val="36"/>
  </w:num>
  <w:num w:numId="35" w16cid:durableId="1442384712">
    <w:abstractNumId w:val="42"/>
  </w:num>
  <w:num w:numId="36" w16cid:durableId="1179658513">
    <w:abstractNumId w:val="40"/>
  </w:num>
  <w:num w:numId="37" w16cid:durableId="1943565411">
    <w:abstractNumId w:val="15"/>
  </w:num>
  <w:num w:numId="38" w16cid:durableId="1248687749">
    <w:abstractNumId w:val="26"/>
  </w:num>
  <w:num w:numId="39" w16cid:durableId="2111973711">
    <w:abstractNumId w:val="34"/>
  </w:num>
  <w:num w:numId="40" w16cid:durableId="140123524">
    <w:abstractNumId w:val="14"/>
  </w:num>
  <w:num w:numId="41" w16cid:durableId="1261379622">
    <w:abstractNumId w:val="28"/>
  </w:num>
  <w:num w:numId="42" w16cid:durableId="612253130">
    <w:abstractNumId w:val="31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5"/>
  </w:num>
  <w:num w:numId="46" w16cid:durableId="1012992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A4C39"/>
    <w:rsid w:val="002B1CA8"/>
    <w:rsid w:val="002C3230"/>
    <w:rsid w:val="002E6FE3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D6262"/>
    <w:rsid w:val="007E65D6"/>
    <w:rsid w:val="00804388"/>
    <w:rsid w:val="00812E90"/>
    <w:rsid w:val="00872282"/>
    <w:rsid w:val="008A73B0"/>
    <w:rsid w:val="00901B81"/>
    <w:rsid w:val="00916B87"/>
    <w:rsid w:val="0099068B"/>
    <w:rsid w:val="009B6B03"/>
    <w:rsid w:val="009E2DA0"/>
    <w:rsid w:val="00A350F7"/>
    <w:rsid w:val="00A53DA8"/>
    <w:rsid w:val="00A8444F"/>
    <w:rsid w:val="00AE5D60"/>
    <w:rsid w:val="00AF5D1E"/>
    <w:rsid w:val="00B22D6B"/>
    <w:rsid w:val="00B43830"/>
    <w:rsid w:val="00B6079A"/>
    <w:rsid w:val="00B679F6"/>
    <w:rsid w:val="00BC1137"/>
    <w:rsid w:val="00BD4660"/>
    <w:rsid w:val="00C03622"/>
    <w:rsid w:val="00C15918"/>
    <w:rsid w:val="00C23FCF"/>
    <w:rsid w:val="00C434DC"/>
    <w:rsid w:val="00CA0475"/>
    <w:rsid w:val="00CA32C9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174</TotalTime>
  <Pages>3</Pages>
  <Words>812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69</cp:revision>
  <cp:lastPrinted>2007-10-05T06:59:00Z</cp:lastPrinted>
  <dcterms:created xsi:type="dcterms:W3CDTF">2021-03-05T08:11:00Z</dcterms:created>
  <dcterms:modified xsi:type="dcterms:W3CDTF">2026-01-16T08:36:00Z</dcterms:modified>
</cp:coreProperties>
</file>