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F5F12" w14:textId="6821E6E7" w:rsidR="005103B9" w:rsidRPr="00A90D0E" w:rsidRDefault="0056148C" w:rsidP="0056148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05F0749" w14:textId="77777777" w:rsidR="00C4103F" w:rsidRPr="0012157F" w:rsidRDefault="007118F0" w:rsidP="0056148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8A75BE0" w14:textId="7F7FC549" w:rsidR="006676AE" w:rsidRPr="0012157F" w:rsidRDefault="00837C92" w:rsidP="0056148C">
      <w:pPr>
        <w:pStyle w:val="Tekstpodstawowy"/>
        <w:spacing w:after="0"/>
        <w:ind w:left="4111"/>
        <w:rPr>
          <w:rFonts w:ascii="Arial" w:hAnsi="Arial" w:cs="Arial"/>
        </w:rPr>
      </w:pPr>
      <w:r w:rsidRPr="00837C92">
        <w:rPr>
          <w:rFonts w:ascii="Arial" w:hAnsi="Arial" w:cs="Arial"/>
        </w:rPr>
        <w:t>SZPITAL WOJEWÓDZKI W POZNANIU</w:t>
      </w:r>
    </w:p>
    <w:p w14:paraId="777C90D7" w14:textId="2F1F9350" w:rsidR="006676AE" w:rsidRPr="0012157F" w:rsidRDefault="00837C92" w:rsidP="0056148C">
      <w:pPr>
        <w:pStyle w:val="Tekstpodstawowy"/>
        <w:spacing w:after="0"/>
        <w:ind w:left="4111"/>
        <w:rPr>
          <w:rFonts w:ascii="Arial" w:hAnsi="Arial" w:cs="Arial"/>
        </w:rPr>
      </w:pPr>
      <w:r w:rsidRPr="00837C92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37C92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0CD7A9A" w14:textId="5CB4AAB7" w:rsidR="00F90CD1" w:rsidRDefault="00837C92" w:rsidP="0056148C">
      <w:pPr>
        <w:pStyle w:val="Tekstpodstawowy"/>
        <w:spacing w:after="0"/>
        <w:ind w:left="4111"/>
        <w:rPr>
          <w:rFonts w:ascii="Arial" w:hAnsi="Arial" w:cs="Arial"/>
        </w:rPr>
      </w:pPr>
      <w:r w:rsidRPr="00837C92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37C92">
        <w:rPr>
          <w:rFonts w:ascii="Arial" w:hAnsi="Arial" w:cs="Arial"/>
        </w:rPr>
        <w:t>Poznań</w:t>
      </w:r>
    </w:p>
    <w:p w14:paraId="65E50809" w14:textId="77777777" w:rsidR="009169D4" w:rsidRDefault="009169D4" w:rsidP="0056148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7233EA" w14:textId="77777777" w:rsidR="00C4103F" w:rsidRPr="002578E4" w:rsidRDefault="002578E4" w:rsidP="0056148C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E3E5381" w14:textId="77777777" w:rsidR="002578E4" w:rsidRDefault="002578E4" w:rsidP="0056148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97CDDCB" w14:textId="77777777" w:rsidTr="0018769E">
        <w:tc>
          <w:tcPr>
            <w:tcW w:w="2800" w:type="dxa"/>
          </w:tcPr>
          <w:p w14:paraId="581637E1" w14:textId="77777777" w:rsidR="002578E4" w:rsidRPr="00A2540E" w:rsidRDefault="002578E4" w:rsidP="0056148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76A9F88" w14:textId="77777777" w:rsidR="002578E4" w:rsidRPr="00A2540E" w:rsidRDefault="002578E4" w:rsidP="0056148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771AB9" w14:textId="77777777" w:rsidR="002578E4" w:rsidRPr="00A2540E" w:rsidRDefault="002578E4" w:rsidP="0056148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48D769" w14:textId="77777777" w:rsidR="002578E4" w:rsidRPr="00A2540E" w:rsidRDefault="002578E4" w:rsidP="0056148C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14F8E8C" w14:textId="77777777" w:rsidTr="0018769E">
        <w:tc>
          <w:tcPr>
            <w:tcW w:w="2800" w:type="dxa"/>
          </w:tcPr>
          <w:p w14:paraId="3655837F" w14:textId="77777777" w:rsidR="002578E4" w:rsidRPr="00A2540E" w:rsidRDefault="002578E4" w:rsidP="0056148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A2754F" w14:textId="77777777" w:rsidR="002578E4" w:rsidRPr="00A2540E" w:rsidRDefault="002578E4" w:rsidP="0056148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7B06D4" w14:textId="77777777" w:rsidR="002578E4" w:rsidRPr="00A2540E" w:rsidRDefault="002578E4" w:rsidP="0056148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C1D685" w14:textId="77777777" w:rsidR="002578E4" w:rsidRPr="00A2540E" w:rsidRDefault="002578E4" w:rsidP="0056148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1C6FB8" w14:textId="77777777" w:rsidR="002578E4" w:rsidRPr="002578E4" w:rsidRDefault="002578E4" w:rsidP="0056148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37C92" w:rsidRPr="0012157F" w14:paraId="2DBC8C24" w14:textId="77777777" w:rsidTr="00270C5D">
        <w:tc>
          <w:tcPr>
            <w:tcW w:w="9104" w:type="dxa"/>
            <w:shd w:val="clear" w:color="auto" w:fill="D9D9D9"/>
          </w:tcPr>
          <w:p w14:paraId="3CDB3C40" w14:textId="77777777" w:rsidR="00837C92" w:rsidRPr="0012157F" w:rsidRDefault="00837C92" w:rsidP="0056148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1A34149" w14:textId="34E23B2B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37C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7C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7C9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37C9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7C9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0C65C9" w14:textId="77777777" w:rsidR="00837C92" w:rsidRPr="00612283" w:rsidRDefault="00837C92" w:rsidP="0056148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9A9A8D0" w14:textId="77777777" w:rsidR="00837C92" w:rsidRPr="00612283" w:rsidRDefault="00837C92" w:rsidP="0056148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CBDF067" w14:textId="77777777" w:rsidR="00837C92" w:rsidRPr="0012157F" w:rsidRDefault="00837C92" w:rsidP="0056148C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5940B9" w14:textId="77777777" w:rsidR="00E50194" w:rsidRDefault="001F027E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817C87B" w14:textId="77777777" w:rsidTr="0018769E">
        <w:tc>
          <w:tcPr>
            <w:tcW w:w="2269" w:type="dxa"/>
          </w:tcPr>
          <w:p w14:paraId="4A14ABDC" w14:textId="77777777" w:rsidR="002578E4" w:rsidRPr="00A2540E" w:rsidRDefault="002578E4" w:rsidP="0056148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11E8AC" w14:textId="43A1E518" w:rsidR="002578E4" w:rsidRPr="00A2540E" w:rsidRDefault="00837C92" w:rsidP="0056148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7C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mleka i wyrobów mlecznych oraz mięsa i wędlin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37C92" w:rsidRPr="00A2540E" w14:paraId="6BBA0EB3" w14:textId="77777777" w:rsidTr="00270C5D">
        <w:tc>
          <w:tcPr>
            <w:tcW w:w="2269" w:type="dxa"/>
          </w:tcPr>
          <w:p w14:paraId="4FCE6FA5" w14:textId="77777777" w:rsidR="00837C92" w:rsidRPr="00A2540E" w:rsidRDefault="00837C92" w:rsidP="0056148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9DD9D1" w14:textId="34B894BD" w:rsidR="00837C92" w:rsidRPr="00A2540E" w:rsidRDefault="00837C92" w:rsidP="0056148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37C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SZW/DZP/178/2025</w:t>
            </w:r>
          </w:p>
        </w:tc>
      </w:tr>
    </w:tbl>
    <w:p w14:paraId="152CD3B7" w14:textId="77777777" w:rsidR="002578E4" w:rsidRDefault="002578E4" w:rsidP="0056148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3C2CA7A" w14:textId="755A395F" w:rsidR="00F90CD1" w:rsidRPr="0012157F" w:rsidRDefault="005434B3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7C92" w:rsidRPr="00837C92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F5E152B" w14:textId="77777777" w:rsidTr="00650D6C">
        <w:tc>
          <w:tcPr>
            <w:tcW w:w="9104" w:type="dxa"/>
            <w:shd w:val="clear" w:color="auto" w:fill="D9D9D9"/>
          </w:tcPr>
          <w:p w14:paraId="12DE909A" w14:textId="77777777" w:rsidR="00E50194" w:rsidRPr="00650D6C" w:rsidRDefault="00650D6C" w:rsidP="005614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5F1FC9" w14:textId="77777777" w:rsidR="00C113BF" w:rsidRPr="0012157F" w:rsidRDefault="00C113BF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75343F3" w14:textId="77777777" w:rsidR="002426FF" w:rsidRPr="00A44833" w:rsidRDefault="002426FF" w:rsidP="0056148C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062AAA0" w14:textId="77777777" w:rsidR="00023477" w:rsidRPr="006B53D6" w:rsidRDefault="00023477" w:rsidP="0056148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438A4F2" w14:textId="77777777" w:rsidR="00023477" w:rsidRPr="00992BD8" w:rsidRDefault="00992BD8" w:rsidP="0056148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C1CDC8A" w14:textId="77777777" w:rsidR="00992BD8" w:rsidRPr="00992BD8" w:rsidRDefault="00992BD8" w:rsidP="0056148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A456117" w14:textId="77777777" w:rsidR="00023477" w:rsidRDefault="00C113BF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2AA89B9" w14:textId="77777777" w:rsidR="007A2BCB" w:rsidRDefault="00992BD8" w:rsidP="005614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37233EF" w14:textId="77777777" w:rsidR="00837C92" w:rsidRDefault="007A2BCB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F3F145E" w14:textId="77777777" w:rsidR="00AC6A18" w:rsidRDefault="00AC6A18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867521B" w14:textId="77777777" w:rsidTr="00CD4DD1">
        <w:tc>
          <w:tcPr>
            <w:tcW w:w="9104" w:type="dxa"/>
            <w:shd w:val="clear" w:color="auto" w:fill="D9D9D9"/>
          </w:tcPr>
          <w:p w14:paraId="71FD2AFE" w14:textId="77777777" w:rsidR="0011306C" w:rsidRPr="00650D6C" w:rsidRDefault="0011306C" w:rsidP="005614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C584CA" w14:textId="77777777" w:rsidR="00D2702A" w:rsidRPr="0012157F" w:rsidRDefault="004F23F7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09225D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0EF4" w14:textId="77777777" w:rsidR="00D2702A" w:rsidRPr="0012157F" w:rsidRDefault="00D2702A" w:rsidP="0056148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6AC1" w14:textId="77777777" w:rsidR="00D2702A" w:rsidRPr="0012157F" w:rsidRDefault="00D2702A" w:rsidP="005614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7C92" w:rsidRPr="0012157F" w14:paraId="31B01CED" w14:textId="77777777" w:rsidTr="00270C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E7F2" w14:textId="2DF2166D" w:rsidR="00837C92" w:rsidRPr="0012157F" w:rsidRDefault="00837C92" w:rsidP="005614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8321D" w14:textId="7D00C186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7C9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CB75E79" w14:textId="1430C667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37C92" w:rsidRPr="0012157F" w14:paraId="5DEC520B" w14:textId="77777777" w:rsidTr="00270C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2068" w14:textId="566D6F9A" w:rsidR="00837C92" w:rsidRPr="0012157F" w:rsidRDefault="00837C92" w:rsidP="005614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818" w14:textId="46DD32D1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7C9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31D810B" w14:textId="492DE65D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37C92" w:rsidRPr="0012157F" w14:paraId="42639998" w14:textId="77777777" w:rsidTr="00270C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680A" w14:textId="2281C575" w:rsidR="00837C92" w:rsidRPr="0012157F" w:rsidRDefault="00837C92" w:rsidP="005614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2EA79" w14:textId="53F10318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7C9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EA0F8F" w14:textId="789920AA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37C92" w:rsidRPr="0012157F" w14:paraId="4D356446" w14:textId="77777777" w:rsidTr="00270C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1EC2" w14:textId="307210C1" w:rsidR="00837C92" w:rsidRPr="0012157F" w:rsidRDefault="00837C92" w:rsidP="0056148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BBD6" w14:textId="58264F69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7C9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939E5E5" w14:textId="25A8F439" w:rsidR="00837C92" w:rsidRPr="0012157F" w:rsidRDefault="00837C92" w:rsidP="005614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7C92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B7E4D53" w14:textId="77777777" w:rsidR="00E21BB4" w:rsidRPr="0012157F" w:rsidRDefault="00257E73" w:rsidP="0056148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7692F6D" w14:textId="77777777" w:rsidR="00E21BB4" w:rsidRPr="00E21BB4" w:rsidRDefault="00E21BB4" w:rsidP="0056148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94D41B9" w14:textId="77777777" w:rsidR="00C62F57" w:rsidRDefault="00C62F57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3DF458D" w14:textId="77777777" w:rsidR="00C62F57" w:rsidRDefault="00C62F57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77C0910" w14:textId="77777777" w:rsidR="00721D87" w:rsidRDefault="00E21BB4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C7498A7" w14:textId="77777777" w:rsidR="00721D87" w:rsidRDefault="00E21BB4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01149D0" w14:textId="77777777" w:rsidR="00721D87" w:rsidRPr="00721D87" w:rsidRDefault="00721D87" w:rsidP="0056148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2496FE0" w14:textId="77777777" w:rsidR="00721D87" w:rsidRDefault="00E21BB4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55D0DF" w14:textId="77777777" w:rsidR="00E21BB4" w:rsidRPr="00E21BB4" w:rsidRDefault="00E21BB4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53AD574" w14:textId="77777777" w:rsidR="00E21BB4" w:rsidRPr="00721D87" w:rsidRDefault="00E21BB4" w:rsidP="0056148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D1B7FD5" w14:textId="77777777" w:rsidR="00C62F57" w:rsidRDefault="00257E73" w:rsidP="005614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8AE357B" w14:textId="77777777" w:rsidTr="00CD4DD1">
        <w:tc>
          <w:tcPr>
            <w:tcW w:w="9104" w:type="dxa"/>
            <w:shd w:val="clear" w:color="auto" w:fill="D9D9D9"/>
          </w:tcPr>
          <w:p w14:paraId="6303ED29" w14:textId="77777777" w:rsidR="00BE6F04" w:rsidRPr="00650D6C" w:rsidRDefault="00E426EB" w:rsidP="005614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4685A0" w14:textId="77777777" w:rsidR="00FE4E2B" w:rsidRDefault="00E426EB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F839373" w14:textId="77777777" w:rsidR="0056148C" w:rsidRDefault="0056148C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F4775C" w14:textId="77777777" w:rsidR="0056148C" w:rsidRDefault="0056148C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1F576C" w14:textId="77777777" w:rsidR="0056148C" w:rsidRDefault="0056148C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D09E3E" w14:textId="77777777" w:rsidR="0056148C" w:rsidRDefault="0056148C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C16325" w14:textId="77777777" w:rsidR="0056148C" w:rsidRPr="00E426EB" w:rsidRDefault="0056148C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16AF2C6" w14:textId="77777777" w:rsidTr="00847232">
        <w:tc>
          <w:tcPr>
            <w:tcW w:w="9104" w:type="dxa"/>
            <w:shd w:val="clear" w:color="auto" w:fill="D9D9D9"/>
          </w:tcPr>
          <w:p w14:paraId="32813214" w14:textId="77777777" w:rsidR="00E426EB" w:rsidRPr="00650D6C" w:rsidRDefault="00E426EB" w:rsidP="0056148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EF050AD" w14:textId="77777777" w:rsidR="00E426EB" w:rsidRPr="0012157F" w:rsidRDefault="00E426EB" w:rsidP="005614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53BFEA" w14:textId="77777777" w:rsidR="00E426EB" w:rsidRPr="00E426EB" w:rsidRDefault="00E426EB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BF616ED" w14:textId="77777777" w:rsidR="00E426EB" w:rsidRPr="00E426EB" w:rsidRDefault="00E426EB" w:rsidP="0056148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DA4E4D" w14:textId="77777777" w:rsidR="00E426EB" w:rsidRPr="00FF0EBB" w:rsidRDefault="00E426EB" w:rsidP="0056148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FAAF66" w14:textId="77777777" w:rsidR="00E426EB" w:rsidRPr="00E426EB" w:rsidRDefault="00E426EB" w:rsidP="0056148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27A436" w14:textId="77777777" w:rsidR="00E426EB" w:rsidRPr="00FF0EBB" w:rsidRDefault="00E426EB" w:rsidP="0056148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D38263" w14:textId="77777777" w:rsidR="00E426EB" w:rsidRDefault="00E426EB" w:rsidP="005614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3DD07A" w14:textId="77777777" w:rsidR="0012157F" w:rsidRPr="0012157F" w:rsidRDefault="0012157F" w:rsidP="005614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73C137" w14:textId="77777777" w:rsidR="00524951" w:rsidRDefault="00FE4E2B" w:rsidP="005614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8C86692" w14:textId="77777777" w:rsidR="00524951" w:rsidRDefault="00524951" w:rsidP="0056148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13D829" w14:textId="77777777" w:rsidR="00FE4E2B" w:rsidRPr="0012157F" w:rsidRDefault="00524951" w:rsidP="0056148C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3589706" w14:textId="77777777" w:rsidR="00484F88" w:rsidRPr="0012157F" w:rsidRDefault="006D536F" w:rsidP="0056148C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D4247" w14:textId="77777777" w:rsidR="00746030" w:rsidRDefault="00746030" w:rsidP="0038231F">
      <w:pPr>
        <w:spacing w:after="0" w:line="240" w:lineRule="auto"/>
      </w:pPr>
      <w:r>
        <w:separator/>
      </w:r>
    </w:p>
  </w:endnote>
  <w:endnote w:type="continuationSeparator" w:id="0">
    <w:p w14:paraId="6B3A2A06" w14:textId="77777777" w:rsidR="00746030" w:rsidRDefault="007460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421F4" w14:textId="77777777" w:rsidR="00837C92" w:rsidRDefault="00837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19E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CCA5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DB95A" w14:textId="77777777" w:rsidR="00837C92" w:rsidRDefault="00837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2EAA6" w14:textId="77777777" w:rsidR="00746030" w:rsidRDefault="00746030" w:rsidP="0038231F">
      <w:pPr>
        <w:spacing w:after="0" w:line="240" w:lineRule="auto"/>
      </w:pPr>
      <w:r>
        <w:separator/>
      </w:r>
    </w:p>
  </w:footnote>
  <w:footnote w:type="continuationSeparator" w:id="0">
    <w:p w14:paraId="5CEB31E8" w14:textId="77777777" w:rsidR="00746030" w:rsidRDefault="00746030" w:rsidP="0038231F">
      <w:pPr>
        <w:spacing w:after="0" w:line="240" w:lineRule="auto"/>
      </w:pPr>
      <w:r>
        <w:continuationSeparator/>
      </w:r>
    </w:p>
  </w:footnote>
  <w:footnote w:id="1">
    <w:p w14:paraId="257F1E3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B763C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7C62F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ECD5F4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CD8A4AA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AD83" w14:textId="77777777" w:rsidR="00837C92" w:rsidRDefault="00837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7B182" w14:textId="77777777" w:rsidR="00837C92" w:rsidRDefault="00837C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629C0" w14:textId="77777777" w:rsidR="00837C92" w:rsidRDefault="00837C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289842">
    <w:abstractNumId w:val="11"/>
  </w:num>
  <w:num w:numId="2" w16cid:durableId="518200733">
    <w:abstractNumId w:val="0"/>
  </w:num>
  <w:num w:numId="3" w16cid:durableId="949311753">
    <w:abstractNumId w:val="10"/>
  </w:num>
  <w:num w:numId="4" w16cid:durableId="1709917115">
    <w:abstractNumId w:val="13"/>
  </w:num>
  <w:num w:numId="5" w16cid:durableId="321011469">
    <w:abstractNumId w:val="12"/>
  </w:num>
  <w:num w:numId="6" w16cid:durableId="417990232">
    <w:abstractNumId w:val="9"/>
  </w:num>
  <w:num w:numId="7" w16cid:durableId="38938817">
    <w:abstractNumId w:val="1"/>
  </w:num>
  <w:num w:numId="8" w16cid:durableId="783379013">
    <w:abstractNumId w:val="6"/>
  </w:num>
  <w:num w:numId="9" w16cid:durableId="665130255">
    <w:abstractNumId w:val="4"/>
  </w:num>
  <w:num w:numId="10" w16cid:durableId="526719946">
    <w:abstractNumId w:val="7"/>
  </w:num>
  <w:num w:numId="11" w16cid:durableId="1342779055">
    <w:abstractNumId w:val="5"/>
  </w:num>
  <w:num w:numId="12" w16cid:durableId="773480599">
    <w:abstractNumId w:val="8"/>
  </w:num>
  <w:num w:numId="13" w16cid:durableId="1339847678">
    <w:abstractNumId w:val="3"/>
  </w:num>
  <w:num w:numId="14" w16cid:durableId="851453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03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148C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030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37C92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525FA"/>
  <w15:docId w15:val="{0D7DFBE9-66C2-4F84-A2ED-8804D8BA2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2026-01-02T12:15:00Z</dcterms:created>
  <dcterms:modified xsi:type="dcterms:W3CDTF">2026-01-02T12:15:00Z</dcterms:modified>
</cp:coreProperties>
</file>