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E33FD" w14:textId="77777777" w:rsidR="009432A1" w:rsidRPr="00AB53CD" w:rsidRDefault="0043717F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B53CD">
        <w:rPr>
          <w:rFonts w:ascii="Arial Narrow" w:hAnsi="Arial Narrow" w:cs="Arial"/>
          <w:sz w:val="22"/>
          <w:szCs w:val="22"/>
        </w:rPr>
        <w:t>Bydgoszcz</w:t>
      </w:r>
      <w:r w:rsidR="009432A1" w:rsidRPr="00AB53CD">
        <w:rPr>
          <w:rFonts w:ascii="Arial Narrow" w:hAnsi="Arial Narrow" w:cs="Arial"/>
          <w:sz w:val="22"/>
          <w:szCs w:val="22"/>
        </w:rPr>
        <w:t xml:space="preserve"> dnia: </w:t>
      </w:r>
      <w:r w:rsidRPr="00AB53CD">
        <w:rPr>
          <w:rFonts w:ascii="Arial Narrow" w:hAnsi="Arial Narrow" w:cs="Arial"/>
          <w:sz w:val="22"/>
          <w:szCs w:val="22"/>
        </w:rPr>
        <w:t>2026-01-19</w:t>
      </w:r>
    </w:p>
    <w:p w14:paraId="2AED4F52" w14:textId="77777777" w:rsidR="009432A1" w:rsidRPr="00AB53CD" w:rsidRDefault="0043717F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B53C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D08D188" w14:textId="77777777" w:rsidR="009432A1" w:rsidRPr="00AB53CD" w:rsidRDefault="0043717F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B53CD">
        <w:rPr>
          <w:rFonts w:ascii="Arial Narrow" w:hAnsi="Arial Narrow" w:cs="Arial"/>
          <w:sz w:val="22"/>
          <w:szCs w:val="22"/>
        </w:rPr>
        <w:t>Powstańców Warszawy</w:t>
      </w:r>
      <w:r w:rsidR="009432A1" w:rsidRPr="00AB53CD">
        <w:rPr>
          <w:rFonts w:ascii="Arial Narrow" w:hAnsi="Arial Narrow" w:cs="Arial"/>
          <w:sz w:val="22"/>
          <w:szCs w:val="22"/>
        </w:rPr>
        <w:t xml:space="preserve"> </w:t>
      </w:r>
      <w:r w:rsidRPr="00AB53CD">
        <w:rPr>
          <w:rFonts w:ascii="Arial Narrow" w:hAnsi="Arial Narrow" w:cs="Arial"/>
          <w:sz w:val="22"/>
          <w:szCs w:val="22"/>
        </w:rPr>
        <w:t>5</w:t>
      </w:r>
    </w:p>
    <w:p w14:paraId="065B38F5" w14:textId="77777777" w:rsidR="009432A1" w:rsidRPr="00AB53CD" w:rsidRDefault="0043717F" w:rsidP="009432A1">
      <w:pPr>
        <w:rPr>
          <w:rFonts w:ascii="Arial Narrow" w:hAnsi="Arial Narrow" w:cs="Arial"/>
          <w:sz w:val="22"/>
          <w:szCs w:val="22"/>
        </w:rPr>
      </w:pPr>
      <w:r w:rsidRPr="00AB53CD">
        <w:rPr>
          <w:rFonts w:ascii="Arial Narrow" w:hAnsi="Arial Narrow" w:cs="Arial"/>
          <w:sz w:val="22"/>
          <w:szCs w:val="22"/>
        </w:rPr>
        <w:t>85-681</w:t>
      </w:r>
      <w:r w:rsidR="009432A1" w:rsidRPr="00AB53CD">
        <w:rPr>
          <w:rFonts w:ascii="Arial Narrow" w:hAnsi="Arial Narrow" w:cs="Arial"/>
          <w:sz w:val="22"/>
          <w:szCs w:val="22"/>
        </w:rPr>
        <w:t xml:space="preserve"> </w:t>
      </w:r>
      <w:r w:rsidRPr="00AB53CD">
        <w:rPr>
          <w:rFonts w:ascii="Arial Narrow" w:hAnsi="Arial Narrow" w:cs="Arial"/>
          <w:sz w:val="22"/>
          <w:szCs w:val="22"/>
        </w:rPr>
        <w:t>Bydgoszcz</w:t>
      </w:r>
    </w:p>
    <w:p w14:paraId="74A4CDDE" w14:textId="77777777" w:rsidR="009432A1" w:rsidRPr="00AB53CD" w:rsidRDefault="009432A1" w:rsidP="009432A1">
      <w:pPr>
        <w:jc w:val="both"/>
        <w:rPr>
          <w:rFonts w:ascii="Arial Narrow" w:hAnsi="Arial Narrow" w:cs="Arial"/>
          <w:bCs/>
          <w:sz w:val="16"/>
          <w:szCs w:val="16"/>
        </w:rPr>
      </w:pPr>
      <w:r w:rsidRPr="00AB53C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17AA6B2" w14:textId="77777777" w:rsidR="009432A1" w:rsidRPr="00AB53CD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AB53CD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AB53CD" w14:paraId="060625D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59EDFB" w14:textId="77777777" w:rsidR="009432A1" w:rsidRPr="00AB53C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AB53CD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5A0B7EA3" w14:textId="77777777" w:rsidR="009432A1" w:rsidRPr="00AB53C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AB53CD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4E718F4" w14:textId="77777777" w:rsidR="00A80738" w:rsidRPr="00AB53CD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B53CD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0B50CAE" w14:textId="77777777" w:rsidR="009432A1" w:rsidRPr="00AB53CD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B53C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B53C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B53C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AB53CD" w14:paraId="6C48D4FF" w14:textId="77777777" w:rsidTr="00A652DF">
        <w:tc>
          <w:tcPr>
            <w:tcW w:w="2269" w:type="dxa"/>
          </w:tcPr>
          <w:p w14:paraId="5CB41FFD" w14:textId="77777777" w:rsidR="009432A1" w:rsidRPr="00AB53CD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3C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53C1045" w14:textId="77777777" w:rsidR="009432A1" w:rsidRPr="00AB53CD" w:rsidRDefault="0043717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53CD">
              <w:rPr>
                <w:rFonts w:ascii="Arial Narrow" w:hAnsi="Arial Narrow" w:cs="Arial"/>
                <w:b/>
                <w:sz w:val="22"/>
                <w:szCs w:val="22"/>
              </w:rPr>
              <w:t>Odbiór, przetwarzanie / unieszkodliwiania odpadów medycznych i innych</w:t>
            </w:r>
            <w:r w:rsidR="009432A1" w:rsidRPr="00AB53C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43717F" w:rsidRPr="00AB53CD" w14:paraId="0ED7E950" w14:textId="77777777" w:rsidTr="001131BA">
        <w:tc>
          <w:tcPr>
            <w:tcW w:w="2269" w:type="dxa"/>
          </w:tcPr>
          <w:p w14:paraId="412021BD" w14:textId="77777777" w:rsidR="0043717F" w:rsidRPr="00AB53CD" w:rsidRDefault="0043717F" w:rsidP="001131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53C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8BB271B" w14:textId="77777777" w:rsidR="0043717F" w:rsidRPr="00AB53CD" w:rsidRDefault="0043717F" w:rsidP="001131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B53CD">
              <w:rPr>
                <w:rFonts w:ascii="Arial Narrow" w:hAnsi="Arial Narrow" w:cs="Arial"/>
                <w:b/>
                <w:sz w:val="22"/>
                <w:szCs w:val="22"/>
              </w:rPr>
              <w:t>148/2025</w:t>
            </w:r>
          </w:p>
        </w:tc>
      </w:tr>
    </w:tbl>
    <w:p w14:paraId="0C1E65E0" w14:textId="77777777" w:rsidR="00890B92" w:rsidRPr="00AB53CD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B53CD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AB53CD">
        <w:rPr>
          <w:rFonts w:ascii="Arial Narrow" w:hAnsi="Arial Narrow" w:cs="Arial"/>
          <w:sz w:val="22"/>
          <w:szCs w:val="22"/>
        </w:rPr>
        <w:t>22</w:t>
      </w:r>
      <w:r w:rsidR="0043158A" w:rsidRPr="00AB53CD">
        <w:rPr>
          <w:rFonts w:ascii="Arial Narrow" w:hAnsi="Arial Narrow" w:cs="Arial"/>
          <w:sz w:val="22"/>
          <w:szCs w:val="22"/>
        </w:rPr>
        <w:t>2</w:t>
      </w:r>
      <w:r w:rsidRPr="00AB53CD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AB53CD">
        <w:rPr>
          <w:rFonts w:ascii="Arial Narrow" w:hAnsi="Arial Narrow" w:cs="Arial"/>
          <w:sz w:val="22"/>
          <w:szCs w:val="22"/>
        </w:rPr>
        <w:t>4</w:t>
      </w:r>
      <w:r w:rsidRPr="00AB53CD">
        <w:rPr>
          <w:rFonts w:ascii="Arial Narrow" w:hAnsi="Arial Narrow" w:cs="Arial"/>
          <w:sz w:val="22"/>
          <w:szCs w:val="22"/>
        </w:rPr>
        <w:t xml:space="preserve"> </w:t>
      </w:r>
      <w:r w:rsidR="00890B92" w:rsidRPr="00AB53C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AB53CD">
        <w:rPr>
          <w:rFonts w:ascii="Arial Narrow" w:hAnsi="Arial Narrow" w:cs="Arial"/>
          <w:sz w:val="22"/>
          <w:szCs w:val="22"/>
        </w:rPr>
        <w:t xml:space="preserve"> </w:t>
      </w:r>
      <w:r w:rsidR="0043717F" w:rsidRPr="00AB53CD">
        <w:rPr>
          <w:rFonts w:ascii="Arial Narrow" w:hAnsi="Arial Narrow" w:cs="Arial"/>
          <w:sz w:val="22"/>
          <w:szCs w:val="22"/>
        </w:rPr>
        <w:t>(</w:t>
      </w:r>
      <w:proofErr w:type="spellStart"/>
      <w:r w:rsidR="0043717F" w:rsidRPr="00AB53CD">
        <w:rPr>
          <w:rFonts w:ascii="Arial Narrow" w:hAnsi="Arial Narrow" w:cs="Arial"/>
          <w:sz w:val="22"/>
          <w:szCs w:val="22"/>
        </w:rPr>
        <w:t>t.j</w:t>
      </w:r>
      <w:proofErr w:type="spellEnd"/>
      <w:r w:rsidR="0043717F" w:rsidRPr="00AB53CD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43717F" w:rsidRPr="00AB53CD">
        <w:rPr>
          <w:rFonts w:ascii="Arial Narrow" w:hAnsi="Arial Narrow" w:cs="Arial"/>
          <w:sz w:val="22"/>
          <w:szCs w:val="22"/>
        </w:rPr>
        <w:t>późn</w:t>
      </w:r>
      <w:proofErr w:type="spellEnd"/>
      <w:r w:rsidR="0043717F" w:rsidRPr="00AB53CD">
        <w:rPr>
          <w:rFonts w:ascii="Arial Narrow" w:hAnsi="Arial Narrow" w:cs="Arial"/>
          <w:sz w:val="22"/>
          <w:szCs w:val="22"/>
        </w:rPr>
        <w:t>. zm.)</w:t>
      </w:r>
      <w:r w:rsidR="00490DC0" w:rsidRPr="00AB53CD">
        <w:rPr>
          <w:rFonts w:ascii="Arial Narrow" w:hAnsi="Arial Narrow" w:cs="Arial"/>
          <w:sz w:val="22"/>
          <w:szCs w:val="22"/>
        </w:rPr>
        <w:t xml:space="preserve"> </w:t>
      </w:r>
      <w:r w:rsidR="00890B92" w:rsidRPr="00AB53CD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0537049E" w14:textId="77777777" w:rsidR="0069085C" w:rsidRPr="00AB53CD" w:rsidRDefault="0043717F" w:rsidP="00AB53CD">
      <w:pPr>
        <w:spacing w:before="120" w:after="120"/>
        <w:ind w:firstLine="708"/>
        <w:jc w:val="both"/>
        <w:rPr>
          <w:rFonts w:ascii="Arial Narrow" w:hAnsi="Arial Narrow" w:cs="Arial"/>
        </w:rPr>
      </w:pPr>
      <w:r w:rsidRPr="00AB53CD">
        <w:rPr>
          <w:rFonts w:ascii="Arial Narrow" w:hAnsi="Arial Narrow" w:cs="Arial"/>
          <w:b/>
          <w:sz w:val="22"/>
          <w:szCs w:val="22"/>
        </w:rPr>
        <w:t>3 006 720.00</w:t>
      </w:r>
      <w:r w:rsidR="00890B92" w:rsidRPr="00AB53CD">
        <w:rPr>
          <w:rFonts w:ascii="Arial Narrow" w:hAnsi="Arial Narrow" w:cs="Arial"/>
          <w:sz w:val="22"/>
          <w:szCs w:val="22"/>
        </w:rPr>
        <w:t xml:space="preserve"> zł brutto.</w:t>
      </w:r>
    </w:p>
    <w:p w14:paraId="2AB8C464" w14:textId="77777777" w:rsidR="00890B92" w:rsidRPr="00AB53CD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D530380" w14:textId="77777777" w:rsidR="00890B92" w:rsidRPr="00AB53CD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4BA10CE" w14:textId="77777777" w:rsidR="00890B92" w:rsidRPr="00AB53CD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123775E" w14:textId="6EFA57D2" w:rsidR="00A80738" w:rsidRPr="00AB53CD" w:rsidRDefault="00AB53CD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B53CD">
        <w:rPr>
          <w:rFonts w:ascii="Arial Narrow" w:hAnsi="Arial Narrow" w:cs="Arial"/>
          <w:i/>
          <w:sz w:val="22"/>
          <w:szCs w:val="22"/>
        </w:rPr>
        <w:t>ZAMAWIAJĄCY</w:t>
      </w:r>
    </w:p>
    <w:p w14:paraId="2A4E0D72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0138DEE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84E8607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9380DD5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1F57339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98BC07B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7E6B47C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5DABEC5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E328659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30B12C3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3986D98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E1BADFC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551C4DD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0B5C4C0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3BFD418" w14:textId="77777777" w:rsidR="00AB53CD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3189B59" w14:textId="1849D6BD" w:rsidR="00AB53CD" w:rsidRPr="00906D68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1 </w:t>
      </w:r>
      <w:r w:rsidRPr="00906D68">
        <w:rPr>
          <w:rFonts w:ascii="Arial Narrow" w:hAnsi="Arial Narrow"/>
          <w:i/>
          <w:iCs/>
          <w:sz w:val="16"/>
          <w:szCs w:val="16"/>
        </w:rPr>
        <w:t>ark.</w:t>
      </w:r>
    </w:p>
    <w:p w14:paraId="520C6A6A" w14:textId="77777777" w:rsidR="00AB53CD" w:rsidRPr="00906D68" w:rsidRDefault="00AB53CD" w:rsidP="00AB53C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415B507B" w14:textId="77777777" w:rsidR="00AB53CD" w:rsidRPr="00906D68" w:rsidRDefault="00AB53CD" w:rsidP="00AB53CD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38A72465" w14:textId="51C2A9A4" w:rsidR="00C236D3" w:rsidRPr="00AB53CD" w:rsidRDefault="00AB53CD" w:rsidP="00AB53CD">
      <w:pPr>
        <w:rPr>
          <w:rFonts w:ascii="Arial Narrow" w:hAnsi="Arial Narrow" w:cs="Arial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19.01.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AB53CD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3FF5D" w14:textId="77777777" w:rsidR="00AC6727" w:rsidRDefault="00AC6727">
      <w:r>
        <w:separator/>
      </w:r>
    </w:p>
  </w:endnote>
  <w:endnote w:type="continuationSeparator" w:id="0">
    <w:p w14:paraId="0F210699" w14:textId="77777777" w:rsidR="00AC6727" w:rsidRDefault="00AC6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37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B878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77BC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44442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38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266AAB" w14:textId="77777777" w:rsidR="009F189D" w:rsidRDefault="009F189D">
    <w:pPr>
      <w:pStyle w:val="Stopka"/>
      <w:tabs>
        <w:tab w:val="clear" w:pos="4536"/>
      </w:tabs>
      <w:jc w:val="center"/>
    </w:pPr>
  </w:p>
  <w:p w14:paraId="15D6DA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F0DA4" w14:textId="77777777" w:rsidR="00AC6727" w:rsidRDefault="00AC6727">
      <w:r>
        <w:separator/>
      </w:r>
    </w:p>
  </w:footnote>
  <w:footnote w:type="continuationSeparator" w:id="0">
    <w:p w14:paraId="0724F421" w14:textId="77777777" w:rsidR="00AC6727" w:rsidRDefault="00AC6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A9D43" w14:textId="77777777" w:rsidR="0043717F" w:rsidRDefault="004371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CA52E" w14:textId="77777777" w:rsidR="0043717F" w:rsidRDefault="004371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013FB" w14:textId="77777777" w:rsidR="0043717F" w:rsidRDefault="004371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72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3717F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B53CD"/>
    <w:rsid w:val="00AC6727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D00F33"/>
  <w15:chartTrackingRefBased/>
  <w15:docId w15:val="{1D972712-D403-4017-A081-E29D1F3A5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B53C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B53CD"/>
    <w:rPr>
      <w:b/>
      <w:bCs/>
    </w:rPr>
  </w:style>
  <w:style w:type="character" w:styleId="Hipercze">
    <w:name w:val="Hyperlink"/>
    <w:uiPriority w:val="99"/>
    <w:unhideWhenUsed/>
    <w:rsid w:val="00AB53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2026-01-19T05:52:00Z</cp:lastPrinted>
  <dcterms:created xsi:type="dcterms:W3CDTF">2026-01-19T05:50:00Z</dcterms:created>
  <dcterms:modified xsi:type="dcterms:W3CDTF">2026-01-19T05:52:00Z</dcterms:modified>
</cp:coreProperties>
</file>