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DF439" w14:textId="007AC49C" w:rsidR="005103B9" w:rsidRDefault="009C6217" w:rsidP="009C621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4CC7D16" w14:textId="77777777" w:rsidR="009C6217" w:rsidRPr="009C6217" w:rsidRDefault="009C6217" w:rsidP="009C6217">
      <w:pPr>
        <w:rPr>
          <w:lang w:eastAsia="pl-PL"/>
        </w:rPr>
      </w:pPr>
    </w:p>
    <w:p w14:paraId="493EFB22" w14:textId="77777777" w:rsidR="00C4103F" w:rsidRPr="0012157F" w:rsidRDefault="007118F0" w:rsidP="009C621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0352BAF" w14:textId="77777777" w:rsidR="006676AE" w:rsidRPr="0012157F" w:rsidRDefault="00247A06" w:rsidP="009C6217">
      <w:pPr>
        <w:pStyle w:val="Tekstpodstawowy"/>
        <w:spacing w:after="0"/>
        <w:ind w:left="4111"/>
        <w:rPr>
          <w:rFonts w:ascii="Arial" w:hAnsi="Arial" w:cs="Arial"/>
        </w:rPr>
      </w:pPr>
      <w:r w:rsidRPr="00247A06">
        <w:rPr>
          <w:rFonts w:ascii="Arial" w:hAnsi="Arial" w:cs="Arial"/>
        </w:rPr>
        <w:t>SZPITAL WOJEWÓDZKI W POZNANIU</w:t>
      </w:r>
    </w:p>
    <w:p w14:paraId="62D9945D" w14:textId="77777777" w:rsidR="006676AE" w:rsidRPr="0012157F" w:rsidRDefault="00247A06" w:rsidP="009C6217">
      <w:pPr>
        <w:pStyle w:val="Tekstpodstawowy"/>
        <w:spacing w:after="0"/>
        <w:ind w:left="4111"/>
        <w:rPr>
          <w:rFonts w:ascii="Arial" w:hAnsi="Arial" w:cs="Arial"/>
        </w:rPr>
      </w:pPr>
      <w:r w:rsidRPr="00247A0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247A0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01DB20A" w14:textId="77777777" w:rsidR="00F90CD1" w:rsidRDefault="00247A06" w:rsidP="009C6217">
      <w:pPr>
        <w:pStyle w:val="Tekstpodstawowy"/>
        <w:spacing w:after="0"/>
        <w:ind w:left="4111"/>
        <w:rPr>
          <w:rFonts w:ascii="Arial" w:hAnsi="Arial" w:cs="Arial"/>
        </w:rPr>
      </w:pPr>
      <w:r w:rsidRPr="00247A0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247A06">
        <w:rPr>
          <w:rFonts w:ascii="Arial" w:hAnsi="Arial" w:cs="Arial"/>
        </w:rPr>
        <w:t>Poznań</w:t>
      </w:r>
    </w:p>
    <w:p w14:paraId="1E4405F2" w14:textId="77777777" w:rsidR="009169D4" w:rsidRDefault="009169D4" w:rsidP="009C621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2A4E65D" w14:textId="77777777" w:rsidR="00C4103F" w:rsidRPr="002578E4" w:rsidRDefault="002578E4" w:rsidP="009C6217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B264244" w14:textId="77777777" w:rsidR="002578E4" w:rsidRDefault="002578E4" w:rsidP="009C621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0686800" w14:textId="77777777" w:rsidTr="0018769E">
        <w:tc>
          <w:tcPr>
            <w:tcW w:w="2800" w:type="dxa"/>
          </w:tcPr>
          <w:p w14:paraId="05C92BA9" w14:textId="77777777" w:rsidR="002578E4" w:rsidRPr="00A2540E" w:rsidRDefault="002578E4" w:rsidP="009C621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19C96BD" w14:textId="77777777" w:rsidR="002578E4" w:rsidRPr="00A2540E" w:rsidRDefault="002578E4" w:rsidP="009C621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4F87CF" w14:textId="77777777" w:rsidR="002578E4" w:rsidRPr="00A2540E" w:rsidRDefault="002578E4" w:rsidP="009C621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19DE0C" w14:textId="77777777" w:rsidR="002578E4" w:rsidRPr="00A2540E" w:rsidRDefault="002578E4" w:rsidP="009C621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FBFCA75" w14:textId="77777777" w:rsidTr="0018769E">
        <w:tc>
          <w:tcPr>
            <w:tcW w:w="2800" w:type="dxa"/>
          </w:tcPr>
          <w:p w14:paraId="606A8238" w14:textId="77777777" w:rsidR="002578E4" w:rsidRPr="00A2540E" w:rsidRDefault="002578E4" w:rsidP="009C621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1127D5A" w14:textId="77777777" w:rsidR="002578E4" w:rsidRPr="00A2540E" w:rsidRDefault="002578E4" w:rsidP="009C621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5FCBD2" w14:textId="77777777" w:rsidR="002578E4" w:rsidRPr="00A2540E" w:rsidRDefault="002578E4" w:rsidP="009C621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1B274F" w14:textId="77777777" w:rsidR="002578E4" w:rsidRPr="00A2540E" w:rsidRDefault="002578E4" w:rsidP="009C621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C6AC4B" w14:textId="77777777" w:rsidR="002578E4" w:rsidRPr="002578E4" w:rsidRDefault="002578E4" w:rsidP="009C621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47A06" w:rsidRPr="0012157F" w14:paraId="2E7C8314" w14:textId="77777777" w:rsidTr="00701B2B">
        <w:tc>
          <w:tcPr>
            <w:tcW w:w="9104" w:type="dxa"/>
            <w:shd w:val="clear" w:color="auto" w:fill="D9D9D9"/>
          </w:tcPr>
          <w:p w14:paraId="2FCC7F28" w14:textId="77777777" w:rsidR="00247A06" w:rsidRPr="0012157F" w:rsidRDefault="00247A06" w:rsidP="009C621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336E710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47A0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47A0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47A0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47A0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47A0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C4B403A" w14:textId="77777777" w:rsidR="00247A06" w:rsidRPr="00612283" w:rsidRDefault="00247A06" w:rsidP="009C621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DEBF517" w14:textId="77777777" w:rsidR="00247A06" w:rsidRPr="00612283" w:rsidRDefault="00247A06" w:rsidP="009C621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02675A9" w14:textId="77777777" w:rsidR="00247A06" w:rsidRPr="0012157F" w:rsidRDefault="00247A06" w:rsidP="009C6217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9BD4FF5" w14:textId="77777777" w:rsidR="00E50194" w:rsidRDefault="001F027E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9D6FD16" w14:textId="77777777" w:rsidTr="0018769E">
        <w:tc>
          <w:tcPr>
            <w:tcW w:w="2269" w:type="dxa"/>
          </w:tcPr>
          <w:p w14:paraId="6EB164F5" w14:textId="77777777" w:rsidR="002578E4" w:rsidRPr="00A2540E" w:rsidRDefault="002578E4" w:rsidP="009C621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7B0E0E" w14:textId="77777777" w:rsidR="002578E4" w:rsidRPr="00A2540E" w:rsidRDefault="00247A06" w:rsidP="009C621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7A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Upgrade do najnowszej wersji oraz rozszerzenie oprogramowania </w:t>
            </w:r>
            <w:proofErr w:type="spellStart"/>
            <w:r w:rsidRPr="00247A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Axence</w:t>
            </w:r>
            <w:proofErr w:type="spellEnd"/>
            <w:r w:rsidRPr="00247A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247A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nVision</w:t>
            </w:r>
            <w:proofErr w:type="spellEnd"/>
            <w:r w:rsidRPr="00247A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- powtórka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7A06" w:rsidRPr="00A2540E" w14:paraId="04971032" w14:textId="77777777" w:rsidTr="00701B2B">
        <w:tc>
          <w:tcPr>
            <w:tcW w:w="2269" w:type="dxa"/>
          </w:tcPr>
          <w:p w14:paraId="27B81234" w14:textId="77777777" w:rsidR="00247A06" w:rsidRPr="00A2540E" w:rsidRDefault="00247A06" w:rsidP="009C621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9F2D3B" w14:textId="77777777" w:rsidR="00247A06" w:rsidRPr="00A2540E" w:rsidRDefault="00247A06" w:rsidP="009C621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7A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SZW/DZP/2/2026</w:t>
            </w:r>
          </w:p>
        </w:tc>
      </w:tr>
    </w:tbl>
    <w:p w14:paraId="325506E3" w14:textId="77777777" w:rsidR="002578E4" w:rsidRDefault="002578E4" w:rsidP="009C621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2F5F934" w14:textId="77777777" w:rsidR="00F90CD1" w:rsidRPr="0012157F" w:rsidRDefault="005434B3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47A06" w:rsidRPr="00247A0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C285200" w14:textId="77777777" w:rsidTr="00650D6C">
        <w:tc>
          <w:tcPr>
            <w:tcW w:w="9104" w:type="dxa"/>
            <w:shd w:val="clear" w:color="auto" w:fill="D9D9D9"/>
          </w:tcPr>
          <w:p w14:paraId="3165DEFD" w14:textId="77777777" w:rsidR="00E50194" w:rsidRPr="00650D6C" w:rsidRDefault="00650D6C" w:rsidP="009C621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1DE9C6C" w14:textId="77777777" w:rsidR="00C113BF" w:rsidRPr="0012157F" w:rsidRDefault="00C113BF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423AD94" w14:textId="77777777" w:rsidR="002426FF" w:rsidRPr="00A44833" w:rsidRDefault="002426FF" w:rsidP="009C621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7C6F882" w14:textId="77777777" w:rsidR="00023477" w:rsidRPr="006B53D6" w:rsidRDefault="00023477" w:rsidP="009C621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73862E0" w14:textId="77777777" w:rsidR="00023477" w:rsidRPr="00992BD8" w:rsidRDefault="00992BD8" w:rsidP="009C621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936086F" w14:textId="77777777" w:rsidR="00992BD8" w:rsidRPr="00992BD8" w:rsidRDefault="00992BD8" w:rsidP="009C621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8EE7B18" w14:textId="77777777" w:rsidR="00023477" w:rsidRDefault="00C113BF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FF5095B" w14:textId="77777777" w:rsidR="007A2BCB" w:rsidRDefault="00992BD8" w:rsidP="009C621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674C665" w14:textId="77777777" w:rsidR="00247A06" w:rsidRDefault="007A2BCB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38EBDE78" w14:textId="77777777" w:rsidR="00AC6A18" w:rsidRDefault="00AC6A18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C658141" w14:textId="77777777" w:rsidTr="00CD4DD1">
        <w:tc>
          <w:tcPr>
            <w:tcW w:w="9104" w:type="dxa"/>
            <w:shd w:val="clear" w:color="auto" w:fill="D9D9D9"/>
          </w:tcPr>
          <w:p w14:paraId="4BC269E6" w14:textId="77777777" w:rsidR="0011306C" w:rsidRPr="00650D6C" w:rsidRDefault="0011306C" w:rsidP="009C621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D1C9F9C" w14:textId="77777777" w:rsidR="00D2702A" w:rsidRPr="0012157F" w:rsidRDefault="004F23F7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84D008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0D66" w14:textId="77777777" w:rsidR="00D2702A" w:rsidRPr="0012157F" w:rsidRDefault="00D2702A" w:rsidP="009C621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C0D8" w14:textId="77777777" w:rsidR="00D2702A" w:rsidRPr="0012157F" w:rsidRDefault="00D2702A" w:rsidP="009C621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47A06" w:rsidRPr="0012157F" w14:paraId="718F5AEE" w14:textId="77777777" w:rsidTr="00701B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AF226" w14:textId="77777777" w:rsidR="00247A06" w:rsidRPr="0012157F" w:rsidRDefault="00247A06" w:rsidP="009C621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A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855DF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7A0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9934373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7A0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47A06" w:rsidRPr="0012157F" w14:paraId="7E25D663" w14:textId="77777777" w:rsidTr="00701B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05998" w14:textId="77777777" w:rsidR="00247A06" w:rsidRPr="0012157F" w:rsidRDefault="00247A06" w:rsidP="009C621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A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DCE1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7A0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EBB9A92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7A0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47A06" w:rsidRPr="0012157F" w14:paraId="33E9C5E8" w14:textId="77777777" w:rsidTr="00701B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7DD8" w14:textId="77777777" w:rsidR="00247A06" w:rsidRPr="0012157F" w:rsidRDefault="00247A06" w:rsidP="009C621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A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E6DE8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7A0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6DB3E16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7A0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47A06" w:rsidRPr="0012157F" w14:paraId="66010F00" w14:textId="77777777" w:rsidTr="00701B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2F0C" w14:textId="77777777" w:rsidR="00247A06" w:rsidRPr="0012157F" w:rsidRDefault="00247A06" w:rsidP="009C621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7A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BAA10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7A0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0480554" w14:textId="77777777" w:rsidR="00247A06" w:rsidRPr="0012157F" w:rsidRDefault="00247A06" w:rsidP="009C621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7A0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1A968A3" w14:textId="77777777" w:rsidR="00E21BB4" w:rsidRPr="0012157F" w:rsidRDefault="00257E73" w:rsidP="009C621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B20242E" w14:textId="77777777" w:rsidR="00E21BB4" w:rsidRPr="00E21BB4" w:rsidRDefault="00E21BB4" w:rsidP="009C621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B18F94A" w14:textId="77777777" w:rsidR="00C62F57" w:rsidRDefault="00C62F57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8205A09" w14:textId="77777777" w:rsidR="00C62F57" w:rsidRDefault="00C62F57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C2AD00E" w14:textId="77777777" w:rsidR="00721D87" w:rsidRDefault="00E21BB4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17C7930" w14:textId="77777777" w:rsidR="00721D87" w:rsidRDefault="00E21BB4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F41E096" w14:textId="77777777" w:rsidR="00721D87" w:rsidRPr="00721D87" w:rsidRDefault="00721D87" w:rsidP="009C621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D518C2C" w14:textId="77777777" w:rsidR="00721D87" w:rsidRDefault="00E21BB4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C7B435E" w14:textId="77777777" w:rsidR="00E21BB4" w:rsidRPr="00E21BB4" w:rsidRDefault="00E21BB4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FD46B54" w14:textId="77777777" w:rsidR="00E21BB4" w:rsidRPr="00721D87" w:rsidRDefault="00E21BB4" w:rsidP="009C621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3264ADC" w14:textId="77777777" w:rsidR="00C62F57" w:rsidRDefault="00257E73" w:rsidP="009C621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AE338E2" w14:textId="77777777" w:rsidTr="00CD4DD1">
        <w:tc>
          <w:tcPr>
            <w:tcW w:w="9104" w:type="dxa"/>
            <w:shd w:val="clear" w:color="auto" w:fill="D9D9D9"/>
          </w:tcPr>
          <w:p w14:paraId="5F12AF7D" w14:textId="77777777" w:rsidR="00BE6F04" w:rsidRPr="00650D6C" w:rsidRDefault="00E426EB" w:rsidP="009C621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A0A1437" w14:textId="77777777" w:rsidR="00FE4E2B" w:rsidRDefault="00E426EB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8985966" w14:textId="77777777" w:rsidR="009C6217" w:rsidRDefault="009C6217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7BA139" w14:textId="77777777" w:rsidR="009C6217" w:rsidRDefault="009C6217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2B55CE" w14:textId="77777777" w:rsidR="009C6217" w:rsidRDefault="009C6217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E7C5472" w14:textId="77777777" w:rsidR="009C6217" w:rsidRDefault="009C6217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D41E31" w14:textId="77777777" w:rsidR="009C6217" w:rsidRPr="00E426EB" w:rsidRDefault="009C6217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CFC91DD" w14:textId="77777777" w:rsidTr="00847232">
        <w:tc>
          <w:tcPr>
            <w:tcW w:w="9104" w:type="dxa"/>
            <w:shd w:val="clear" w:color="auto" w:fill="D9D9D9"/>
          </w:tcPr>
          <w:p w14:paraId="5FB63AD9" w14:textId="77777777" w:rsidR="00E426EB" w:rsidRPr="00650D6C" w:rsidRDefault="00E426EB" w:rsidP="009C621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074AEDE" w14:textId="77777777" w:rsidR="00E426EB" w:rsidRPr="0012157F" w:rsidRDefault="00E426EB" w:rsidP="009C62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653D90" w14:textId="77777777" w:rsidR="00E426EB" w:rsidRPr="00E426EB" w:rsidRDefault="00E426EB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1F778A8" w14:textId="77777777" w:rsidR="00E426EB" w:rsidRPr="00E426EB" w:rsidRDefault="00E426EB" w:rsidP="009C621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DDC997A" w14:textId="77777777" w:rsidR="00E426EB" w:rsidRPr="00FF0EBB" w:rsidRDefault="00E426EB" w:rsidP="009C621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F8ABFF" w14:textId="77777777" w:rsidR="00E426EB" w:rsidRPr="00E426EB" w:rsidRDefault="00E426EB" w:rsidP="009C621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EB24D7" w14:textId="77777777" w:rsidR="00E426EB" w:rsidRPr="00FF0EBB" w:rsidRDefault="00E426EB" w:rsidP="009C621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F0FF5B" w14:textId="77777777" w:rsidR="00E426EB" w:rsidRDefault="00E426EB" w:rsidP="009C62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812931" w14:textId="77777777" w:rsidR="0012157F" w:rsidRPr="0012157F" w:rsidRDefault="0012157F" w:rsidP="009C62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15FC31" w14:textId="77777777" w:rsidR="00524951" w:rsidRDefault="00FE4E2B" w:rsidP="009C62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778B0E6" w14:textId="77777777" w:rsidR="00524951" w:rsidRDefault="00524951" w:rsidP="009C621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C27643C" w14:textId="77777777" w:rsidR="00FE4E2B" w:rsidRPr="0012157F" w:rsidRDefault="00524951" w:rsidP="009C6217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E3D353A" w14:textId="77777777" w:rsidR="00484F88" w:rsidRPr="0012157F" w:rsidRDefault="006D536F" w:rsidP="009C6217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56470" w14:textId="77777777" w:rsidR="00E61515" w:rsidRDefault="00E61515" w:rsidP="0038231F">
      <w:pPr>
        <w:spacing w:after="0" w:line="240" w:lineRule="auto"/>
      </w:pPr>
      <w:r>
        <w:separator/>
      </w:r>
    </w:p>
  </w:endnote>
  <w:endnote w:type="continuationSeparator" w:id="0">
    <w:p w14:paraId="6B90BB95" w14:textId="77777777" w:rsidR="00E61515" w:rsidRDefault="00E615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DA09" w14:textId="77777777" w:rsidR="00247A06" w:rsidRDefault="00247A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613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3C276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CD6F1" w14:textId="77777777" w:rsidR="00247A06" w:rsidRDefault="00247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5EB10" w14:textId="77777777" w:rsidR="00E61515" w:rsidRDefault="00E61515" w:rsidP="0038231F">
      <w:pPr>
        <w:spacing w:after="0" w:line="240" w:lineRule="auto"/>
      </w:pPr>
      <w:r>
        <w:separator/>
      </w:r>
    </w:p>
  </w:footnote>
  <w:footnote w:type="continuationSeparator" w:id="0">
    <w:p w14:paraId="3674F0B0" w14:textId="77777777" w:rsidR="00E61515" w:rsidRDefault="00E61515" w:rsidP="0038231F">
      <w:pPr>
        <w:spacing w:after="0" w:line="240" w:lineRule="auto"/>
      </w:pPr>
      <w:r>
        <w:continuationSeparator/>
      </w:r>
    </w:p>
  </w:footnote>
  <w:footnote w:id="1">
    <w:p w14:paraId="75DFF3F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B9FB11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58746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755E3D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5AD426D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24387" w14:textId="77777777" w:rsidR="00247A06" w:rsidRDefault="00247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0970D" w14:textId="77777777" w:rsidR="00247A06" w:rsidRDefault="00247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AC1AB" w14:textId="77777777" w:rsidR="00247A06" w:rsidRDefault="00247A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662577">
    <w:abstractNumId w:val="11"/>
  </w:num>
  <w:num w:numId="2" w16cid:durableId="832570512">
    <w:abstractNumId w:val="0"/>
  </w:num>
  <w:num w:numId="3" w16cid:durableId="845828779">
    <w:abstractNumId w:val="10"/>
  </w:num>
  <w:num w:numId="4" w16cid:durableId="513685599">
    <w:abstractNumId w:val="13"/>
  </w:num>
  <w:num w:numId="5" w16cid:durableId="1462653314">
    <w:abstractNumId w:val="12"/>
  </w:num>
  <w:num w:numId="6" w16cid:durableId="605384461">
    <w:abstractNumId w:val="9"/>
  </w:num>
  <w:num w:numId="7" w16cid:durableId="131025266">
    <w:abstractNumId w:val="1"/>
  </w:num>
  <w:num w:numId="8" w16cid:durableId="1304582500">
    <w:abstractNumId w:val="6"/>
  </w:num>
  <w:num w:numId="9" w16cid:durableId="143549429">
    <w:abstractNumId w:val="4"/>
  </w:num>
  <w:num w:numId="10" w16cid:durableId="1865554938">
    <w:abstractNumId w:val="7"/>
  </w:num>
  <w:num w:numId="11" w16cid:durableId="2088961783">
    <w:abstractNumId w:val="5"/>
  </w:num>
  <w:num w:numId="12" w16cid:durableId="1394965349">
    <w:abstractNumId w:val="8"/>
  </w:num>
  <w:num w:numId="13" w16cid:durableId="900405841">
    <w:abstractNumId w:val="3"/>
  </w:num>
  <w:num w:numId="14" w16cid:durableId="1070924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56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47A06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6565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6217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515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91BA9B"/>
  <w15:docId w15:val="{36A49C42-C1C5-4891-AACC-F386E8CB2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727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2026-01-15T09:17:00Z</dcterms:created>
  <dcterms:modified xsi:type="dcterms:W3CDTF">2026-01-15T09:17:00Z</dcterms:modified>
</cp:coreProperties>
</file>