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4876D" w14:textId="3A312EAA" w:rsidR="00031F4C" w:rsidRPr="00031F4C" w:rsidRDefault="00031F4C" w:rsidP="00031F4C">
      <w:pPr>
        <w:tabs>
          <w:tab w:val="left" w:pos="5648"/>
        </w:tabs>
        <w:spacing w:after="600"/>
        <w:rPr>
          <w:rFonts w:ascii="Arial Narrow" w:hAnsi="Arial Narrow" w:cs="Arial"/>
          <w:sz w:val="24"/>
          <w:szCs w:val="24"/>
        </w:rPr>
      </w:pPr>
      <w:r w:rsidRPr="00031F4C">
        <w:rPr>
          <w:rFonts w:ascii="Arial Narrow" w:hAnsi="Arial Narrow" w:cs="Arial"/>
          <w:sz w:val="24"/>
          <w:szCs w:val="24"/>
        </w:rPr>
        <w:tab/>
      </w:r>
      <w:r w:rsidR="00A83CE6">
        <w:rPr>
          <w:rFonts w:ascii="Arial Narrow" w:hAnsi="Arial Narrow"/>
          <w:noProof/>
        </w:rPr>
        <w:pict w14:anchorId="03CBBD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i1025" type="#_x0000_t75" style="width:453.5pt;height:31.3pt;visibility:visible;mso-wrap-style:square">
            <v:imagedata r:id="rId6" o:title=""/>
            <o:lock v:ext="edit" aspectratio="f"/>
          </v:shape>
        </w:pict>
      </w:r>
    </w:p>
    <w:p w14:paraId="70F2E3D1" w14:textId="6D64CB9F" w:rsidR="00CF7835" w:rsidRPr="00031F4C" w:rsidRDefault="00C0373B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31F4C">
        <w:rPr>
          <w:rFonts w:ascii="Arial Narrow" w:hAnsi="Arial Narrow" w:cs="Arial"/>
          <w:sz w:val="22"/>
          <w:szCs w:val="22"/>
        </w:rPr>
        <w:t>Bydgoszcz</w:t>
      </w:r>
      <w:r w:rsidR="00CF7835" w:rsidRPr="00031F4C">
        <w:rPr>
          <w:rFonts w:ascii="Arial Narrow" w:hAnsi="Arial Narrow" w:cs="Arial"/>
          <w:sz w:val="22"/>
          <w:szCs w:val="22"/>
        </w:rPr>
        <w:t xml:space="preserve"> dnia: </w:t>
      </w:r>
      <w:r w:rsidRPr="00031F4C">
        <w:rPr>
          <w:rFonts w:ascii="Arial Narrow" w:hAnsi="Arial Narrow" w:cs="Arial"/>
          <w:sz w:val="22"/>
          <w:szCs w:val="22"/>
        </w:rPr>
        <w:t>2026-01-19</w:t>
      </w:r>
    </w:p>
    <w:p w14:paraId="311AC755" w14:textId="77777777" w:rsidR="00CF7835" w:rsidRPr="00031F4C" w:rsidRDefault="00C0373B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31F4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5DCBD6" w14:textId="77777777" w:rsidR="00CF7835" w:rsidRPr="00031F4C" w:rsidRDefault="00C0373B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31F4C">
        <w:rPr>
          <w:rFonts w:ascii="Arial Narrow" w:hAnsi="Arial Narrow" w:cs="Arial"/>
          <w:sz w:val="22"/>
          <w:szCs w:val="22"/>
        </w:rPr>
        <w:t>Powstańców Warszawy</w:t>
      </w:r>
      <w:r w:rsidR="00CF7835" w:rsidRPr="00031F4C">
        <w:rPr>
          <w:rFonts w:ascii="Arial Narrow" w:hAnsi="Arial Narrow" w:cs="Arial"/>
          <w:sz w:val="22"/>
          <w:szCs w:val="22"/>
        </w:rPr>
        <w:t xml:space="preserve"> </w:t>
      </w:r>
      <w:r w:rsidRPr="00031F4C">
        <w:rPr>
          <w:rFonts w:ascii="Arial Narrow" w:hAnsi="Arial Narrow" w:cs="Arial"/>
          <w:sz w:val="22"/>
          <w:szCs w:val="22"/>
        </w:rPr>
        <w:t>5</w:t>
      </w:r>
    </w:p>
    <w:p w14:paraId="0861C748" w14:textId="77777777" w:rsidR="00CF7835" w:rsidRPr="00031F4C" w:rsidRDefault="00C0373B" w:rsidP="00CF7835">
      <w:pPr>
        <w:rPr>
          <w:rFonts w:ascii="Arial Narrow" w:hAnsi="Arial Narrow" w:cs="Arial"/>
          <w:sz w:val="22"/>
          <w:szCs w:val="22"/>
        </w:rPr>
      </w:pPr>
      <w:r w:rsidRPr="00031F4C">
        <w:rPr>
          <w:rFonts w:ascii="Arial Narrow" w:hAnsi="Arial Narrow" w:cs="Arial"/>
          <w:sz w:val="22"/>
          <w:szCs w:val="22"/>
        </w:rPr>
        <w:t>85-681</w:t>
      </w:r>
      <w:r w:rsidR="00CF7835" w:rsidRPr="00031F4C">
        <w:rPr>
          <w:rFonts w:ascii="Arial Narrow" w:hAnsi="Arial Narrow" w:cs="Arial"/>
          <w:sz w:val="22"/>
          <w:szCs w:val="22"/>
        </w:rPr>
        <w:t xml:space="preserve"> </w:t>
      </w:r>
      <w:r w:rsidRPr="00031F4C">
        <w:rPr>
          <w:rFonts w:ascii="Arial Narrow" w:hAnsi="Arial Narrow" w:cs="Arial"/>
          <w:sz w:val="22"/>
          <w:szCs w:val="22"/>
        </w:rPr>
        <w:t>Bydgoszcz</w:t>
      </w:r>
    </w:p>
    <w:p w14:paraId="2A26D66C" w14:textId="77777777" w:rsidR="00CF7835" w:rsidRPr="00031F4C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31F4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FCA8BB" w14:textId="77777777" w:rsidR="00CF7835" w:rsidRPr="00031F4C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31F4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031F4C" w14:paraId="4A0D5C1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E1C9F4" w14:textId="77777777" w:rsidR="00CF7835" w:rsidRPr="00031F4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31F4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D9214D9" w14:textId="77777777" w:rsidR="00CF7835" w:rsidRPr="00031F4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31F4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836C1C4" w14:textId="77777777" w:rsidR="00CF7835" w:rsidRPr="00031F4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1F4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31F4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1F4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31F4C" w14:paraId="675BA0E3" w14:textId="77777777" w:rsidTr="000C1C6D">
        <w:tc>
          <w:tcPr>
            <w:tcW w:w="2269" w:type="dxa"/>
          </w:tcPr>
          <w:p w14:paraId="17B45CA3" w14:textId="77777777" w:rsidR="00CF7835" w:rsidRPr="00031F4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D52AA49" w14:textId="77777777" w:rsidR="00CF7835" w:rsidRPr="00031F4C" w:rsidRDefault="00C0373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CF7835" w:rsidRPr="00031F4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0373B" w:rsidRPr="00031F4C" w14:paraId="56671AD8" w14:textId="77777777" w:rsidTr="00807ADE">
        <w:tc>
          <w:tcPr>
            <w:tcW w:w="2269" w:type="dxa"/>
          </w:tcPr>
          <w:p w14:paraId="413813BC" w14:textId="77777777" w:rsidR="00C0373B" w:rsidRPr="00031F4C" w:rsidRDefault="00C0373B" w:rsidP="00807A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F59E306" w14:textId="77777777" w:rsidR="00C0373B" w:rsidRPr="00031F4C" w:rsidRDefault="00C0373B" w:rsidP="00807A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bCs/>
                <w:sz w:val="22"/>
                <w:szCs w:val="22"/>
              </w:rPr>
              <w:t>154/2025</w:t>
            </w:r>
          </w:p>
        </w:tc>
      </w:tr>
    </w:tbl>
    <w:p w14:paraId="4C7DBD1D" w14:textId="77777777" w:rsidR="00D665F5" w:rsidRPr="00031F4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1F4C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031F4C">
        <w:rPr>
          <w:rFonts w:ascii="Arial Narrow" w:hAnsi="Arial Narrow" w:cs="Arial"/>
          <w:sz w:val="22"/>
          <w:szCs w:val="22"/>
        </w:rPr>
        <w:t>2</w:t>
      </w:r>
      <w:r w:rsidRPr="00031F4C">
        <w:rPr>
          <w:rFonts w:ascii="Arial Narrow" w:hAnsi="Arial Narrow" w:cs="Arial"/>
          <w:sz w:val="22"/>
          <w:szCs w:val="22"/>
        </w:rPr>
        <w:t xml:space="preserve"> ust. 5 </w:t>
      </w:r>
      <w:r w:rsidRPr="00031F4C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031F4C">
        <w:rPr>
          <w:rFonts w:ascii="Arial Narrow" w:hAnsi="Arial Narrow" w:cs="Arial"/>
          <w:sz w:val="22"/>
          <w:szCs w:val="22"/>
        </w:rPr>
        <w:t xml:space="preserve"> </w:t>
      </w:r>
      <w:r w:rsidR="00C0373B" w:rsidRPr="00031F4C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031F4C">
        <w:rPr>
          <w:rFonts w:ascii="Arial Narrow" w:hAnsi="Arial Narrow" w:cs="Arial"/>
          <w:sz w:val="22"/>
          <w:szCs w:val="22"/>
        </w:rPr>
        <w:t xml:space="preserve"> </w:t>
      </w:r>
      <w:r w:rsidRPr="00031F4C">
        <w:rPr>
          <w:rFonts w:ascii="Arial Narrow" w:hAnsi="Arial Narrow" w:cs="Arial"/>
          <w:sz w:val="22"/>
          <w:szCs w:val="22"/>
        </w:rPr>
        <w:t>udostępnia</w:t>
      </w:r>
      <w:r w:rsidR="00F95C33" w:rsidRPr="00031F4C">
        <w:rPr>
          <w:rFonts w:ascii="Arial Narrow" w:hAnsi="Arial Narrow" w:cs="Arial"/>
          <w:sz w:val="22"/>
          <w:szCs w:val="22"/>
        </w:rPr>
        <w:t xml:space="preserve"> </w:t>
      </w:r>
      <w:r w:rsidR="004C7E9B" w:rsidRPr="00031F4C">
        <w:rPr>
          <w:rFonts w:ascii="Arial Narrow" w:hAnsi="Arial Narrow" w:cs="Arial"/>
          <w:sz w:val="22"/>
          <w:szCs w:val="22"/>
        </w:rPr>
        <w:t>informacj</w:t>
      </w:r>
      <w:r w:rsidR="00577BC6" w:rsidRPr="00031F4C">
        <w:rPr>
          <w:rFonts w:ascii="Arial Narrow" w:hAnsi="Arial Narrow" w:cs="Arial"/>
          <w:sz w:val="22"/>
          <w:szCs w:val="22"/>
        </w:rPr>
        <w:t>ę</w:t>
      </w:r>
      <w:r w:rsidR="00035488" w:rsidRPr="00031F4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31F4C">
        <w:rPr>
          <w:rFonts w:ascii="Arial Narrow" w:hAnsi="Arial Narrow" w:cs="Arial"/>
          <w:sz w:val="22"/>
          <w:szCs w:val="22"/>
        </w:rPr>
        <w:t>.</w:t>
      </w:r>
    </w:p>
    <w:p w14:paraId="0ECCE9EA" w14:textId="77777777" w:rsidR="00A80738" w:rsidRPr="00031F4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31F4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31F4C">
        <w:rPr>
          <w:rFonts w:ascii="Arial Narrow" w:hAnsi="Arial Narrow" w:cs="Arial"/>
          <w:sz w:val="22"/>
          <w:szCs w:val="22"/>
        </w:rPr>
        <w:t xml:space="preserve"> w dniu </w:t>
      </w:r>
      <w:r w:rsidR="00C0373B" w:rsidRPr="00031F4C">
        <w:rPr>
          <w:rFonts w:ascii="Arial Narrow" w:hAnsi="Arial Narrow" w:cs="Arial"/>
          <w:sz w:val="22"/>
          <w:szCs w:val="22"/>
        </w:rPr>
        <w:t>19/01/2026</w:t>
      </w:r>
      <w:r w:rsidR="00FF4AB1" w:rsidRPr="00031F4C">
        <w:rPr>
          <w:rFonts w:ascii="Arial Narrow" w:hAnsi="Arial Narrow" w:cs="Arial"/>
          <w:sz w:val="22"/>
          <w:szCs w:val="22"/>
        </w:rPr>
        <w:t xml:space="preserve"> o godz. </w:t>
      </w:r>
      <w:r w:rsidR="00C0373B" w:rsidRPr="00031F4C">
        <w:rPr>
          <w:rFonts w:ascii="Arial Narrow" w:hAnsi="Arial Narrow" w:cs="Arial"/>
          <w:sz w:val="22"/>
          <w:szCs w:val="22"/>
        </w:rPr>
        <w:t>08:30</w:t>
      </w:r>
      <w:r w:rsidRPr="00031F4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31F4C" w14:paraId="43BA3DA8" w14:textId="77777777" w:rsidTr="000C1C6D">
        <w:tc>
          <w:tcPr>
            <w:tcW w:w="1276" w:type="dxa"/>
            <w:shd w:val="clear" w:color="auto" w:fill="F2F2F2"/>
            <w:vAlign w:val="center"/>
          </w:tcPr>
          <w:p w14:paraId="66366A75" w14:textId="77777777" w:rsidR="00D665F5" w:rsidRPr="00031F4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031F4C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031F4C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09EEA09" w14:textId="77777777" w:rsidR="00D665F5" w:rsidRPr="00031F4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031F4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31F4C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B854BCF" w14:textId="77777777" w:rsidR="00D665F5" w:rsidRPr="00031F4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C0373B" w:rsidRPr="00031F4C" w14:paraId="41351B62" w14:textId="77777777" w:rsidTr="00807ADE">
        <w:tc>
          <w:tcPr>
            <w:tcW w:w="1276" w:type="dxa"/>
            <w:vAlign w:val="center"/>
          </w:tcPr>
          <w:p w14:paraId="5ADC40CE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4EAEF275" w14:textId="77777777" w:rsidR="00C0373B" w:rsidRPr="00031F4C" w:rsidRDefault="00C0373B" w:rsidP="00807AD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BWJ INWESTYCJE SP Z O.O.</w:t>
            </w:r>
          </w:p>
          <w:p w14:paraId="28984141" w14:textId="77777777" w:rsidR="00C0373B" w:rsidRPr="00031F4C" w:rsidRDefault="00C0373B" w:rsidP="00807AD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 xml:space="preserve">SMOLEŃSKA 53 </w:t>
            </w:r>
          </w:p>
          <w:p w14:paraId="740C30C7" w14:textId="77777777" w:rsidR="00C0373B" w:rsidRPr="00031F4C" w:rsidRDefault="00C0373B" w:rsidP="00807AD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85-871 BYDGOSZCZ</w:t>
            </w:r>
          </w:p>
        </w:tc>
        <w:tc>
          <w:tcPr>
            <w:tcW w:w="2835" w:type="dxa"/>
            <w:vAlign w:val="center"/>
          </w:tcPr>
          <w:p w14:paraId="12B83E27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17 888 000.00 zł</w:t>
            </w:r>
          </w:p>
        </w:tc>
      </w:tr>
      <w:tr w:rsidR="00C0373B" w:rsidRPr="00031F4C" w14:paraId="4F9A6570" w14:textId="77777777" w:rsidTr="00807ADE">
        <w:tc>
          <w:tcPr>
            <w:tcW w:w="1276" w:type="dxa"/>
            <w:vAlign w:val="center"/>
          </w:tcPr>
          <w:p w14:paraId="2D6867CD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1962FE37" w14:textId="77777777" w:rsidR="00C0373B" w:rsidRPr="00031F4C" w:rsidRDefault="00C0373B" w:rsidP="00807AD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Przedsiębiorstwo Wielobranżowe "LECH" Sp. z o. o.</w:t>
            </w:r>
          </w:p>
          <w:p w14:paraId="05BF3630" w14:textId="77777777" w:rsidR="00C0373B" w:rsidRPr="00031F4C" w:rsidRDefault="00C0373B" w:rsidP="00807AD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 xml:space="preserve">Smoleńska 1A </w:t>
            </w:r>
          </w:p>
          <w:p w14:paraId="138E7761" w14:textId="77777777" w:rsidR="00C0373B" w:rsidRPr="00031F4C" w:rsidRDefault="00C0373B" w:rsidP="00807AD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85-833 Bydgoszcz</w:t>
            </w:r>
          </w:p>
        </w:tc>
        <w:tc>
          <w:tcPr>
            <w:tcW w:w="2835" w:type="dxa"/>
            <w:vAlign w:val="center"/>
          </w:tcPr>
          <w:p w14:paraId="5B867098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17 094 926.06 zł</w:t>
            </w:r>
          </w:p>
        </w:tc>
      </w:tr>
      <w:tr w:rsidR="00C0373B" w:rsidRPr="00031F4C" w14:paraId="2DE49CED" w14:textId="77777777" w:rsidTr="00807ADE">
        <w:tc>
          <w:tcPr>
            <w:tcW w:w="1276" w:type="dxa"/>
            <w:vAlign w:val="center"/>
          </w:tcPr>
          <w:p w14:paraId="71325AF1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14:paraId="33D7C6EA" w14:textId="3BD1DCFE" w:rsidR="00C0373B" w:rsidRPr="00031F4C" w:rsidRDefault="00C0373B" w:rsidP="00807AD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31F4C">
              <w:rPr>
                <w:rFonts w:ascii="Arial Narrow" w:hAnsi="Arial Narrow" w:cs="Arial"/>
                <w:sz w:val="22"/>
                <w:szCs w:val="22"/>
              </w:rPr>
              <w:t>KiK</w:t>
            </w:r>
            <w:proofErr w:type="spellEnd"/>
            <w:r w:rsidRPr="00031F4C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</w:t>
            </w:r>
            <w:r w:rsidR="00031F4C" w:rsidRPr="00031F4C">
              <w:rPr>
                <w:rFonts w:ascii="Arial Narrow" w:hAnsi="Arial Narrow" w:cs="Arial"/>
                <w:sz w:val="22"/>
                <w:szCs w:val="22"/>
              </w:rPr>
              <w:t>Spółka</w:t>
            </w:r>
            <w:r w:rsidRPr="00031F4C">
              <w:rPr>
                <w:rFonts w:ascii="Arial Narrow" w:hAnsi="Arial Narrow" w:cs="Arial"/>
                <w:sz w:val="22"/>
                <w:szCs w:val="22"/>
              </w:rPr>
              <w:t xml:space="preserve"> Komandytowa</w:t>
            </w:r>
          </w:p>
          <w:p w14:paraId="77F6C01E" w14:textId="77777777" w:rsidR="00C0373B" w:rsidRPr="00031F4C" w:rsidRDefault="00C0373B" w:rsidP="00807AD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 xml:space="preserve">Sportowa 6a </w:t>
            </w:r>
          </w:p>
          <w:p w14:paraId="5035392E" w14:textId="77777777" w:rsidR="00C0373B" w:rsidRPr="00031F4C" w:rsidRDefault="00C0373B" w:rsidP="00807AD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63-500 Ostrzeszów</w:t>
            </w:r>
          </w:p>
        </w:tc>
        <w:tc>
          <w:tcPr>
            <w:tcW w:w="2835" w:type="dxa"/>
            <w:vAlign w:val="center"/>
          </w:tcPr>
          <w:p w14:paraId="24DF8456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15 198 989.87 zł</w:t>
            </w:r>
          </w:p>
        </w:tc>
      </w:tr>
      <w:tr w:rsidR="00C0373B" w:rsidRPr="00031F4C" w14:paraId="5E2479BF" w14:textId="77777777" w:rsidTr="00807ADE">
        <w:tc>
          <w:tcPr>
            <w:tcW w:w="1276" w:type="dxa"/>
            <w:vAlign w:val="center"/>
          </w:tcPr>
          <w:p w14:paraId="36650717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4961" w:type="dxa"/>
          </w:tcPr>
          <w:p w14:paraId="5CCDD2C6" w14:textId="77777777" w:rsidR="00C0373B" w:rsidRPr="00031F4C" w:rsidRDefault="00C0373B" w:rsidP="00807AD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WTM spółka z ograniczoną odpowiedzialnością</w:t>
            </w:r>
          </w:p>
          <w:p w14:paraId="5F1BD277" w14:textId="77777777" w:rsidR="00C0373B" w:rsidRPr="00031F4C" w:rsidRDefault="00C0373B" w:rsidP="00807AD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 xml:space="preserve">Rogówko 6A </w:t>
            </w:r>
          </w:p>
          <w:p w14:paraId="49660595" w14:textId="1760FDFE" w:rsidR="00C0373B" w:rsidRPr="00031F4C" w:rsidRDefault="00C0373B" w:rsidP="00807AD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87-16</w:t>
            </w:r>
            <w:r w:rsidR="00031F4C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031F4C">
              <w:rPr>
                <w:rFonts w:ascii="Arial Narrow" w:hAnsi="Arial Narrow" w:cs="Arial"/>
                <w:sz w:val="22"/>
                <w:szCs w:val="22"/>
              </w:rPr>
              <w:t xml:space="preserve"> Rogówko</w:t>
            </w:r>
          </w:p>
        </w:tc>
        <w:tc>
          <w:tcPr>
            <w:tcW w:w="2835" w:type="dxa"/>
            <w:vAlign w:val="center"/>
          </w:tcPr>
          <w:p w14:paraId="69F1039C" w14:textId="77777777" w:rsidR="00C0373B" w:rsidRPr="00031F4C" w:rsidRDefault="00C0373B" w:rsidP="00807AD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31F4C">
              <w:rPr>
                <w:rFonts w:ascii="Arial Narrow" w:hAnsi="Arial Narrow" w:cs="Arial"/>
                <w:sz w:val="22"/>
                <w:szCs w:val="22"/>
              </w:rPr>
              <w:t>15 193 144.85 zł</w:t>
            </w:r>
          </w:p>
        </w:tc>
      </w:tr>
    </w:tbl>
    <w:p w14:paraId="385F7AD1" w14:textId="77777777" w:rsidR="0069085C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F4C287C" w14:textId="77777777" w:rsidR="009E1812" w:rsidRDefault="009E181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34CDF21" w14:textId="77777777" w:rsidR="009E1812" w:rsidRDefault="009E181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72C4CD" w14:textId="77777777" w:rsidR="009E1812" w:rsidRPr="00031F4C" w:rsidRDefault="009E181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1F76304" w14:textId="77777777" w:rsidR="00577BC6" w:rsidRPr="00031F4C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A9E680B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31F4C">
        <w:rPr>
          <w:rFonts w:ascii="Arial Narrow" w:hAnsi="Arial Narrow" w:cs="Arial"/>
          <w:i/>
          <w:sz w:val="22"/>
          <w:szCs w:val="22"/>
        </w:rPr>
        <w:t>Zamawiający</w:t>
      </w:r>
    </w:p>
    <w:p w14:paraId="35B0E6A6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310477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07BB9E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016E46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30AB83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D27474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71BF1B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3A80C7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055A03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EFB6C1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83B817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BBBF2F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BC640E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D61FF6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A57A07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3FB0D0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22E09D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9B8EC2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091B71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3A767D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275C94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B4BC38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2BB952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9FCF09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42D8E3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BF9148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F57DDF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DA8FDC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57F81A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2F5781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D440F3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9F5F79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1C1603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05F03C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BFC5F0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E6EE55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0D0B10" w14:textId="77777777" w:rsidR="009E1812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2665BB" w14:textId="6351F411" w:rsidR="009E1812" w:rsidRPr="00B9724A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14:paraId="25198F5A" w14:textId="42B3815F" w:rsidR="009E1812" w:rsidRPr="00B9724A" w:rsidRDefault="009E1812" w:rsidP="009E18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  <w:r w:rsidR="00A83CE6">
        <w:rPr>
          <w:rFonts w:ascii="Arial Narrow" w:hAnsi="Arial Narrow"/>
          <w:sz w:val="18"/>
          <w:szCs w:val="20"/>
        </w:rPr>
        <w:t xml:space="preserve"> </w:t>
      </w:r>
      <w:r w:rsidRPr="00B82331">
        <w:rPr>
          <w:rFonts w:ascii="Arial Narrow" w:hAnsi="Arial Narrow"/>
          <w:sz w:val="18"/>
          <w:szCs w:val="18"/>
        </w:rPr>
        <w:t>T 26112 B</w:t>
      </w:r>
      <w:r>
        <w:rPr>
          <w:rFonts w:ascii="Arial Narrow" w:hAnsi="Arial Narrow"/>
          <w:sz w:val="18"/>
          <w:szCs w:val="18"/>
        </w:rPr>
        <w:t>10</w:t>
      </w:r>
    </w:p>
    <w:p w14:paraId="609D300F" w14:textId="77777777" w:rsidR="009E1812" w:rsidRPr="00F60D92" w:rsidRDefault="009E1812" w:rsidP="009E181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>Wyk.</w:t>
      </w:r>
      <w:r>
        <w:rPr>
          <w:rFonts w:ascii="Arial Narrow" w:hAnsi="Arial Narrow"/>
          <w:sz w:val="18"/>
        </w:rPr>
        <w:t xml:space="preserve"> Barbara Baranowska/</w:t>
      </w:r>
      <w:r w:rsidRPr="00F60D92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 xml:space="preserve"> 364, e-mail: </w:t>
      </w:r>
      <w:hyperlink r:id="rId7" w:history="1">
        <w:r w:rsidRPr="00F15938">
          <w:rPr>
            <w:rStyle w:val="Hipercze"/>
            <w:rFonts w:ascii="Arial Narrow" w:hAnsi="Arial Narrow"/>
            <w:sz w:val="18"/>
          </w:rPr>
          <w:t>baranowska1486@10wsk.mil.pl</w:t>
        </w:r>
      </w:hyperlink>
      <w:r>
        <w:rPr>
          <w:rFonts w:ascii="Arial Narrow" w:hAnsi="Arial Narrow"/>
          <w:sz w:val="18"/>
        </w:rPr>
        <w:t xml:space="preserve"> </w:t>
      </w:r>
      <w:hyperlink r:id="rId8" w:history="1">
        <w:r w:rsidRPr="00F15938">
          <w:rPr>
            <w:rStyle w:val="Hipercze"/>
            <w:rFonts w:ascii="Arial Narrow" w:hAnsi="Arial Narrow"/>
            <w:sz w:val="18"/>
          </w:rPr>
          <w:t>/sierek9858@10wsk.mil.pl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09498A6A" w14:textId="77777777" w:rsidR="009E1812" w:rsidRPr="00F60D92" w:rsidRDefault="009E1812" w:rsidP="009E181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19.01.2026 r.</w:t>
      </w:r>
    </w:p>
    <w:p w14:paraId="0C596939" w14:textId="77777777" w:rsidR="009E1812" w:rsidRPr="00031F4C" w:rsidRDefault="009E1812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9E1812" w:rsidRPr="00031F4C" w:rsidSect="00960CEB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45554" w14:textId="77777777" w:rsidR="00544C2B" w:rsidRDefault="00544C2B">
      <w:r>
        <w:separator/>
      </w:r>
    </w:p>
  </w:endnote>
  <w:endnote w:type="continuationSeparator" w:id="0">
    <w:p w14:paraId="065053B6" w14:textId="77777777" w:rsidR="00544C2B" w:rsidRDefault="00544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FE5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2E79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8538" w14:textId="77777777" w:rsidR="00960CEB" w:rsidRPr="00986737" w:rsidRDefault="00544C2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3A44D4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4062D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312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BE4EE8" w14:textId="77777777" w:rsidR="009F189D" w:rsidRDefault="009F189D">
    <w:pPr>
      <w:pStyle w:val="Stopka"/>
      <w:tabs>
        <w:tab w:val="clear" w:pos="4536"/>
      </w:tabs>
      <w:jc w:val="center"/>
    </w:pPr>
  </w:p>
  <w:p w14:paraId="29E5D86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4821C" w14:textId="77777777" w:rsidR="00544C2B" w:rsidRDefault="00544C2B">
      <w:r>
        <w:separator/>
      </w:r>
    </w:p>
  </w:footnote>
  <w:footnote w:type="continuationSeparator" w:id="0">
    <w:p w14:paraId="5C218637" w14:textId="77777777" w:rsidR="00544C2B" w:rsidRDefault="00544C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2207"/>
    <w:rsid w:val="00007727"/>
    <w:rsid w:val="00017720"/>
    <w:rsid w:val="00031F4C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4C2B"/>
    <w:rsid w:val="00577BC6"/>
    <w:rsid w:val="00601802"/>
    <w:rsid w:val="0069085C"/>
    <w:rsid w:val="00843263"/>
    <w:rsid w:val="00861E75"/>
    <w:rsid w:val="0088720B"/>
    <w:rsid w:val="008A26A5"/>
    <w:rsid w:val="008F318B"/>
    <w:rsid w:val="00960CEB"/>
    <w:rsid w:val="009D19BD"/>
    <w:rsid w:val="009E1812"/>
    <w:rsid w:val="009F189D"/>
    <w:rsid w:val="00A80738"/>
    <w:rsid w:val="00A83CE6"/>
    <w:rsid w:val="00C0373B"/>
    <w:rsid w:val="00C043C2"/>
    <w:rsid w:val="00C236D3"/>
    <w:rsid w:val="00C659E2"/>
    <w:rsid w:val="00CB0802"/>
    <w:rsid w:val="00CF7835"/>
    <w:rsid w:val="00D665F5"/>
    <w:rsid w:val="00D7128F"/>
    <w:rsid w:val="00DE2207"/>
    <w:rsid w:val="00E728E6"/>
    <w:rsid w:val="00E958F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117037"/>
  <w15:chartTrackingRefBased/>
  <w15:docId w15:val="{5DF47DD2-60E3-428C-A9CC-D16A02A6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E181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E1812"/>
    <w:rPr>
      <w:b/>
      <w:bCs/>
    </w:rPr>
  </w:style>
  <w:style w:type="character" w:styleId="Hipercze">
    <w:name w:val="Hyperlink"/>
    <w:rsid w:val="009E18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sierek9858@10wsk.mil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2026-01-19T08:04:00Z</cp:lastPrinted>
  <dcterms:created xsi:type="dcterms:W3CDTF">2026-01-19T07:40:00Z</dcterms:created>
  <dcterms:modified xsi:type="dcterms:W3CDTF">2026-01-19T08:04:00Z</dcterms:modified>
</cp:coreProperties>
</file>