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71B9B" w14:textId="77777777" w:rsidR="00D64136" w:rsidRPr="00353FDC" w:rsidRDefault="0010495D" w:rsidP="00FC25E3">
      <w:pPr>
        <w:jc w:val="right"/>
        <w:rPr>
          <w:rFonts w:ascii="Arial" w:hAnsi="Arial" w:cs="Arial"/>
        </w:rPr>
      </w:pPr>
      <w:bookmarkStart w:id="0" w:name="_Hlk53520193"/>
      <w:r w:rsidRPr="0010495D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10495D">
        <w:rPr>
          <w:rFonts w:ascii="Arial" w:hAnsi="Arial" w:cs="Arial"/>
        </w:rPr>
        <w:t>2026-01-19</w:t>
      </w:r>
    </w:p>
    <w:p w14:paraId="514ADDC1" w14:textId="77777777" w:rsidR="0010495D" w:rsidRPr="0010495D" w:rsidRDefault="0010495D" w:rsidP="00FC25E3">
      <w:pPr>
        <w:ind w:right="3969"/>
        <w:rPr>
          <w:rFonts w:ascii="Arial" w:hAnsi="Arial" w:cs="Arial"/>
          <w:b/>
          <w:bCs/>
        </w:rPr>
      </w:pPr>
      <w:r w:rsidRPr="0010495D">
        <w:rPr>
          <w:rFonts w:ascii="Arial" w:hAnsi="Arial" w:cs="Arial"/>
          <w:b/>
          <w:bCs/>
        </w:rPr>
        <w:t>Szpital Wojewódzki w Poznaniu</w:t>
      </w:r>
    </w:p>
    <w:p w14:paraId="402A03CA" w14:textId="77777777" w:rsidR="00D64136" w:rsidRPr="00353FDC" w:rsidRDefault="0010495D" w:rsidP="00FC25E3">
      <w:pPr>
        <w:ind w:right="3969"/>
        <w:rPr>
          <w:rFonts w:ascii="Arial" w:hAnsi="Arial" w:cs="Arial"/>
          <w:b/>
          <w:bCs/>
        </w:rPr>
      </w:pPr>
      <w:r w:rsidRPr="0010495D">
        <w:rPr>
          <w:rFonts w:ascii="Arial" w:hAnsi="Arial" w:cs="Arial"/>
          <w:b/>
          <w:bCs/>
        </w:rPr>
        <w:t>Dział Zamówień Publicznych</w:t>
      </w:r>
    </w:p>
    <w:p w14:paraId="26E02B95" w14:textId="77777777" w:rsidR="00D64136" w:rsidRPr="00353FDC" w:rsidRDefault="0010495D" w:rsidP="00FC25E3">
      <w:pPr>
        <w:ind w:right="3969"/>
        <w:rPr>
          <w:rFonts w:ascii="Arial" w:hAnsi="Arial" w:cs="Arial"/>
        </w:rPr>
      </w:pPr>
      <w:r w:rsidRPr="0010495D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10495D">
        <w:rPr>
          <w:rFonts w:ascii="Arial" w:hAnsi="Arial" w:cs="Arial"/>
        </w:rPr>
        <w:t>7/19</w:t>
      </w:r>
    </w:p>
    <w:p w14:paraId="00F4CCBF" w14:textId="77777777" w:rsidR="00D64136" w:rsidRPr="00353FDC" w:rsidRDefault="0010495D" w:rsidP="00FC25E3">
      <w:pPr>
        <w:ind w:right="3969"/>
        <w:rPr>
          <w:rFonts w:ascii="Arial" w:hAnsi="Arial" w:cs="Arial"/>
        </w:rPr>
      </w:pPr>
      <w:r w:rsidRPr="0010495D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10495D">
        <w:rPr>
          <w:rFonts w:ascii="Arial" w:hAnsi="Arial" w:cs="Arial"/>
        </w:rPr>
        <w:t>Poznań</w:t>
      </w:r>
    </w:p>
    <w:p w14:paraId="057314A3" w14:textId="77777777" w:rsidR="00FC25E3" w:rsidRDefault="00FC25E3" w:rsidP="00FC25E3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19A174D" w14:textId="7C954488" w:rsidR="009F463B" w:rsidRDefault="009F463B" w:rsidP="00FC25E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F7CB346" w14:textId="77777777" w:rsidR="00D64136" w:rsidRDefault="009F463B" w:rsidP="00FC25E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9164FB0" w14:textId="77777777" w:rsidR="00FC25E3" w:rsidRDefault="00FC25E3" w:rsidP="00FC25E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283FB0D" w14:textId="77777777" w:rsidR="00FC25E3" w:rsidRPr="009F463B" w:rsidRDefault="00FC25E3" w:rsidP="00FC25E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42373670" w14:textId="77777777" w:rsidTr="005E0D0A">
        <w:tc>
          <w:tcPr>
            <w:tcW w:w="10065" w:type="dxa"/>
            <w:shd w:val="clear" w:color="auto" w:fill="F2F2F2"/>
            <w:hideMark/>
          </w:tcPr>
          <w:p w14:paraId="5DF65726" w14:textId="77777777" w:rsidR="00D64136" w:rsidRPr="00353FDC" w:rsidRDefault="00D64136" w:rsidP="00FC25E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E7A3B06" w14:textId="77777777" w:rsidR="00D64136" w:rsidRPr="00353FDC" w:rsidRDefault="00D64136" w:rsidP="00FC25E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B3037AF" w14:textId="77777777" w:rsidR="00D64136" w:rsidRPr="00353FDC" w:rsidRDefault="00D64136" w:rsidP="00FC25E3">
      <w:pPr>
        <w:keepNext/>
        <w:outlineLvl w:val="0"/>
        <w:rPr>
          <w:rFonts w:ascii="Arial" w:hAnsi="Arial" w:cs="Arial"/>
          <w:b/>
        </w:rPr>
      </w:pPr>
    </w:p>
    <w:p w14:paraId="63D51BF9" w14:textId="77777777" w:rsidR="00D64136" w:rsidRPr="00353FDC" w:rsidRDefault="00D64136" w:rsidP="00FC25E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6AEC085F" w14:textId="77777777" w:rsidTr="005E0D0A">
        <w:tc>
          <w:tcPr>
            <w:tcW w:w="2269" w:type="dxa"/>
          </w:tcPr>
          <w:p w14:paraId="019F12C7" w14:textId="77777777" w:rsidR="00D64136" w:rsidRPr="00353FDC" w:rsidRDefault="00D64136" w:rsidP="00FC25E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4E9FFE4F" w14:textId="77777777" w:rsidR="00D64136" w:rsidRPr="00353FDC" w:rsidRDefault="0010495D" w:rsidP="00FC25E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Dostawa leków i substancji do receptur do Szpitala Wojewódzkiego w Poznaniu</w:t>
            </w:r>
          </w:p>
        </w:tc>
      </w:tr>
      <w:tr w:rsidR="0010495D" w:rsidRPr="00353FDC" w14:paraId="6A2D95C5" w14:textId="77777777" w:rsidTr="00807477">
        <w:tc>
          <w:tcPr>
            <w:tcW w:w="2269" w:type="dxa"/>
          </w:tcPr>
          <w:p w14:paraId="7C0A0A7C" w14:textId="77777777" w:rsidR="0010495D" w:rsidRPr="00353FDC" w:rsidRDefault="0010495D" w:rsidP="00FC25E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8413F7E" w14:textId="77777777" w:rsidR="0010495D" w:rsidRPr="00353FDC" w:rsidRDefault="0010495D" w:rsidP="00FC25E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SZW/DZP/145/2025</w:t>
            </w:r>
          </w:p>
        </w:tc>
      </w:tr>
    </w:tbl>
    <w:p w14:paraId="71D78DF7" w14:textId="77777777" w:rsidR="00D64136" w:rsidRDefault="00D64136" w:rsidP="00FC25E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D25493F" w14:textId="77777777" w:rsidR="00FC25E3" w:rsidRPr="00E1738E" w:rsidRDefault="00FC25E3" w:rsidP="00FC25E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F3604D1" w14:textId="2ED43F0F" w:rsidR="00D64136" w:rsidRDefault="00D64136" w:rsidP="00FC25E3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0495D" w:rsidRPr="0010495D">
        <w:rPr>
          <w:rFonts w:ascii="Arial" w:hAnsi="Arial" w:cs="Arial"/>
          <w:b/>
        </w:rPr>
        <w:t>Szpital Wojewódzki w Poznaniu</w:t>
      </w:r>
      <w:r w:rsidR="00FC25E3">
        <w:rPr>
          <w:rFonts w:ascii="Arial" w:hAnsi="Arial" w:cs="Arial"/>
          <w:b/>
        </w:rPr>
        <w:t xml:space="preserve">, </w:t>
      </w:r>
      <w:r w:rsidR="0010495D" w:rsidRPr="0010495D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0495D" w:rsidRPr="0010495D">
        <w:rPr>
          <w:rFonts w:ascii="Arial" w:hAnsi="Arial" w:cs="Arial"/>
        </w:rPr>
        <w:t>(</w:t>
      </w:r>
      <w:proofErr w:type="spellStart"/>
      <w:r w:rsidR="0010495D" w:rsidRPr="0010495D">
        <w:rPr>
          <w:rFonts w:ascii="Arial" w:hAnsi="Arial" w:cs="Arial"/>
        </w:rPr>
        <w:t>t.j</w:t>
      </w:r>
      <w:proofErr w:type="spellEnd"/>
      <w:r w:rsidR="0010495D" w:rsidRPr="0010495D">
        <w:rPr>
          <w:rFonts w:ascii="Arial" w:hAnsi="Arial" w:cs="Arial"/>
        </w:rPr>
        <w:t xml:space="preserve">. Dz. U. z 2024 r. poz. 1320 z </w:t>
      </w:r>
      <w:proofErr w:type="spellStart"/>
      <w:r w:rsidR="0010495D" w:rsidRPr="0010495D">
        <w:rPr>
          <w:rFonts w:ascii="Arial" w:hAnsi="Arial" w:cs="Arial"/>
        </w:rPr>
        <w:t>późn</w:t>
      </w:r>
      <w:proofErr w:type="spellEnd"/>
      <w:r w:rsidR="0010495D" w:rsidRPr="0010495D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2575546D" w14:textId="77777777" w:rsidR="00FC25E3" w:rsidRDefault="00FC25E3" w:rsidP="00FC25E3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0495D" w14:paraId="5E30B423" w14:textId="77777777" w:rsidTr="008074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39246" w14:textId="77777777" w:rsidR="0010495D" w:rsidRPr="00F245C5" w:rsidRDefault="0010495D" w:rsidP="00FC25E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0495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0495D">
              <w:rPr>
                <w:rFonts w:ascii="Arial" w:hAnsi="Arial" w:cs="Arial"/>
              </w:rPr>
              <w:t>pakiet 1</w:t>
            </w:r>
          </w:p>
          <w:p w14:paraId="64EF8B27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/>
              </w:rPr>
            </w:pPr>
            <w:r w:rsidRPr="0010495D">
              <w:rPr>
                <w:rFonts w:ascii="Arial" w:hAnsi="Arial" w:cs="Arial"/>
                <w:b/>
              </w:rPr>
              <w:t>Sanofi Sp. z o.o.</w:t>
            </w:r>
          </w:p>
          <w:p w14:paraId="54BA3D98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Marcina Kasprzaka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D9D5AD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01-211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Warszawa</w:t>
            </w:r>
          </w:p>
          <w:p w14:paraId="4AE6FF13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0495D">
              <w:rPr>
                <w:rFonts w:ascii="Arial" w:hAnsi="Arial" w:cs="Arial"/>
                <w:b/>
              </w:rPr>
              <w:t>292 734.91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AD462B5" w14:textId="77777777" w:rsidR="0010495D" w:rsidRPr="00F245C5" w:rsidRDefault="0010495D" w:rsidP="00FC25E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DB7552" w14:textId="77777777" w:rsidR="0010495D" w:rsidRPr="00F245C5" w:rsidRDefault="0010495D" w:rsidP="00FC25E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04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0495D" w14:paraId="11E75FB9" w14:textId="77777777" w:rsidTr="008074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B8B65" w14:textId="77777777" w:rsidR="0010495D" w:rsidRPr="00F245C5" w:rsidRDefault="0010495D" w:rsidP="00FC25E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0495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0495D">
              <w:rPr>
                <w:rFonts w:ascii="Arial" w:hAnsi="Arial" w:cs="Arial"/>
              </w:rPr>
              <w:t>pakiet 2</w:t>
            </w:r>
          </w:p>
          <w:p w14:paraId="579F4BA6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0495D">
              <w:rPr>
                <w:rFonts w:ascii="Arial" w:hAnsi="Arial" w:cs="Arial"/>
                <w:b/>
              </w:rPr>
              <w:t>Salus</w:t>
            </w:r>
            <w:proofErr w:type="spellEnd"/>
            <w:r w:rsidRPr="0010495D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152614B8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F5A285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Katowice</w:t>
            </w:r>
          </w:p>
          <w:p w14:paraId="1A68B3B1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0495D">
              <w:rPr>
                <w:rFonts w:ascii="Arial" w:hAnsi="Arial" w:cs="Arial"/>
                <w:b/>
              </w:rPr>
              <w:t>13 257.80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C24C04" w14:textId="77777777" w:rsidR="0010495D" w:rsidRPr="00F245C5" w:rsidRDefault="0010495D" w:rsidP="00FC25E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EB1090" w14:textId="77777777" w:rsidR="0010495D" w:rsidRPr="00F245C5" w:rsidRDefault="0010495D" w:rsidP="00FC25E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04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0495D" w14:paraId="0C712B4A" w14:textId="77777777" w:rsidTr="008074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FF5E6" w14:textId="77777777" w:rsidR="0010495D" w:rsidRPr="00F245C5" w:rsidRDefault="0010495D" w:rsidP="00FC25E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0495D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0495D">
              <w:rPr>
                <w:rFonts w:ascii="Arial" w:hAnsi="Arial" w:cs="Arial"/>
              </w:rPr>
              <w:t>pakiet 5</w:t>
            </w:r>
          </w:p>
          <w:p w14:paraId="3A997383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0495D">
              <w:rPr>
                <w:rFonts w:ascii="Arial" w:hAnsi="Arial" w:cs="Arial"/>
                <w:b/>
              </w:rPr>
              <w:t>Fresenius</w:t>
            </w:r>
            <w:proofErr w:type="spellEnd"/>
            <w:r w:rsidRPr="0010495D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0495D">
              <w:rPr>
                <w:rFonts w:ascii="Arial" w:hAnsi="Arial" w:cs="Arial"/>
                <w:b/>
              </w:rPr>
              <w:t>Kabi</w:t>
            </w:r>
            <w:proofErr w:type="spellEnd"/>
            <w:r w:rsidRPr="0010495D">
              <w:rPr>
                <w:rFonts w:ascii="Arial" w:hAnsi="Arial" w:cs="Arial"/>
                <w:b/>
              </w:rPr>
              <w:t xml:space="preserve"> Polska Sp.  z o.o.</w:t>
            </w:r>
          </w:p>
          <w:p w14:paraId="2BF14547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FB82B7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Warszawa</w:t>
            </w:r>
          </w:p>
          <w:p w14:paraId="08D2A317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0495D">
              <w:rPr>
                <w:rFonts w:ascii="Arial" w:hAnsi="Arial" w:cs="Arial"/>
                <w:b/>
              </w:rPr>
              <w:t>72 290.88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3C75F75" w14:textId="77777777" w:rsidR="0010495D" w:rsidRPr="00F245C5" w:rsidRDefault="0010495D" w:rsidP="00FC25E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2A5C486" w14:textId="77777777" w:rsidR="0010495D" w:rsidRPr="00F245C5" w:rsidRDefault="0010495D" w:rsidP="00FC25E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04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0495D" w14:paraId="04D03E3C" w14:textId="77777777" w:rsidTr="008074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66ADB" w14:textId="77777777" w:rsidR="0010495D" w:rsidRPr="00F245C5" w:rsidRDefault="0010495D" w:rsidP="00FC25E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0495D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0495D">
              <w:rPr>
                <w:rFonts w:ascii="Arial" w:hAnsi="Arial" w:cs="Arial"/>
              </w:rPr>
              <w:t>pakiet 6</w:t>
            </w:r>
          </w:p>
          <w:p w14:paraId="618E3D81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0495D">
              <w:rPr>
                <w:rFonts w:ascii="Arial" w:hAnsi="Arial" w:cs="Arial"/>
                <w:b/>
              </w:rPr>
              <w:t>Serwier</w:t>
            </w:r>
            <w:proofErr w:type="spellEnd"/>
            <w:r w:rsidRPr="0010495D">
              <w:rPr>
                <w:rFonts w:ascii="Arial" w:hAnsi="Arial" w:cs="Arial"/>
                <w:b/>
              </w:rPr>
              <w:t xml:space="preserve"> Polska Services Sp. z o.o.</w:t>
            </w:r>
          </w:p>
          <w:p w14:paraId="0ABBB30E" w14:textId="77777777" w:rsidR="00EF7DD1" w:rsidRDefault="00EF7DD1" w:rsidP="00FC25E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Burakowska 14</w:t>
            </w:r>
          </w:p>
          <w:p w14:paraId="603D2E31" w14:textId="1CA3504A" w:rsidR="0010495D" w:rsidRPr="00F245C5" w:rsidRDefault="00EF7DD1" w:rsidP="00FC25E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01-066</w:t>
            </w:r>
            <w:r w:rsidR="0010495D" w:rsidRPr="00F245C5">
              <w:rPr>
                <w:rFonts w:ascii="Arial" w:hAnsi="Arial" w:cs="Arial"/>
                <w:bCs/>
              </w:rPr>
              <w:t xml:space="preserve"> </w:t>
            </w:r>
            <w:r w:rsidR="0010495D" w:rsidRPr="0010495D">
              <w:rPr>
                <w:rFonts w:ascii="Arial" w:hAnsi="Arial" w:cs="Arial"/>
                <w:bCs/>
              </w:rPr>
              <w:t>Warszawa</w:t>
            </w:r>
          </w:p>
          <w:p w14:paraId="2621FDF8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0495D">
              <w:rPr>
                <w:rFonts w:ascii="Arial" w:hAnsi="Arial" w:cs="Arial"/>
                <w:b/>
              </w:rPr>
              <w:t>31 184.17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118E9B7" w14:textId="77777777" w:rsidR="0010495D" w:rsidRPr="00F245C5" w:rsidRDefault="0010495D" w:rsidP="00FC25E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3CAC40F" w14:textId="77777777" w:rsidR="0010495D" w:rsidRPr="00F245C5" w:rsidRDefault="0010495D" w:rsidP="00FC25E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04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0495D" w14:paraId="07BE70D9" w14:textId="77777777" w:rsidTr="008074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0270D" w14:textId="77777777" w:rsidR="0010495D" w:rsidRPr="00F245C5" w:rsidRDefault="0010495D" w:rsidP="00FC25E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0495D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0495D">
              <w:rPr>
                <w:rFonts w:ascii="Arial" w:hAnsi="Arial" w:cs="Arial"/>
              </w:rPr>
              <w:t>pakiet 7</w:t>
            </w:r>
          </w:p>
          <w:p w14:paraId="6F16F619" w14:textId="676AED56" w:rsidR="0010495D" w:rsidRPr="00F245C5" w:rsidRDefault="00EF7DD1" w:rsidP="00FC25E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F</w:t>
            </w:r>
            <w:r w:rsidR="0010495D" w:rsidRPr="0010495D">
              <w:rPr>
                <w:rFonts w:ascii="Arial" w:hAnsi="Arial" w:cs="Arial"/>
                <w:b/>
              </w:rPr>
              <w:t>resenius</w:t>
            </w:r>
            <w:proofErr w:type="spellEnd"/>
            <w:r w:rsidR="0010495D" w:rsidRPr="0010495D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</w:t>
            </w:r>
            <w:r w:rsidR="0010495D" w:rsidRPr="0010495D">
              <w:rPr>
                <w:rFonts w:ascii="Arial" w:hAnsi="Arial" w:cs="Arial"/>
                <w:b/>
              </w:rPr>
              <w:t>edical</w:t>
            </w:r>
            <w:proofErr w:type="spellEnd"/>
            <w:r w:rsidR="0010495D" w:rsidRPr="0010495D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C</w:t>
            </w:r>
            <w:r w:rsidR="0010495D" w:rsidRPr="0010495D">
              <w:rPr>
                <w:rFonts w:ascii="Arial" w:hAnsi="Arial" w:cs="Arial"/>
                <w:b/>
              </w:rPr>
              <w:t>are</w:t>
            </w:r>
            <w:proofErr w:type="spellEnd"/>
            <w:r w:rsidR="0010495D" w:rsidRPr="0010495D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SA</w:t>
            </w:r>
          </w:p>
          <w:p w14:paraId="5EEC1378" w14:textId="1A77E47C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Krzywa 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B3BC23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Poznań</w:t>
            </w:r>
          </w:p>
          <w:p w14:paraId="07454084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0495D">
              <w:rPr>
                <w:rFonts w:ascii="Arial" w:hAnsi="Arial" w:cs="Arial"/>
                <w:b/>
              </w:rPr>
              <w:t>256 608.00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C8CB78" w14:textId="77777777" w:rsidR="0010495D" w:rsidRPr="00F245C5" w:rsidRDefault="0010495D" w:rsidP="00FC25E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3260F5" w14:textId="77777777" w:rsidR="0010495D" w:rsidRPr="00F245C5" w:rsidRDefault="0010495D" w:rsidP="00FC25E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04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0495D" w14:paraId="5F20DC23" w14:textId="77777777" w:rsidTr="008074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BE024" w14:textId="77777777" w:rsidR="0010495D" w:rsidRPr="00F245C5" w:rsidRDefault="0010495D" w:rsidP="00FC25E3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0495D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0495D">
              <w:rPr>
                <w:rFonts w:ascii="Arial" w:hAnsi="Arial" w:cs="Arial"/>
              </w:rPr>
              <w:t>pakiet 8</w:t>
            </w:r>
          </w:p>
          <w:p w14:paraId="6CD29E77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0495D">
              <w:rPr>
                <w:rFonts w:ascii="Arial" w:hAnsi="Arial" w:cs="Arial"/>
                <w:b/>
              </w:rPr>
              <w:t>Salus</w:t>
            </w:r>
            <w:proofErr w:type="spellEnd"/>
            <w:r w:rsidRPr="0010495D">
              <w:rPr>
                <w:rFonts w:ascii="Arial" w:hAnsi="Arial" w:cs="Arial"/>
                <w:b/>
              </w:rPr>
              <w:t xml:space="preserve"> International Sp. z o.o. Hurtownia Farmaceutyczna</w:t>
            </w:r>
          </w:p>
          <w:p w14:paraId="67162FD1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935570A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10495D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0495D">
              <w:rPr>
                <w:rFonts w:ascii="Arial" w:hAnsi="Arial" w:cs="Arial"/>
                <w:bCs/>
              </w:rPr>
              <w:t>Katowice</w:t>
            </w:r>
          </w:p>
          <w:p w14:paraId="6E590CF9" w14:textId="77777777" w:rsidR="0010495D" w:rsidRPr="00F245C5" w:rsidRDefault="0010495D" w:rsidP="00FC25E3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0495D">
              <w:rPr>
                <w:rFonts w:ascii="Arial" w:hAnsi="Arial" w:cs="Arial"/>
                <w:b/>
              </w:rPr>
              <w:t>3 836 112.45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9538D56" w14:textId="77777777" w:rsidR="0010495D" w:rsidRPr="00F245C5" w:rsidRDefault="0010495D" w:rsidP="00FC25E3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621733" w14:textId="77777777" w:rsidR="0010495D" w:rsidRPr="00F245C5" w:rsidRDefault="0010495D" w:rsidP="00FC25E3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0495D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2398BA1" w14:textId="77777777" w:rsidR="00FC25E3" w:rsidRDefault="00FC25E3" w:rsidP="00FC25E3">
      <w:pPr>
        <w:jc w:val="both"/>
        <w:rPr>
          <w:rFonts w:ascii="Arial" w:hAnsi="Arial" w:cs="Arial"/>
          <w:b/>
          <w:bCs/>
          <w:color w:val="000000"/>
        </w:rPr>
      </w:pPr>
    </w:p>
    <w:p w14:paraId="0AAA180A" w14:textId="0485206C" w:rsidR="00D64136" w:rsidRDefault="00D64136" w:rsidP="00FC25E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551"/>
        <w:gridCol w:w="1418"/>
      </w:tblGrid>
      <w:tr w:rsidR="00D64136" w14:paraId="467A6824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8EBA2" w14:textId="77777777" w:rsidR="00D64136" w:rsidRPr="00F245C5" w:rsidRDefault="00D64136" w:rsidP="00FC25E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2481F0" w14:textId="77777777" w:rsidR="00D64136" w:rsidRPr="00F245C5" w:rsidRDefault="00D64136" w:rsidP="00FC25E3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99B718" w14:textId="77777777" w:rsidR="00D64136" w:rsidRPr="00F245C5" w:rsidRDefault="00D64136" w:rsidP="00FC25E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11E492" w14:textId="77777777" w:rsidR="00D64136" w:rsidRPr="00F245C5" w:rsidRDefault="00D64136" w:rsidP="00FC25E3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0495D" w14:paraId="5A3F2B90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0245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5FF0F" w14:textId="77777777" w:rsidR="0010495D" w:rsidRPr="007D7932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1C86D52B" w14:textId="77777777" w:rsidR="0010495D" w:rsidRPr="007D7932" w:rsidRDefault="0010495D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Marcina 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7BAC89B1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4A590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2B388C" w14:textId="00383638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2669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0495D" w14:paraId="61E561ED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70D9A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A211" w14:textId="4B861068" w:rsidR="0010495D" w:rsidRPr="007D7932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24C326D7" w14:textId="77777777" w:rsidR="0010495D" w:rsidRPr="007D7932" w:rsidRDefault="0010495D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DB5D693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A4DB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F5C8C0" w14:textId="06D04708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- 55.29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57A0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55,29</w:t>
            </w:r>
          </w:p>
        </w:tc>
      </w:tr>
      <w:tr w:rsidR="0010495D" w14:paraId="34D8F80C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AA1E8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0ED5" w14:textId="1413829A" w:rsidR="0010495D" w:rsidRPr="007D7932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4A0FDB25" w14:textId="77777777" w:rsidR="0010495D" w:rsidRPr="007D7932" w:rsidRDefault="0010495D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D56E525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44BDB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A199F3" w14:textId="145E67E4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F37D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0495D" w14:paraId="1C5DB1BA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C519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F04D" w14:textId="77777777" w:rsidR="0010495D" w:rsidRPr="007D7932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76097DB" w14:textId="77777777" w:rsidR="0010495D" w:rsidRPr="007D7932" w:rsidRDefault="0010495D" w:rsidP="00FC25E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0495D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FAEB441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C166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45F9A7" w14:textId="799EC29C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- 91.80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765EB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91,80</w:t>
            </w:r>
          </w:p>
        </w:tc>
      </w:tr>
      <w:tr w:rsidR="0010495D" w14:paraId="5C172AD4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FFBD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E755" w14:textId="77777777" w:rsidR="0010495D" w:rsidRPr="007D7932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8A94A0B" w14:textId="77777777" w:rsidR="0010495D" w:rsidRPr="007D7932" w:rsidRDefault="0010495D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418A819B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203CC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9AE994" w14:textId="4AB44118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BD8A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0495D" w14:paraId="69125C60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2DCBB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7427D" w14:textId="77777777" w:rsidR="00EF7DD1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Serwier</w:t>
            </w:r>
            <w:proofErr w:type="spellEnd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Services </w:t>
            </w:r>
          </w:p>
          <w:p w14:paraId="576AEA58" w14:textId="4877DD07" w:rsidR="0010495D" w:rsidRPr="007D7932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Sp. z o.o.</w:t>
            </w:r>
          </w:p>
          <w:p w14:paraId="64790D8A" w14:textId="77777777" w:rsidR="00EF7DD1" w:rsidRPr="00EF7DD1" w:rsidRDefault="00EF7DD1" w:rsidP="00EF7DD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F7DD1">
              <w:rPr>
                <w:rFonts w:ascii="Arial" w:hAnsi="Arial" w:cs="Arial"/>
                <w:bCs/>
                <w:sz w:val="22"/>
                <w:szCs w:val="22"/>
              </w:rPr>
              <w:t>Burakowska 14</w:t>
            </w:r>
          </w:p>
          <w:p w14:paraId="78155C98" w14:textId="1309452C" w:rsidR="0010495D" w:rsidRPr="007D7932" w:rsidRDefault="00EF7DD1" w:rsidP="00EF7D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7DD1">
              <w:rPr>
                <w:rFonts w:ascii="Arial" w:hAnsi="Arial" w:cs="Arial"/>
                <w:bCs/>
                <w:sz w:val="22"/>
                <w:szCs w:val="22"/>
              </w:rPr>
              <w:t xml:space="preserve">01-066 </w:t>
            </w:r>
            <w:r w:rsidR="0010495D" w:rsidRPr="00EF7D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0495D" w:rsidRPr="00EF7DD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16652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8E2316" w14:textId="19C866EE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E42C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0495D" w14:paraId="03528283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BA67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F9C39" w14:textId="77777777" w:rsidR="00EF7DD1" w:rsidRPr="00EF7DD1" w:rsidRDefault="00EF7DD1" w:rsidP="00EF7DD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F7DD1">
              <w:rPr>
                <w:rFonts w:ascii="Arial" w:hAnsi="Arial" w:cs="Arial"/>
                <w:b/>
                <w:sz w:val="22"/>
                <w:szCs w:val="22"/>
              </w:rPr>
              <w:t>Fresenius</w:t>
            </w:r>
            <w:proofErr w:type="spellEnd"/>
            <w:r w:rsidRPr="00EF7DD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7DD1">
              <w:rPr>
                <w:rFonts w:ascii="Arial" w:hAnsi="Arial" w:cs="Arial"/>
                <w:b/>
                <w:sz w:val="22"/>
                <w:szCs w:val="22"/>
              </w:rPr>
              <w:t>Medical</w:t>
            </w:r>
            <w:proofErr w:type="spellEnd"/>
            <w:r w:rsidRPr="00EF7DD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EF7DD1">
              <w:rPr>
                <w:rFonts w:ascii="Arial" w:hAnsi="Arial" w:cs="Arial"/>
                <w:b/>
                <w:sz w:val="22"/>
                <w:szCs w:val="22"/>
              </w:rPr>
              <w:t>Care</w:t>
            </w:r>
            <w:proofErr w:type="spellEnd"/>
            <w:r w:rsidRPr="00EF7DD1">
              <w:rPr>
                <w:rFonts w:ascii="Arial" w:hAnsi="Arial" w:cs="Arial"/>
                <w:b/>
                <w:sz w:val="22"/>
                <w:szCs w:val="22"/>
              </w:rPr>
              <w:t xml:space="preserve"> SA</w:t>
            </w:r>
          </w:p>
          <w:p w14:paraId="7BB8BDC0" w14:textId="0C1FDB68" w:rsidR="0010495D" w:rsidRPr="007D7932" w:rsidRDefault="0010495D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Krzywa 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9547A87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8A5BC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ED745F" w14:textId="745F1FEC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2693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0495D" w14:paraId="1820BE4C" w14:textId="77777777" w:rsidTr="00FC25E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9C68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0495D">
              <w:rPr>
                <w:rFonts w:ascii="Arial" w:hAnsi="Arial" w:cs="Arial"/>
                <w:sz w:val="22"/>
                <w:szCs w:val="22"/>
              </w:rPr>
              <w:t>pakiet 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F9D4" w14:textId="3D30CC1E" w:rsidR="0010495D" w:rsidRPr="007D7932" w:rsidRDefault="0010495D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1049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 </w:t>
            </w:r>
          </w:p>
          <w:p w14:paraId="26D625C4" w14:textId="77777777" w:rsidR="0010495D" w:rsidRPr="007D7932" w:rsidRDefault="0010495D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0738B53" w14:textId="77777777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0495D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9722F" w14:textId="77777777" w:rsidR="00FC25E3" w:rsidRDefault="00FC25E3" w:rsidP="00FC25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B4AEB0" w14:textId="63DAE0A8" w:rsidR="0010495D" w:rsidRPr="007D7932" w:rsidRDefault="0010495D" w:rsidP="00FC25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9758" w14:textId="77777777" w:rsidR="0010495D" w:rsidRPr="007D7932" w:rsidRDefault="0010495D" w:rsidP="00FC25E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0495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B312D58" w14:textId="77777777" w:rsidR="00D64136" w:rsidRDefault="00D64136" w:rsidP="00FC25E3">
      <w:pPr>
        <w:jc w:val="both"/>
        <w:rPr>
          <w:rFonts w:ascii="Arial" w:hAnsi="Arial" w:cs="Arial"/>
          <w:color w:val="000000"/>
        </w:rPr>
      </w:pPr>
    </w:p>
    <w:p w14:paraId="1E117AD8" w14:textId="77777777" w:rsidR="00EF7DD1" w:rsidRDefault="00EF7DD1" w:rsidP="00FC25E3">
      <w:pPr>
        <w:jc w:val="both"/>
        <w:rPr>
          <w:rFonts w:ascii="Arial" w:hAnsi="Arial" w:cs="Arial"/>
          <w:b/>
          <w:bCs/>
          <w:color w:val="000000"/>
        </w:rPr>
      </w:pPr>
    </w:p>
    <w:p w14:paraId="34A483CB" w14:textId="77777777" w:rsidR="00EF7DD1" w:rsidRDefault="00EF7DD1" w:rsidP="00FC25E3">
      <w:pPr>
        <w:jc w:val="both"/>
        <w:rPr>
          <w:rFonts w:ascii="Arial" w:hAnsi="Arial" w:cs="Arial"/>
          <w:b/>
          <w:bCs/>
          <w:color w:val="000000"/>
        </w:rPr>
      </w:pPr>
    </w:p>
    <w:p w14:paraId="6B298D1D" w14:textId="77777777" w:rsidR="00EF7DD1" w:rsidRDefault="00EF7DD1" w:rsidP="00FC25E3">
      <w:pPr>
        <w:jc w:val="both"/>
        <w:rPr>
          <w:rFonts w:ascii="Arial" w:hAnsi="Arial" w:cs="Arial"/>
          <w:b/>
          <w:bCs/>
          <w:color w:val="000000"/>
        </w:rPr>
      </w:pPr>
    </w:p>
    <w:p w14:paraId="03BDF9C3" w14:textId="77777777" w:rsidR="00EF7DD1" w:rsidRDefault="00EF7DD1" w:rsidP="00FC25E3">
      <w:pPr>
        <w:jc w:val="both"/>
        <w:rPr>
          <w:rFonts w:ascii="Arial" w:hAnsi="Arial" w:cs="Arial"/>
          <w:b/>
          <w:bCs/>
          <w:color w:val="000000"/>
        </w:rPr>
      </w:pPr>
    </w:p>
    <w:p w14:paraId="68A56A99" w14:textId="34177A5C" w:rsidR="00D64136" w:rsidRDefault="00D64136" w:rsidP="00FC25E3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74D2C111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CF7636C" w14:textId="77777777" w:rsidR="00D64136" w:rsidRPr="007D7932" w:rsidRDefault="00D64136" w:rsidP="00FC25E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9ADF908" w14:textId="77777777" w:rsidR="00D64136" w:rsidRPr="007D7932" w:rsidRDefault="00D64136" w:rsidP="00FC25E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23776BC" w14:textId="77777777" w:rsidR="00D64136" w:rsidRPr="007D7932" w:rsidRDefault="00D64136" w:rsidP="00FC25E3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2F0D856B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45A0E9" w14:textId="77777777" w:rsidR="00D64136" w:rsidRPr="007D7932" w:rsidRDefault="00D64136" w:rsidP="00FC25E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3AEEAD" w14:textId="77777777" w:rsidR="00D64136" w:rsidRPr="007D7932" w:rsidRDefault="00D64136" w:rsidP="00FC25E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5E32922" w14:textId="77777777" w:rsidR="00D64136" w:rsidRPr="007D7932" w:rsidRDefault="00D64136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76ADBF5C" w14:textId="77777777" w:rsidR="00D64136" w:rsidRPr="007D7932" w:rsidRDefault="00D64136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932D9A" w14:textId="77777777" w:rsidR="00D64136" w:rsidRDefault="00D64136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349261D" w14:textId="77777777" w:rsidR="00D64136" w:rsidRPr="0013621B" w:rsidRDefault="00D64136" w:rsidP="00FC25E3">
            <w:pPr>
              <w:rPr>
                <w:rFonts w:ascii="Arial" w:hAnsi="Arial" w:cs="Arial"/>
                <w:sz w:val="12"/>
                <w:szCs w:val="12"/>
              </w:rPr>
            </w:pPr>
          </w:p>
          <w:p w14:paraId="08481715" w14:textId="77777777" w:rsidR="00D64136" w:rsidRPr="007D7932" w:rsidRDefault="00D64136" w:rsidP="00FC25E3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0AA445D" w14:textId="77777777" w:rsidR="00D64136" w:rsidRPr="007D7932" w:rsidRDefault="00D64136" w:rsidP="00FC25E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C42759" w14:textId="77777777" w:rsidR="00D64136" w:rsidRPr="00D64136" w:rsidRDefault="00D64136" w:rsidP="00FC25E3">
      <w:pPr>
        <w:jc w:val="both"/>
        <w:rPr>
          <w:rFonts w:ascii="Arial" w:hAnsi="Arial" w:cs="Arial"/>
          <w:color w:val="000000"/>
        </w:rPr>
      </w:pPr>
    </w:p>
    <w:p w14:paraId="4ADCD281" w14:textId="6E218D38" w:rsidR="006D1CBF" w:rsidRPr="006D1CBF" w:rsidRDefault="006D1CBF" w:rsidP="006D1CBF">
      <w:pPr>
        <w:jc w:val="both"/>
        <w:rPr>
          <w:rFonts w:ascii="Arial" w:hAnsi="Arial" w:cs="Arial"/>
        </w:rPr>
      </w:pPr>
      <w:r w:rsidRPr="006D1CBF">
        <w:rPr>
          <w:rFonts w:ascii="Arial" w:hAnsi="Arial" w:cs="Arial"/>
        </w:rPr>
        <w:t xml:space="preserve">W myśl art. 259 ustawy </w:t>
      </w:r>
      <w:proofErr w:type="spellStart"/>
      <w:r w:rsidRPr="006D1CBF">
        <w:rPr>
          <w:rFonts w:ascii="Arial" w:hAnsi="Arial" w:cs="Arial"/>
        </w:rPr>
        <w:t>Pzp</w:t>
      </w:r>
      <w:proofErr w:type="spellEnd"/>
      <w:r w:rsidRPr="006D1CBF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6D1CBF">
        <w:rPr>
          <w:rFonts w:ascii="Arial" w:hAnsi="Arial" w:cs="Arial"/>
          <w:u w:val="single"/>
        </w:rPr>
        <w:t xml:space="preserve">unieważnia </w:t>
      </w:r>
      <w:bookmarkStart w:id="1" w:name="_Hlk139274148"/>
      <w:r w:rsidRPr="006D1CBF">
        <w:rPr>
          <w:rFonts w:ascii="Arial" w:hAnsi="Arial" w:cs="Arial"/>
          <w:u w:val="single"/>
        </w:rPr>
        <w:t xml:space="preserve">zadania nr </w:t>
      </w:r>
      <w:r>
        <w:rPr>
          <w:rFonts w:ascii="Arial" w:hAnsi="Arial" w:cs="Arial"/>
          <w:u w:val="single"/>
        </w:rPr>
        <w:t>3 i 4</w:t>
      </w:r>
      <w:r w:rsidRPr="006D1CBF">
        <w:rPr>
          <w:rFonts w:ascii="Arial" w:hAnsi="Arial" w:cs="Arial"/>
        </w:rPr>
        <w:t xml:space="preserve"> </w:t>
      </w:r>
      <w:bookmarkEnd w:id="1"/>
      <w:r w:rsidRPr="006D1CBF">
        <w:rPr>
          <w:rFonts w:ascii="Arial" w:hAnsi="Arial" w:cs="Arial"/>
        </w:rPr>
        <w:t xml:space="preserve">ze względu na fakt, iż nie złożono żadnej oferty. </w:t>
      </w:r>
    </w:p>
    <w:p w14:paraId="659DA96D" w14:textId="77777777" w:rsidR="006D1CBF" w:rsidRDefault="006D1CBF" w:rsidP="00FC25E3">
      <w:pPr>
        <w:jc w:val="both"/>
        <w:rPr>
          <w:rFonts w:ascii="Arial" w:hAnsi="Arial" w:cs="Arial"/>
          <w:b/>
          <w:bCs/>
        </w:rPr>
      </w:pPr>
    </w:p>
    <w:p w14:paraId="64265420" w14:textId="098244FF" w:rsidR="009F0E5C" w:rsidRPr="00D64136" w:rsidRDefault="00D64136" w:rsidP="00FC25E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2D7644D0" w14:textId="77777777" w:rsidR="00F960D7" w:rsidRPr="00D64136" w:rsidRDefault="00A029B8" w:rsidP="00FC25E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10495D" w:rsidRPr="00D64136">
        <w:rPr>
          <w:rFonts w:ascii="Arial" w:hAnsi="Arial" w:cs="Arial"/>
        </w:rPr>
        <w:t>nie krótszym niż 10 dni od dnia przesłania niniejsze</w:t>
      </w:r>
      <w:r w:rsidR="0010495D">
        <w:rPr>
          <w:rFonts w:ascii="Arial" w:hAnsi="Arial" w:cs="Arial"/>
        </w:rPr>
        <w:t>j</w:t>
      </w:r>
      <w:r w:rsidR="0010495D" w:rsidRPr="00D64136">
        <w:rPr>
          <w:rFonts w:ascii="Arial" w:hAnsi="Arial" w:cs="Arial"/>
        </w:rPr>
        <w:t xml:space="preserve"> </w:t>
      </w:r>
      <w:r w:rsidR="0010495D">
        <w:rPr>
          <w:rFonts w:ascii="Arial" w:hAnsi="Arial" w:cs="Arial"/>
        </w:rPr>
        <w:t>informacji</w:t>
      </w:r>
      <w:r w:rsidR="0010495D" w:rsidRPr="00D64136">
        <w:rPr>
          <w:rFonts w:ascii="Arial" w:hAnsi="Arial" w:cs="Arial"/>
        </w:rPr>
        <w:t xml:space="preserve"> o wyborze najkorzystniejszej oferty.</w:t>
      </w:r>
    </w:p>
    <w:p w14:paraId="2D3ABCB3" w14:textId="77777777" w:rsidR="00F960D7" w:rsidRDefault="00D8427E" w:rsidP="00FC25E3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4165F066" w14:textId="77777777" w:rsidR="00D64136" w:rsidRPr="00C6247D" w:rsidRDefault="00D64136" w:rsidP="00FC25E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EC45CEE" w14:textId="77777777" w:rsidR="00F960D7" w:rsidRPr="00D64136" w:rsidRDefault="00D64136" w:rsidP="00FC25E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6DBA2F94" w14:textId="77777777" w:rsidR="00FC25E3" w:rsidRDefault="00FC25E3" w:rsidP="00FC25E3">
      <w:pPr>
        <w:ind w:left="3119" w:firstLine="425"/>
        <w:jc w:val="right"/>
        <w:rPr>
          <w:rFonts w:ascii="Arial" w:hAnsi="Arial" w:cs="Arial"/>
          <w:i/>
        </w:rPr>
      </w:pPr>
    </w:p>
    <w:p w14:paraId="4E2E1B88" w14:textId="551A519F" w:rsidR="00B464D3" w:rsidRDefault="00B464D3" w:rsidP="00FC25E3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4DAF4F27" w14:textId="77777777" w:rsidR="0087195F" w:rsidRDefault="0087195F" w:rsidP="00FC25E3">
      <w:pPr>
        <w:ind w:left="3119" w:firstLine="425"/>
        <w:jc w:val="right"/>
        <w:rPr>
          <w:rFonts w:ascii="Arial" w:hAnsi="Arial" w:cs="Arial"/>
          <w:i/>
        </w:rPr>
      </w:pPr>
    </w:p>
    <w:p w14:paraId="4E1AAB6D" w14:textId="77777777" w:rsidR="0087195F" w:rsidRPr="0087195F" w:rsidRDefault="0087195F" w:rsidP="0087195F">
      <w:pPr>
        <w:ind w:left="3119" w:firstLine="425"/>
        <w:jc w:val="right"/>
        <w:rPr>
          <w:rFonts w:ascii="Arial" w:hAnsi="Arial" w:cs="Arial"/>
          <w:i/>
        </w:rPr>
      </w:pPr>
      <w:r w:rsidRPr="0087195F">
        <w:rPr>
          <w:rFonts w:ascii="Arial" w:hAnsi="Arial" w:cs="Arial"/>
          <w:i/>
        </w:rPr>
        <w:t>/-/ Z-ca Dyrektora ds. Administracyjnych</w:t>
      </w:r>
    </w:p>
    <w:p w14:paraId="702F4A63" w14:textId="77777777" w:rsidR="0087195F" w:rsidRPr="0087195F" w:rsidRDefault="0087195F" w:rsidP="0087195F">
      <w:pPr>
        <w:ind w:left="3119" w:firstLine="425"/>
        <w:jc w:val="right"/>
        <w:rPr>
          <w:rFonts w:ascii="Arial" w:hAnsi="Arial" w:cs="Arial"/>
          <w:i/>
        </w:rPr>
      </w:pPr>
      <w:r w:rsidRPr="0087195F">
        <w:rPr>
          <w:rFonts w:ascii="Arial" w:hAnsi="Arial" w:cs="Arial"/>
          <w:i/>
        </w:rPr>
        <w:t>Krystyna Piątkowska</w:t>
      </w:r>
    </w:p>
    <w:p w14:paraId="12D47F91" w14:textId="77777777" w:rsidR="0087195F" w:rsidRPr="00D64136" w:rsidRDefault="0087195F" w:rsidP="00FC25E3">
      <w:pPr>
        <w:ind w:left="3119" w:firstLine="425"/>
        <w:jc w:val="right"/>
        <w:rPr>
          <w:rFonts w:ascii="Arial" w:hAnsi="Arial" w:cs="Arial"/>
          <w:i/>
        </w:rPr>
      </w:pPr>
    </w:p>
    <w:p w14:paraId="59E32106" w14:textId="3CCE658B" w:rsidR="008642B3" w:rsidRPr="00D64136" w:rsidRDefault="0010495D" w:rsidP="00FC25E3">
      <w:pPr>
        <w:jc w:val="right"/>
        <w:rPr>
          <w:rFonts w:ascii="Arial" w:hAnsi="Arial" w:cs="Arial"/>
          <w:vertAlign w:val="superscript"/>
        </w:rPr>
      </w:pPr>
      <w:r w:rsidRPr="0010495D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90732" w14:textId="77777777" w:rsidR="00BA22A1" w:rsidRDefault="00BA22A1">
      <w:r>
        <w:separator/>
      </w:r>
    </w:p>
  </w:endnote>
  <w:endnote w:type="continuationSeparator" w:id="0">
    <w:p w14:paraId="19D885CD" w14:textId="77777777" w:rsidR="00BA22A1" w:rsidRDefault="00BA2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3762" w14:textId="77777777" w:rsidR="0010495D" w:rsidRDefault="001049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6577E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CF771E2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2448" w14:textId="77777777" w:rsidR="0010495D" w:rsidRDefault="001049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C4ACF" w14:textId="77777777" w:rsidR="00BA22A1" w:rsidRDefault="00BA22A1">
      <w:r>
        <w:separator/>
      </w:r>
    </w:p>
  </w:footnote>
  <w:footnote w:type="continuationSeparator" w:id="0">
    <w:p w14:paraId="7D135EBA" w14:textId="77777777" w:rsidR="00BA22A1" w:rsidRDefault="00BA2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893C6" w14:textId="77777777" w:rsidR="0010495D" w:rsidRDefault="00104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2F86A" w14:textId="77777777" w:rsidR="0010495D" w:rsidRDefault="00104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DE74B" w14:textId="77777777" w:rsidR="0010495D" w:rsidRDefault="001049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AC7"/>
    <w:rsid w:val="00022322"/>
    <w:rsid w:val="00042497"/>
    <w:rsid w:val="000C1E6F"/>
    <w:rsid w:val="000E4E56"/>
    <w:rsid w:val="0010495D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74AC7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D1CBF"/>
    <w:rsid w:val="006E3089"/>
    <w:rsid w:val="00712C39"/>
    <w:rsid w:val="00756CDA"/>
    <w:rsid w:val="007E2ACC"/>
    <w:rsid w:val="007E68C5"/>
    <w:rsid w:val="00832144"/>
    <w:rsid w:val="008567C7"/>
    <w:rsid w:val="008642B3"/>
    <w:rsid w:val="0087195F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A22A1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EF7DD1"/>
    <w:rsid w:val="00F33C66"/>
    <w:rsid w:val="00F960D7"/>
    <w:rsid w:val="00FB7F50"/>
    <w:rsid w:val="00FC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C018BE"/>
  <w15:chartTrackingRefBased/>
  <w15:docId w15:val="{62A56FE0-64DE-411B-8FFB-453FC609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2026-01-19T08:21:00Z</cp:lastPrinted>
  <dcterms:created xsi:type="dcterms:W3CDTF">2026-01-19T08:23:00Z</dcterms:created>
  <dcterms:modified xsi:type="dcterms:W3CDTF">2026-01-19T08:23:00Z</dcterms:modified>
</cp:coreProperties>
</file>