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30FB46" w14:textId="2EFFCD01" w:rsidR="00025386" w:rsidRPr="00037B11" w:rsidRDefault="00657A47" w:rsidP="00EC10EE">
      <w:pPr>
        <w:pStyle w:val="Nagwek4"/>
        <w:spacing w:after="480" w:line="276" w:lineRule="auto"/>
        <w:rPr>
          <w:rFonts w:ascii="Arial Black" w:hAnsi="Arial Black" w:cs="Arial"/>
          <w:bCs/>
          <w:i w:val="0"/>
          <w:sz w:val="20"/>
        </w:rPr>
      </w:pPr>
      <w:bookmarkStart w:id="0" w:name="_Hlk60301409"/>
      <w:r w:rsidRPr="00037B11">
        <w:rPr>
          <w:rFonts w:ascii="Arial Black" w:hAnsi="Arial Black" w:cs="Arial"/>
          <w:bCs/>
          <w:i w:val="0"/>
          <w:sz w:val="20"/>
        </w:rPr>
        <w:t xml:space="preserve">Załącznik nr </w:t>
      </w:r>
      <w:r w:rsidR="00037B11" w:rsidRPr="00037B11">
        <w:rPr>
          <w:rFonts w:ascii="Arial Black" w:hAnsi="Arial Black" w:cs="Arial"/>
          <w:bCs/>
          <w:i w:val="0"/>
          <w:sz w:val="20"/>
        </w:rPr>
        <w:t>5</w:t>
      </w:r>
      <w:r w:rsidR="007666D6" w:rsidRPr="00037B11">
        <w:rPr>
          <w:rFonts w:ascii="Arial Black" w:hAnsi="Arial Black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037B11" w14:paraId="0CF45AF5" w14:textId="77777777" w:rsidTr="00467CA2">
        <w:tc>
          <w:tcPr>
            <w:tcW w:w="2800" w:type="dxa"/>
          </w:tcPr>
          <w:p w14:paraId="16249F99" w14:textId="77777777" w:rsidR="00D520D3" w:rsidRPr="00037B11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7B11">
              <w:rPr>
                <w:rFonts w:ascii="Arial Narrow" w:hAnsi="Arial Narrow" w:cs="Arial"/>
                <w:b/>
                <w:sz w:val="20"/>
                <w:szCs w:val="20"/>
              </w:rPr>
              <w:t>Podmiot</w:t>
            </w:r>
            <w:r w:rsidRPr="00037B11">
              <w:rPr>
                <w:rFonts w:ascii="Arial Narrow" w:hAnsi="Arial Narrow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</w:tcPr>
          <w:p w14:paraId="160B6B1B" w14:textId="77777777" w:rsidR="00D520D3" w:rsidRPr="00037B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4F1898F7" w14:textId="77777777" w:rsidR="00D520D3" w:rsidRPr="00037B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DB1115F" w14:textId="77777777" w:rsidR="00D520D3" w:rsidRPr="00037B11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2"/>
                <w:szCs w:val="12"/>
              </w:rPr>
            </w:pPr>
            <w:r w:rsidRPr="00037B1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[nazwa, adres,</w:t>
            </w:r>
            <w:r w:rsidRPr="00037B11">
              <w:rPr>
                <w:rFonts w:ascii="Arial Narrow" w:eastAsia="Times New Roman" w:hAnsi="Arial Narrow"/>
                <w:sz w:val="16"/>
                <w:szCs w:val="16"/>
                <w:lang w:eastAsia="pl-PL"/>
              </w:rPr>
              <w:t xml:space="preserve"> </w:t>
            </w:r>
            <w:r w:rsidRPr="00037B1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w zależności od podmiotu: NIP/PESEL, KRS/CEiDG]</w:t>
            </w:r>
          </w:p>
        </w:tc>
      </w:tr>
      <w:tr w:rsidR="00D520D3" w:rsidRPr="00037B11" w14:paraId="01366999" w14:textId="77777777" w:rsidTr="00467CA2">
        <w:tc>
          <w:tcPr>
            <w:tcW w:w="2800" w:type="dxa"/>
          </w:tcPr>
          <w:p w14:paraId="15521CC8" w14:textId="77777777" w:rsidR="00D520D3" w:rsidRPr="00037B11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7B11">
              <w:rPr>
                <w:rFonts w:ascii="Arial Narrow" w:hAnsi="Arial Narrow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</w:tcPr>
          <w:p w14:paraId="0A26EBD7" w14:textId="77777777" w:rsidR="00D520D3" w:rsidRPr="00037B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lang w:eastAsia="pl-PL"/>
              </w:rPr>
            </w:pPr>
          </w:p>
          <w:p w14:paraId="12326004" w14:textId="77777777" w:rsidR="00D520D3" w:rsidRPr="00037B11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19A22D1" w14:textId="77777777" w:rsidR="00D520D3" w:rsidRPr="00037B11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4"/>
                <w:szCs w:val="14"/>
              </w:rPr>
            </w:pPr>
            <w:r w:rsidRPr="00037B1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[</w:t>
            </w:r>
            <w:r w:rsidRPr="00037B11">
              <w:rPr>
                <w:rFonts w:ascii="Arial Narrow" w:hAnsi="Arial Narrow" w:cs="Arial"/>
                <w:iCs/>
                <w:sz w:val="14"/>
                <w:szCs w:val="14"/>
              </w:rPr>
              <w:t>imię, nazwisko osoby upoważnionej do reprezentacji podmiotu udostępniającego zasoby, stanowisko/podstawa do reprezentacji</w:t>
            </w:r>
            <w:r w:rsidRPr="00037B11">
              <w:rPr>
                <w:rFonts w:ascii="Arial Narrow" w:eastAsia="Times New Roman" w:hAnsi="Arial Narrow" w:cs="Arial"/>
                <w:bCs/>
                <w:sz w:val="14"/>
                <w:szCs w:val="14"/>
                <w:lang w:eastAsia="pl-PL"/>
              </w:rPr>
              <w:t>]</w:t>
            </w:r>
          </w:p>
        </w:tc>
      </w:tr>
    </w:tbl>
    <w:p w14:paraId="1F7DB281" w14:textId="77777777" w:rsidR="00B62AD0" w:rsidRPr="00037B11" w:rsidRDefault="00B62AD0" w:rsidP="00D520D3">
      <w:pPr>
        <w:spacing w:after="360"/>
        <w:rPr>
          <w:rFonts w:ascii="Arial Narrow" w:hAnsi="Arial Narrow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037B11" w14:paraId="4DA6491E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435C0E1" w14:textId="77777777" w:rsidR="00053927" w:rsidRPr="00037B11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</w:rPr>
            </w:pPr>
            <w:r w:rsidRPr="00037B11">
              <w:rPr>
                <w:rFonts w:ascii="Arial Narrow" w:hAnsi="Arial Narrow" w:cs="Arial"/>
                <w:b/>
              </w:rPr>
              <w:t xml:space="preserve">ZOBOWIĄZANIE PODMIOTU UDOSTĘPNIAJĄCEGO ZASOBY </w:t>
            </w:r>
          </w:p>
          <w:p w14:paraId="0D3537B1" w14:textId="77777777" w:rsidR="00053927" w:rsidRPr="00037B11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</w:rPr>
            </w:pPr>
            <w:r w:rsidRPr="00037B11">
              <w:rPr>
                <w:rFonts w:ascii="Arial Narrow" w:hAnsi="Arial Narrow" w:cs="Arial"/>
                <w:color w:val="0070C0"/>
                <w:sz w:val="16"/>
                <w:szCs w:val="16"/>
                <w:u w:val="single"/>
              </w:rPr>
              <w:t>Uwaga</w:t>
            </w:r>
            <w:r w:rsidRPr="00037B11">
              <w:rPr>
                <w:rFonts w:ascii="Arial Narrow" w:hAnsi="Arial Narrow" w:cs="Arial"/>
                <w:color w:val="0070C0"/>
                <w:sz w:val="16"/>
                <w:szCs w:val="16"/>
              </w:rPr>
              <w:t xml:space="preserve">: </w:t>
            </w:r>
            <w:r w:rsidRPr="00037B11">
              <w:rPr>
                <w:rFonts w:ascii="Arial Narrow" w:hAnsi="Arial Narrow" w:cs="Arial"/>
                <w:i/>
                <w:color w:val="0070C0"/>
                <w:sz w:val="16"/>
                <w:szCs w:val="16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7F4FF4D9" w14:textId="3EA12196" w:rsidR="0071340C" w:rsidRPr="00037B11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Oświadczam</w:t>
      </w:r>
      <w:r w:rsidR="00EF3368"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w oparciu o</w:t>
      </w:r>
      <w:r w:rsidR="00EF3368"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postanowienia art. 118</w:t>
      </w:r>
      <w:r w:rsidR="00BE3BCE" w:rsidRPr="00037B11">
        <w:rPr>
          <w:rFonts w:ascii="Arial Narrow" w:hAnsi="Arial Narrow" w:cs="Arial"/>
          <w:sz w:val="20"/>
          <w:szCs w:val="20"/>
        </w:rPr>
        <w:t xml:space="preserve"> ustawy </w:t>
      </w:r>
      <w:r w:rsidR="00EF3368" w:rsidRPr="00037B11">
        <w:rPr>
          <w:rFonts w:ascii="Arial Narrow" w:hAnsi="Arial Narrow" w:cs="Arial"/>
          <w:sz w:val="20"/>
          <w:szCs w:val="20"/>
        </w:rPr>
        <w:t xml:space="preserve">z dnia 11 września 2019r. Prawo zamówień publicznych </w:t>
      </w:r>
      <w:r w:rsidR="00C86218" w:rsidRPr="00037B11">
        <w:rPr>
          <w:rFonts w:ascii="Arial Narrow" w:hAnsi="Arial Narrow" w:cs="Arial"/>
          <w:sz w:val="20"/>
          <w:szCs w:val="20"/>
        </w:rPr>
        <w:t>(</w:t>
      </w:r>
      <w:proofErr w:type="spellStart"/>
      <w:r w:rsidR="00C86218" w:rsidRPr="00037B11">
        <w:rPr>
          <w:rFonts w:ascii="Arial Narrow" w:hAnsi="Arial Narrow" w:cs="Arial"/>
          <w:sz w:val="20"/>
          <w:szCs w:val="20"/>
        </w:rPr>
        <w:t>t.j</w:t>
      </w:r>
      <w:proofErr w:type="spellEnd"/>
      <w:r w:rsidR="00C86218" w:rsidRPr="00037B11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C86218" w:rsidRPr="00037B11">
        <w:rPr>
          <w:rFonts w:ascii="Arial Narrow" w:hAnsi="Arial Narrow" w:cs="Arial"/>
          <w:sz w:val="20"/>
          <w:szCs w:val="20"/>
        </w:rPr>
        <w:t>późn</w:t>
      </w:r>
      <w:proofErr w:type="spellEnd"/>
      <w:r w:rsidR="00C86218" w:rsidRPr="00037B11">
        <w:rPr>
          <w:rFonts w:ascii="Arial Narrow" w:hAnsi="Arial Narrow" w:cs="Arial"/>
          <w:sz w:val="20"/>
          <w:szCs w:val="20"/>
        </w:rPr>
        <w:t>. zm.)</w:t>
      </w:r>
      <w:r w:rsidR="00E27ABB"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, 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że </w:t>
      </w:r>
      <w:r w:rsidRPr="00037B1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zobowiązuję się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EF3368"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do 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037B11" w14:paraId="5912A9E6" w14:textId="77777777" w:rsidTr="00467CA2">
        <w:tc>
          <w:tcPr>
            <w:tcW w:w="2269" w:type="dxa"/>
          </w:tcPr>
          <w:p w14:paraId="39713566" w14:textId="77777777" w:rsidR="00D520D3" w:rsidRPr="00037B11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471A5A9A" w14:textId="758F03D3" w:rsidR="00D520D3" w:rsidRPr="00037B11" w:rsidRDefault="00C86218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Dostawy sukcesywne sprzętu jednorazowego użytku do </w:t>
            </w:r>
            <w:proofErr w:type="spellStart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hemofiltracji</w:t>
            </w:r>
            <w:proofErr w:type="spellEnd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i dla </w:t>
            </w:r>
            <w:proofErr w:type="spellStart"/>
            <w:proofErr w:type="gramStart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kolonoskopii</w:t>
            </w:r>
            <w:proofErr w:type="spellEnd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 i</w:t>
            </w:r>
            <w:proofErr w:type="gramEnd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</w:t>
            </w:r>
            <w:proofErr w:type="spellStart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urostomii</w:t>
            </w:r>
            <w:proofErr w:type="spellEnd"/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 xml:space="preserve"> na okres 24 miesięcy</w:t>
            </w:r>
            <w:r w:rsidR="00D520D3"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.</w:t>
            </w:r>
          </w:p>
        </w:tc>
      </w:tr>
      <w:tr w:rsidR="00C86218" w:rsidRPr="00037B11" w14:paraId="7C48ADE5" w14:textId="77777777" w:rsidTr="0091399D">
        <w:tc>
          <w:tcPr>
            <w:tcW w:w="2269" w:type="dxa"/>
          </w:tcPr>
          <w:p w14:paraId="3C0CC23C" w14:textId="77777777" w:rsidR="00C86218" w:rsidRPr="00037B11" w:rsidRDefault="00C86218" w:rsidP="009139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0843DEE" w14:textId="77777777" w:rsidR="00C86218" w:rsidRPr="00037B11" w:rsidRDefault="00C86218" w:rsidP="009139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b/>
                <w:sz w:val="20"/>
                <w:szCs w:val="20"/>
                <w:lang w:eastAsia="pl-PL"/>
              </w:rPr>
              <w:t>7/2026</w:t>
            </w:r>
          </w:p>
        </w:tc>
      </w:tr>
    </w:tbl>
    <w:p w14:paraId="0B44339D" w14:textId="77777777" w:rsidR="00DC652A" w:rsidRPr="00037B11" w:rsidRDefault="00C86218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="00DC652A" w:rsidRPr="00037B11">
        <w:rPr>
          <w:rFonts w:ascii="Arial Narrow" w:eastAsia="Times New Roman" w:hAnsi="Arial Narrow" w:cs="Arial"/>
          <w:sz w:val="20"/>
          <w:szCs w:val="20"/>
          <w:lang w:eastAsia="pl-PL"/>
        </w:rPr>
        <w:t>do dyspozycji Wykonawcy:</w:t>
      </w:r>
    </w:p>
    <w:p w14:paraId="527CC69B" w14:textId="77777777" w:rsidR="00DC652A" w:rsidRPr="00037B11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37B11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7DC0778" w14:textId="77777777" w:rsidR="0071340C" w:rsidRPr="00037B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037B11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DC652A" w:rsidRPr="00037B11">
        <w:rPr>
          <w:rFonts w:ascii="Arial Narrow" w:eastAsia="Times New Roman" w:hAnsi="Arial Narrow" w:cs="Arial"/>
          <w:iCs/>
          <w:sz w:val="16"/>
          <w:szCs w:val="16"/>
          <w:lang w:eastAsia="pl-PL"/>
        </w:rPr>
        <w:t>nazwa i adres Wykonawcy składającego ofertę</w:t>
      </w:r>
      <w:r w:rsidRPr="00037B11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14:paraId="6F17544B" w14:textId="77777777" w:rsidR="0071340C" w:rsidRPr="00037B11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</w:p>
    <w:p w14:paraId="6D09A8F2" w14:textId="77777777" w:rsidR="0071340C" w:rsidRPr="00037B11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nw. zasobów:</w:t>
      </w:r>
    </w:p>
    <w:p w14:paraId="26A334BE" w14:textId="77777777" w:rsidR="0071340C" w:rsidRPr="00037B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37B11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5E2B14FE" w14:textId="77777777" w:rsidR="0071340C" w:rsidRPr="00037B11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  <w:r w:rsidRPr="00037B11">
        <w:rPr>
          <w:rFonts w:ascii="Arial Narrow" w:eastAsia="Times New Roman" w:hAnsi="Arial Narrow" w:cs="Arial"/>
          <w:iCs/>
          <w:sz w:val="14"/>
          <w:szCs w:val="14"/>
          <w:lang w:eastAsia="pl-PL"/>
        </w:rPr>
        <w:t>[</w:t>
      </w:r>
      <w:r w:rsidR="0071340C" w:rsidRPr="00037B11">
        <w:rPr>
          <w:rFonts w:ascii="Arial Narrow" w:eastAsia="Times New Roman" w:hAnsi="Arial Narrow" w:cs="Arial"/>
          <w:iCs/>
          <w:sz w:val="14"/>
          <w:szCs w:val="14"/>
          <w:lang w:eastAsia="pl-PL"/>
        </w:rPr>
        <w:t>określenie zasobów</w:t>
      </w:r>
      <w:r w:rsidRPr="00037B11">
        <w:rPr>
          <w:rFonts w:ascii="Arial Narrow" w:eastAsia="Times New Roman" w:hAnsi="Arial Narrow" w:cs="Arial"/>
          <w:iCs/>
          <w:sz w:val="14"/>
          <w:szCs w:val="14"/>
          <w:lang w:eastAsia="pl-PL"/>
        </w:rPr>
        <w:t>]</w:t>
      </w:r>
    </w:p>
    <w:p w14:paraId="35D1486A" w14:textId="77777777" w:rsidR="0071340C" w:rsidRPr="00037B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</w:p>
    <w:p w14:paraId="38D3D2D0" w14:textId="77777777" w:rsidR="0071340C" w:rsidRPr="00037B11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2"/>
          <w:szCs w:val="12"/>
          <w:lang w:eastAsia="pl-PL"/>
        </w:rPr>
      </w:pPr>
    </w:p>
    <w:p w14:paraId="314B5A44" w14:textId="77777777" w:rsidR="00DC652A" w:rsidRPr="00037B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2"/>
          <w:szCs w:val="12"/>
          <w:lang w:eastAsia="pl-PL"/>
        </w:rPr>
      </w:pPr>
      <w:r w:rsidRPr="00037B1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O</w:t>
      </w:r>
      <w:r w:rsidR="00DC652A" w:rsidRPr="00037B11">
        <w:rPr>
          <w:rFonts w:ascii="Arial Narrow" w:eastAsia="Times New Roman" w:hAnsi="Arial Narrow" w:cs="Arial"/>
          <w:b/>
          <w:bCs/>
          <w:sz w:val="20"/>
          <w:szCs w:val="20"/>
          <w:lang w:eastAsia="pl-PL"/>
        </w:rPr>
        <w:t>świadczam, że</w:t>
      </w:r>
      <w:r w:rsidR="00DC652A" w:rsidRPr="00037B11">
        <w:rPr>
          <w:rFonts w:ascii="Arial Narrow" w:eastAsia="Times New Roman" w:hAnsi="Arial Narrow" w:cs="Arial"/>
          <w:sz w:val="20"/>
          <w:szCs w:val="20"/>
          <w:lang w:eastAsia="pl-PL"/>
        </w:rPr>
        <w:t>:</w:t>
      </w:r>
    </w:p>
    <w:p w14:paraId="32D2C157" w14:textId="77777777" w:rsidR="00DC652A" w:rsidRPr="00037B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u</w:t>
      </w:r>
      <w:r w:rsidR="00DC652A" w:rsidRPr="00037B11">
        <w:rPr>
          <w:rFonts w:ascii="Arial Narrow" w:eastAsia="Times New Roman" w:hAnsi="Arial Narrow" w:cs="Arial"/>
          <w:sz w:val="20"/>
          <w:szCs w:val="20"/>
          <w:lang w:eastAsia="pl-PL"/>
        </w:rPr>
        <w:t>dostę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p</w:t>
      </w:r>
      <w:r w:rsidR="00DC652A" w:rsidRPr="00037B11">
        <w:rPr>
          <w:rFonts w:ascii="Arial Narrow" w:eastAsia="Times New Roman" w:hAnsi="Arial Narrow" w:cs="Arial"/>
          <w:sz w:val="20"/>
          <w:szCs w:val="20"/>
          <w:lang w:eastAsia="pl-PL"/>
        </w:rPr>
        <w:t>ni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ę</w:t>
      </w:r>
      <w:r w:rsidR="00DC652A"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 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Wykonawcy zasoby, w następującym zakresie:</w:t>
      </w:r>
    </w:p>
    <w:p w14:paraId="5A4FE9E4" w14:textId="77777777" w:rsidR="0093388F" w:rsidRPr="00037B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37B11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6CCAE03" w14:textId="77777777" w:rsidR="0093388F" w:rsidRPr="00037B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14:paraId="353C8F4B" w14:textId="77777777" w:rsidR="0093388F" w:rsidRPr="00037B11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bookmarkStart w:id="1" w:name="_Hlk60300768"/>
      <w:r w:rsidRPr="00037B11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6F5200CB" w14:textId="77777777" w:rsidR="00CB29AC" w:rsidRPr="00037B11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>zakres mojego udziału przy realizacji zamówienia publicznego będzie następujący:</w:t>
      </w:r>
    </w:p>
    <w:p w14:paraId="37F54FB4" w14:textId="77777777" w:rsidR="00CB29AC" w:rsidRPr="00037B11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37B11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58FF6BDB" w14:textId="77777777" w:rsidR="00830970" w:rsidRPr="00037B11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okres </w:t>
      </w:r>
      <w:r w:rsidR="00830970"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mojego </w:t>
      </w:r>
      <w:r w:rsidRPr="00037B11">
        <w:rPr>
          <w:rFonts w:ascii="Arial Narrow" w:eastAsia="Times New Roman" w:hAnsi="Arial Narrow" w:cs="Arial"/>
          <w:sz w:val="20"/>
          <w:szCs w:val="20"/>
          <w:lang w:eastAsia="pl-PL"/>
        </w:rPr>
        <w:t xml:space="preserve">udostępnienia zasobów Wykonawcy </w:t>
      </w:r>
      <w:r w:rsidR="00830970" w:rsidRPr="00037B11">
        <w:rPr>
          <w:rFonts w:ascii="Arial Narrow" w:eastAsia="Times New Roman" w:hAnsi="Arial Narrow" w:cs="Arial"/>
          <w:sz w:val="20"/>
          <w:szCs w:val="20"/>
          <w:lang w:eastAsia="pl-PL"/>
        </w:rPr>
        <w:t>będzie następujący:</w:t>
      </w:r>
    </w:p>
    <w:p w14:paraId="59D984A0" w14:textId="77777777" w:rsidR="00E27ABB" w:rsidRPr="00037B11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 Narrow" w:eastAsia="Times New Roman" w:hAnsi="Arial Narrow" w:cs="Arial"/>
          <w:sz w:val="18"/>
          <w:szCs w:val="18"/>
          <w:lang w:eastAsia="pl-PL"/>
        </w:rPr>
      </w:pPr>
      <w:r w:rsidRPr="00037B11">
        <w:rPr>
          <w:rFonts w:ascii="Arial Narrow" w:eastAsia="Times New Roman" w:hAnsi="Arial Narrow" w:cs="Arial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037B11" w14:paraId="4FC6FEB2" w14:textId="77777777" w:rsidTr="00467CA2">
        <w:tc>
          <w:tcPr>
            <w:tcW w:w="2660" w:type="dxa"/>
          </w:tcPr>
          <w:p w14:paraId="08C1E6B0" w14:textId="77777777" w:rsidR="00D520D3" w:rsidRPr="00037B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11BBAB62" w14:textId="77777777" w:rsidR="00D520D3" w:rsidRPr="00037B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</w:t>
            </w:r>
          </w:p>
          <w:p w14:paraId="67AA7FFA" w14:textId="77777777" w:rsidR="00D520D3" w:rsidRPr="00037B11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[data]</w:t>
            </w:r>
          </w:p>
        </w:tc>
        <w:tc>
          <w:tcPr>
            <w:tcW w:w="6662" w:type="dxa"/>
          </w:tcPr>
          <w:p w14:paraId="12FC8E90" w14:textId="77777777" w:rsidR="00D520D3" w:rsidRPr="00037B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20"/>
                <w:szCs w:val="20"/>
                <w:lang w:eastAsia="pl-PL"/>
              </w:rPr>
            </w:pPr>
          </w:p>
          <w:p w14:paraId="7DF5DDA3" w14:textId="77777777" w:rsidR="00D520D3" w:rsidRPr="00037B11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i/>
                <w:sz w:val="20"/>
                <w:szCs w:val="20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5C44A050" w14:textId="77777777" w:rsidR="00D520D3" w:rsidRPr="00037B11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</w:pPr>
            <w:r w:rsidRPr="00037B1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lastRenderedPageBreak/>
              <w:t>[</w:t>
            </w:r>
            <w:r w:rsidR="00C86218" w:rsidRPr="00037B1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kwalifikowany podpis elektroniczny </w:t>
            </w:r>
            <w:r w:rsidRPr="00037B1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 xml:space="preserve">osoby / osób uprawnionych do reprezentacji </w:t>
            </w:r>
            <w:r w:rsidR="007F49C7" w:rsidRPr="00037B1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podmiotu udostępniającego zasoby</w:t>
            </w:r>
            <w:r w:rsidRPr="00037B11">
              <w:rPr>
                <w:rFonts w:ascii="Arial Narrow" w:eastAsia="Times New Roman" w:hAnsi="Arial Narrow" w:cs="Arial"/>
                <w:iCs/>
                <w:sz w:val="14"/>
                <w:szCs w:val="14"/>
                <w:lang w:eastAsia="pl-PL"/>
              </w:rPr>
              <w:t>]</w:t>
            </w:r>
          </w:p>
        </w:tc>
      </w:tr>
      <w:bookmarkEnd w:id="0"/>
    </w:tbl>
    <w:p w14:paraId="2025C024" w14:textId="77777777" w:rsidR="00E27ABB" w:rsidRPr="00037B11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4"/>
          <w:szCs w:val="16"/>
          <w:lang w:eastAsia="pl-PL"/>
        </w:rPr>
      </w:pPr>
    </w:p>
    <w:sectPr w:rsidR="00E27ABB" w:rsidRPr="00037B11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DF20BB" w14:textId="77777777" w:rsidR="00B0161A" w:rsidRDefault="00B0161A" w:rsidP="00025386">
      <w:pPr>
        <w:spacing w:after="0" w:line="240" w:lineRule="auto"/>
      </w:pPr>
      <w:r>
        <w:separator/>
      </w:r>
    </w:p>
  </w:endnote>
  <w:endnote w:type="continuationSeparator" w:id="0">
    <w:p w14:paraId="34499C77" w14:textId="77777777" w:rsidR="00B0161A" w:rsidRDefault="00B0161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3FB0AB" w14:textId="77777777" w:rsidR="00C86218" w:rsidRDefault="00C8621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9730B2" w14:textId="77777777"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 w14:anchorId="6F1D69C9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53408F0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847A4B8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A72548" w14:textId="77777777" w:rsidR="00C86218" w:rsidRDefault="00C8621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0CA371" w14:textId="77777777" w:rsidR="00B0161A" w:rsidRDefault="00B0161A" w:rsidP="00025386">
      <w:pPr>
        <w:spacing w:after="0" w:line="240" w:lineRule="auto"/>
      </w:pPr>
      <w:r>
        <w:separator/>
      </w:r>
    </w:p>
  </w:footnote>
  <w:footnote w:type="continuationSeparator" w:id="0">
    <w:p w14:paraId="0A441BE2" w14:textId="77777777" w:rsidR="00B0161A" w:rsidRDefault="00B0161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8E2D5C" w14:textId="77777777" w:rsidR="00C86218" w:rsidRDefault="00C8621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075C93" w14:textId="77777777" w:rsidR="00C86218" w:rsidRDefault="00C8621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6324E8" w14:textId="77777777" w:rsidR="00C86218" w:rsidRDefault="00C8621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4958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0161A"/>
    <w:rsid w:val="00025386"/>
    <w:rsid w:val="00037B11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0161A"/>
    <w:rsid w:val="00B62AD0"/>
    <w:rsid w:val="00B77707"/>
    <w:rsid w:val="00BE3BCE"/>
    <w:rsid w:val="00C86218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D375D1"/>
  <w15:chartTrackingRefBased/>
  <w15:docId w15:val="{B54CFFAD-9C26-46AE-8BE5-56889F860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2</Pages>
  <Words>293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ZIM 10wsk</cp:lastModifiedBy>
  <cp:revision>2</cp:revision>
  <cp:lastPrinted>2026-01-16T11:03:00Z</cp:lastPrinted>
  <dcterms:created xsi:type="dcterms:W3CDTF">2026-01-16T11:09:00Z</dcterms:created>
  <dcterms:modified xsi:type="dcterms:W3CDTF">2026-01-16T11:09:00Z</dcterms:modified>
</cp:coreProperties>
</file>