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A71CA" w14:textId="77777777" w:rsidR="00D62E6E" w:rsidRPr="00DA1DF1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0"/>
          <w:lang w:eastAsia="pl-PL"/>
        </w:rPr>
      </w:pPr>
      <w:r w:rsidRPr="00DA1DF1">
        <w:rPr>
          <w:rFonts w:ascii="Arial Black" w:eastAsia="Times New Roman" w:hAnsi="Arial Black" w:cs="Arial"/>
          <w:bCs/>
          <w:sz w:val="20"/>
          <w:szCs w:val="16"/>
          <w:lang w:eastAsia="pl-PL"/>
        </w:rPr>
        <w:t xml:space="preserve">Załącznik nr </w:t>
      </w:r>
      <w:r w:rsidR="009E405C" w:rsidRPr="00DA1DF1">
        <w:rPr>
          <w:rFonts w:ascii="Arial Black" w:eastAsia="Times New Roman" w:hAnsi="Arial Black" w:cs="Arial"/>
          <w:bCs/>
          <w:sz w:val="20"/>
          <w:szCs w:val="16"/>
          <w:lang w:eastAsia="pl-PL"/>
        </w:rPr>
        <w:t>7</w:t>
      </w:r>
      <w:r w:rsidRPr="00DA1DF1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A1DF1" w14:paraId="2FA44765" w14:textId="77777777" w:rsidTr="00D62E6E">
        <w:tc>
          <w:tcPr>
            <w:tcW w:w="2800" w:type="dxa"/>
          </w:tcPr>
          <w:p w14:paraId="2C3C49D2" w14:textId="77777777" w:rsidR="00D62E6E" w:rsidRPr="00DA1DF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DA1DF1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DA1DF1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1FE8C573" w14:textId="77777777" w:rsidR="00D62E6E" w:rsidRPr="00DA1DF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3FEB7D2E" w14:textId="77777777" w:rsidR="00D62E6E" w:rsidRPr="00DA1DF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DA1DF1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2E3496" w14:textId="77777777" w:rsidR="00D62E6E" w:rsidRPr="00DA1DF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DA1DF1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DA1DF1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DA1DF1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62E6E" w:rsidRPr="00DA1DF1" w14:paraId="48D30FE4" w14:textId="77777777" w:rsidTr="00D62E6E">
        <w:tc>
          <w:tcPr>
            <w:tcW w:w="2800" w:type="dxa"/>
          </w:tcPr>
          <w:p w14:paraId="4C53AC8E" w14:textId="77777777" w:rsidR="00D62E6E" w:rsidRPr="00DA1DF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DA1DF1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10FACA3" w14:textId="77777777" w:rsidR="00D62E6E" w:rsidRPr="00DA1DF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115EB605" w14:textId="77777777" w:rsidR="00D62E6E" w:rsidRPr="00DA1DF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DA1DF1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799842" w14:textId="77777777" w:rsidR="00D62E6E" w:rsidRPr="00DA1DF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DA1DF1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DA1DF1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DA1DF1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641577AA" w14:textId="77777777" w:rsidR="00BC121E" w:rsidRPr="00DA1DF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2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E405C" w:rsidRPr="00DA1DF1" w14:paraId="0A575251" w14:textId="77777777" w:rsidTr="00366CC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9CACCB" w14:textId="77777777" w:rsidR="009E405C" w:rsidRPr="00DA1DF1" w:rsidRDefault="009E405C" w:rsidP="00366CC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A1DF1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639DC122" w14:textId="77777777" w:rsidR="009E405C" w:rsidRPr="00DA1DF1" w:rsidRDefault="009E405C" w:rsidP="00366CC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DA1DF1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DA1DF1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(</w:t>
            </w:r>
            <w:proofErr w:type="spellStart"/>
            <w:r w:rsidRPr="00DA1DF1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t.j</w:t>
            </w:r>
            <w:proofErr w:type="spellEnd"/>
            <w:r w:rsidRPr="00DA1DF1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. Dz. U. z 2024 r. poz. 1320 z </w:t>
            </w:r>
            <w:proofErr w:type="spellStart"/>
            <w:r w:rsidRPr="00DA1DF1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późn</w:t>
            </w:r>
            <w:proofErr w:type="spellEnd"/>
            <w:r w:rsidRPr="00DA1DF1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. zm.)</w:t>
            </w:r>
            <w:r w:rsidRPr="00DA1DF1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 (dalej jako: ustawa </w:t>
            </w:r>
            <w:proofErr w:type="spellStart"/>
            <w:r w:rsidRPr="00DA1DF1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Pzp</w:t>
            </w:r>
            <w:proofErr w:type="spellEnd"/>
            <w:r w:rsidRPr="00DA1DF1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), dotyczące:</w:t>
            </w:r>
          </w:p>
          <w:p w14:paraId="360729F1" w14:textId="77777777" w:rsidR="009E405C" w:rsidRPr="00DA1DF1" w:rsidRDefault="009E405C" w:rsidP="00366CC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DA1DF1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4BE0CE4E" w14:textId="77777777" w:rsidR="009E405C" w:rsidRPr="00DA1DF1" w:rsidRDefault="009E405C" w:rsidP="00366CC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</w:tbl>
    <w:p w14:paraId="52FDA7F2" w14:textId="77777777" w:rsidR="00BC121E" w:rsidRPr="00DA1DF1" w:rsidRDefault="009E405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A1DF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DA1DF1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DA1DF1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A1DF1" w14:paraId="43404B2C" w14:textId="77777777" w:rsidTr="00D62E6E">
        <w:tc>
          <w:tcPr>
            <w:tcW w:w="2269" w:type="dxa"/>
          </w:tcPr>
          <w:p w14:paraId="6820C36E" w14:textId="77777777" w:rsidR="00D62E6E" w:rsidRPr="00DA1DF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A1DF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BF64EF8" w14:textId="77777777" w:rsidR="00D62E6E" w:rsidRPr="00DA1DF1" w:rsidRDefault="009E405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DA1DF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Dostawy sukcesywne sprzętu jednorazowego użytku do </w:t>
            </w:r>
            <w:proofErr w:type="spellStart"/>
            <w:r w:rsidRPr="00DA1DF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hemofiltracji</w:t>
            </w:r>
            <w:proofErr w:type="spellEnd"/>
            <w:r w:rsidRPr="00DA1DF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i dla </w:t>
            </w:r>
            <w:proofErr w:type="spellStart"/>
            <w:proofErr w:type="gramStart"/>
            <w:r w:rsidRPr="00DA1DF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kolonoskopii</w:t>
            </w:r>
            <w:proofErr w:type="spellEnd"/>
            <w:r w:rsidRPr="00DA1DF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 i</w:t>
            </w:r>
            <w:proofErr w:type="gramEnd"/>
            <w:r w:rsidRPr="00DA1DF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DA1DF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urostomii</w:t>
            </w:r>
            <w:proofErr w:type="spellEnd"/>
            <w:r w:rsidRPr="00DA1DF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na okres 24 miesięcy</w:t>
            </w:r>
            <w:r w:rsidR="00D62E6E" w:rsidRPr="00DA1DF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9E405C" w:rsidRPr="00DA1DF1" w14:paraId="36F4FD53" w14:textId="77777777" w:rsidTr="00366CC6">
        <w:tc>
          <w:tcPr>
            <w:tcW w:w="2269" w:type="dxa"/>
          </w:tcPr>
          <w:p w14:paraId="1490B0FA" w14:textId="77777777" w:rsidR="009E405C" w:rsidRPr="00DA1DF1" w:rsidRDefault="009E405C" w:rsidP="00366CC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A1DF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DE22012" w14:textId="77777777" w:rsidR="009E405C" w:rsidRPr="00DA1DF1" w:rsidRDefault="009E405C" w:rsidP="00366CC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DA1DF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7/2026</w:t>
            </w:r>
          </w:p>
        </w:tc>
      </w:tr>
    </w:tbl>
    <w:p w14:paraId="6FA72820" w14:textId="77777777" w:rsidR="00BC121E" w:rsidRPr="00DA1DF1" w:rsidRDefault="009E405C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DA1DF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DA1DF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DA1DF1">
        <w:rPr>
          <w:rFonts w:ascii="Arial Narrow" w:eastAsia="Times New Roman" w:hAnsi="Arial Narrow" w:cs="Arial"/>
          <w:b/>
          <w:sz w:val="20"/>
          <w:szCs w:val="20"/>
          <w:lang w:eastAsia="pl-PL"/>
        </w:rPr>
        <w:t>10 Wojskowy Szpital Kliniczny z Polikliniką Samodzielny Publiczny Zakład Opieki Zdrowotnej w Bydgoszczy</w:t>
      </w:r>
      <w:r w:rsidR="00BC121E" w:rsidRPr="00DA1DF1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DA1DF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DA1DF1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14:paraId="7ABB3EB2" w14:textId="77777777" w:rsidR="00BC121E" w:rsidRPr="00DA1DF1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DA1DF1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DA1DF1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DA1DF1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DA1DF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DA1DF1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DA1DF1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DA1DF1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DA1DF1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14:paraId="7C61223B" w14:textId="77777777" w:rsidR="00BF69A4" w:rsidRPr="00DA1DF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A1DF1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DA1DF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DA1DF1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DA1DF1" w14:paraId="13FE1E1F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B1D1B" w14:textId="77777777" w:rsidR="00BC121E" w:rsidRPr="00DA1D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A1DF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86F65" w14:textId="77777777" w:rsidR="00BC121E" w:rsidRPr="00DA1DF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A1DF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666B0" w14:textId="77777777" w:rsidR="00BC121E" w:rsidRPr="00DA1DF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A1DF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DA1DF1" w14:paraId="60DA380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636DF" w14:textId="77777777" w:rsidR="00BC121E" w:rsidRPr="00DA1D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A1DF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3D7EA" w14:textId="77777777" w:rsidR="00BC121E" w:rsidRPr="00DA1D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E9C0" w14:textId="77777777" w:rsidR="00BC121E" w:rsidRPr="00DA1D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DA1DF1" w14:paraId="30F1B8FC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33C41" w14:textId="77777777" w:rsidR="00BC121E" w:rsidRPr="00DA1D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A1DF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64CD" w14:textId="77777777" w:rsidR="00BC121E" w:rsidRPr="00DA1D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6E87C" w14:textId="77777777" w:rsidR="00BC121E" w:rsidRPr="00DA1D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44527084" w14:textId="77777777" w:rsidR="00BC121E" w:rsidRPr="00DA1DF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DA1DF1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14:paraId="29B3510B" w14:textId="77777777" w:rsidR="00BC121E" w:rsidRPr="00DA1DF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A1DF1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F38EBB6" w14:textId="77777777" w:rsidR="00067B62" w:rsidRPr="00DA1DF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</w:pPr>
      <w:r w:rsidRPr="00DA1DF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DA1DF1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DA1DF1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DA1DF1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Niepotrzebne skreślić lub usunąć</w:t>
      </w:r>
    </w:p>
    <w:p w14:paraId="25B7815B" w14:textId="77777777" w:rsidR="00CF03EF" w:rsidRPr="00DA1DF1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4"/>
          <w:vertAlign w:val="superscript"/>
          <w:lang w:eastAsia="pl-PL"/>
        </w:rPr>
      </w:pPr>
      <w:r w:rsidRPr="00DA1DF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</w:t>
      </w:r>
      <w:r w:rsidRPr="00DA1DF1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</w:t>
      </w:r>
      <w:proofErr w:type="gramStart"/>
      <w:r w:rsidRPr="00DA1DF1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Wypełnić</w:t>
      </w:r>
      <w:proofErr w:type="gramEnd"/>
      <w:r w:rsidRPr="00DA1DF1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jeżeli dotyczy</w:t>
      </w:r>
    </w:p>
    <w:p w14:paraId="0BEA4A8A" w14:textId="77777777" w:rsidR="00067B62" w:rsidRPr="00DA1DF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A1DF1" w14:paraId="56A65E3D" w14:textId="77777777" w:rsidTr="00620E37">
        <w:tc>
          <w:tcPr>
            <w:tcW w:w="2660" w:type="dxa"/>
          </w:tcPr>
          <w:p w14:paraId="363A58BD" w14:textId="77777777" w:rsidR="00BC121E" w:rsidRPr="00DA1D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776B24DF" w14:textId="77777777" w:rsidR="00BC121E" w:rsidRPr="00DA1DF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DA1DF1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</w:t>
            </w:r>
          </w:p>
          <w:p w14:paraId="64727386" w14:textId="77777777" w:rsidR="00BC121E" w:rsidRPr="00DA1DF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DA1DF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BC121E" w:rsidRPr="00DA1DF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data</w:t>
            </w:r>
            <w:r w:rsidRPr="00DA1DF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  <w:tc>
          <w:tcPr>
            <w:tcW w:w="6662" w:type="dxa"/>
          </w:tcPr>
          <w:p w14:paraId="15C6C6E8" w14:textId="77777777" w:rsidR="00BC121E" w:rsidRPr="00DA1D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05C962FD" w14:textId="77777777" w:rsidR="00BC121E" w:rsidRPr="00DA1D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DA1DF1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14:paraId="19E739F0" w14:textId="77777777" w:rsidR="00BC121E" w:rsidRPr="00DA1DF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DA1DF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9E405C" w:rsidRPr="00DA1DF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="00BC121E" w:rsidRPr="00DA1DF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</w:t>
            </w:r>
            <w:r w:rsidRPr="00DA1DF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</w:tbl>
    <w:p w14:paraId="477A30E3" w14:textId="77777777" w:rsidR="00106AC7" w:rsidRPr="00DA1DF1" w:rsidRDefault="00106AC7" w:rsidP="001E4022">
      <w:pPr>
        <w:rPr>
          <w:rFonts w:ascii="Arial Narrow" w:hAnsi="Arial Narrow"/>
          <w:sz w:val="18"/>
          <w:szCs w:val="18"/>
        </w:rPr>
      </w:pPr>
    </w:p>
    <w:sectPr w:rsidR="00106AC7" w:rsidRPr="00DA1DF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B86F9" w14:textId="77777777" w:rsidR="00E42388" w:rsidRDefault="00E42388">
      <w:r>
        <w:separator/>
      </w:r>
    </w:p>
  </w:endnote>
  <w:endnote w:type="continuationSeparator" w:id="0">
    <w:p w14:paraId="6A7FBBB5" w14:textId="77777777" w:rsidR="00E42388" w:rsidRDefault="00E42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EE03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9DAAE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09E9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ACFEB87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7B0AA2F">
        <v:line id="_x0000_s1025" style="position:absolute;left:0;text-align:left;z-index:251657728" from="-3.85pt,8.7pt" to="455.15pt,8.7pt"/>
      </w:pict>
    </w:r>
  </w:p>
  <w:p w14:paraId="158B857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C2C54" w14:textId="77777777" w:rsidR="009E405C" w:rsidRDefault="009E40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BA9EC" w14:textId="77777777" w:rsidR="00E42388" w:rsidRDefault="00E42388">
      <w:r>
        <w:separator/>
      </w:r>
    </w:p>
  </w:footnote>
  <w:footnote w:type="continuationSeparator" w:id="0">
    <w:p w14:paraId="709696A9" w14:textId="77777777" w:rsidR="00E42388" w:rsidRDefault="00E42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55C4A" w14:textId="77777777" w:rsidR="009E405C" w:rsidRDefault="009E40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D2FF4" w14:textId="77777777" w:rsidR="009E405C" w:rsidRDefault="009E40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575E" w14:textId="77777777" w:rsidR="009E405C" w:rsidRDefault="009E40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8838761">
    <w:abstractNumId w:val="13"/>
  </w:num>
  <w:num w:numId="2" w16cid:durableId="500050255">
    <w:abstractNumId w:val="0"/>
  </w:num>
  <w:num w:numId="3" w16cid:durableId="1723939745">
    <w:abstractNumId w:val="11"/>
  </w:num>
  <w:num w:numId="4" w16cid:durableId="1424380736">
    <w:abstractNumId w:val="8"/>
  </w:num>
  <w:num w:numId="5" w16cid:durableId="358624176">
    <w:abstractNumId w:val="7"/>
  </w:num>
  <w:num w:numId="6" w16cid:durableId="1132095290">
    <w:abstractNumId w:val="1"/>
  </w:num>
  <w:num w:numId="7" w16cid:durableId="2001688509">
    <w:abstractNumId w:val="6"/>
  </w:num>
  <w:num w:numId="8" w16cid:durableId="627972840">
    <w:abstractNumId w:val="3"/>
  </w:num>
  <w:num w:numId="9" w16cid:durableId="1683162453">
    <w:abstractNumId w:val="2"/>
  </w:num>
  <w:num w:numId="10" w16cid:durableId="756288192">
    <w:abstractNumId w:val="5"/>
  </w:num>
  <w:num w:numId="11" w16cid:durableId="241061810">
    <w:abstractNumId w:val="10"/>
  </w:num>
  <w:num w:numId="12" w16cid:durableId="592474250">
    <w:abstractNumId w:val="4"/>
  </w:num>
  <w:num w:numId="13" w16cid:durableId="586816618">
    <w:abstractNumId w:val="9"/>
  </w:num>
  <w:num w:numId="14" w16cid:durableId="13440928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2388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E405C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A1DF1"/>
    <w:rsid w:val="00DD482A"/>
    <w:rsid w:val="00DE0396"/>
    <w:rsid w:val="00DE0405"/>
    <w:rsid w:val="00DE252B"/>
    <w:rsid w:val="00E0229C"/>
    <w:rsid w:val="00E37A20"/>
    <w:rsid w:val="00E42388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39A0C9"/>
  <w15:chartTrackingRefBased/>
  <w15:docId w15:val="{11D94F3E-9312-461E-84A3-AEE3D8D03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2026-01-16T12:42:00Z</cp:lastPrinted>
  <dcterms:created xsi:type="dcterms:W3CDTF">2026-01-16T12:42:00Z</dcterms:created>
  <dcterms:modified xsi:type="dcterms:W3CDTF">2026-01-16T12:42:00Z</dcterms:modified>
</cp:coreProperties>
</file>